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0D4FC" w14:textId="77777777" w:rsidR="0031480E" w:rsidRPr="001A56A1" w:rsidRDefault="0031480E" w:rsidP="0031480E">
      <w:pPr>
        <w:rPr>
          <w:rFonts w:eastAsia="Arial"/>
        </w:rPr>
      </w:pPr>
    </w:p>
    <w:tbl>
      <w:tblPr>
        <w:tblW w:w="992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5551"/>
        <w:gridCol w:w="371"/>
        <w:gridCol w:w="3999"/>
      </w:tblGrid>
      <w:tr w:rsidR="0031480E" w:rsidRPr="00B06171" w14:paraId="53C09F7C" w14:textId="77777777" w:rsidTr="0031480E">
        <w:trPr>
          <w:trHeight w:val="454"/>
        </w:trPr>
        <w:tc>
          <w:tcPr>
            <w:tcW w:w="5551" w:type="dxa"/>
            <w:shd w:val="clear" w:color="auto" w:fill="auto"/>
            <w:vAlign w:val="center"/>
          </w:tcPr>
          <w:p w14:paraId="17F9C432" w14:textId="071CD626" w:rsidR="0031480E" w:rsidRPr="00B06171" w:rsidRDefault="0031480E" w:rsidP="0031480E">
            <w:pPr>
              <w:pStyle w:val="affff5"/>
            </w:pPr>
          </w:p>
        </w:tc>
        <w:tc>
          <w:tcPr>
            <w:tcW w:w="371" w:type="dxa"/>
            <w:shd w:val="clear" w:color="auto" w:fill="auto"/>
            <w:vAlign w:val="center"/>
          </w:tcPr>
          <w:p w14:paraId="63E86D48" w14:textId="77777777" w:rsidR="0031480E" w:rsidRPr="00B06171" w:rsidRDefault="0031480E" w:rsidP="0031480E"/>
        </w:tc>
        <w:tc>
          <w:tcPr>
            <w:tcW w:w="3999" w:type="dxa"/>
            <w:shd w:val="clear" w:color="auto" w:fill="auto"/>
            <w:vAlign w:val="center"/>
          </w:tcPr>
          <w:p w14:paraId="66B5490F" w14:textId="77777777" w:rsidR="0031480E" w:rsidRPr="00B06171" w:rsidRDefault="0031480E" w:rsidP="0031480E"/>
        </w:tc>
      </w:tr>
      <w:tr w:rsidR="0031480E" w:rsidRPr="00B06171" w14:paraId="4892C504" w14:textId="77777777" w:rsidTr="0031480E">
        <w:trPr>
          <w:trHeight w:val="454"/>
        </w:trPr>
        <w:tc>
          <w:tcPr>
            <w:tcW w:w="5551" w:type="dxa"/>
            <w:shd w:val="clear" w:color="auto" w:fill="auto"/>
          </w:tcPr>
          <w:p w14:paraId="1FB34C7D" w14:textId="77777777" w:rsidR="0031480E" w:rsidRPr="00B06171" w:rsidRDefault="0031480E" w:rsidP="0031480E"/>
        </w:tc>
        <w:tc>
          <w:tcPr>
            <w:tcW w:w="371" w:type="dxa"/>
            <w:shd w:val="clear" w:color="auto" w:fill="auto"/>
          </w:tcPr>
          <w:p w14:paraId="3C8A153A" w14:textId="77777777" w:rsidR="0031480E" w:rsidRPr="00B06171" w:rsidRDefault="0031480E" w:rsidP="0031480E"/>
        </w:tc>
        <w:tc>
          <w:tcPr>
            <w:tcW w:w="3999" w:type="dxa"/>
            <w:shd w:val="clear" w:color="auto" w:fill="auto"/>
          </w:tcPr>
          <w:p w14:paraId="185D264B" w14:textId="77777777" w:rsidR="0031480E" w:rsidRPr="00B06171" w:rsidRDefault="0031480E" w:rsidP="0031480E"/>
        </w:tc>
      </w:tr>
    </w:tbl>
    <w:p w14:paraId="72DC1ADF" w14:textId="103FC360" w:rsidR="001D44A4" w:rsidRPr="001D44A4" w:rsidRDefault="009E551B" w:rsidP="001A56A1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прогорамма эвм</w:t>
      </w:r>
    </w:p>
    <w:p w14:paraId="3FFC9FF2" w14:textId="25FA1E81" w:rsidR="0031480E" w:rsidRPr="008153BA" w:rsidRDefault="001A56A1" w:rsidP="001A56A1">
      <w:pPr>
        <w:pStyle w:val="ac"/>
        <w:rPr>
          <w:rFonts w:ascii="Times New Roman" w:hAnsi="Times New Roman"/>
          <w:caps w:val="0"/>
        </w:rPr>
      </w:pPr>
      <w:r>
        <w:rPr>
          <w:rFonts w:ascii="Times New Roman" w:hAnsi="Times New Roman"/>
        </w:rPr>
        <w:t xml:space="preserve"> </w:t>
      </w:r>
      <w:r w:rsidR="0031480E" w:rsidRPr="008153BA">
        <w:rPr>
          <w:rFonts w:ascii="Times New Roman" w:hAnsi="Times New Roman"/>
          <w:caps w:val="0"/>
        </w:rPr>
        <w:t>«</w:t>
      </w:r>
      <w:r w:rsidR="00B177F6" w:rsidRPr="00B177F6">
        <w:rPr>
          <w:rFonts w:ascii="Times New Roman" w:hAnsi="Times New Roman"/>
          <w:caps w:val="0"/>
        </w:rPr>
        <w:t>Цифровая платформа данных Маяк 8i</w:t>
      </w:r>
      <w:r w:rsidR="0031480E" w:rsidRPr="008153BA">
        <w:rPr>
          <w:rFonts w:ascii="Times New Roman" w:hAnsi="Times New Roman"/>
          <w:caps w:val="0"/>
        </w:rPr>
        <w:t>»</w:t>
      </w:r>
    </w:p>
    <w:p w14:paraId="23451DBB" w14:textId="77777777" w:rsidR="0031480E" w:rsidRPr="00B06171" w:rsidRDefault="0031480E" w:rsidP="0031480E">
      <w:pPr>
        <w:pStyle w:val="affff1"/>
      </w:pPr>
      <w:r w:rsidRPr="00B06171">
        <w:t>Руководство системного программиста</w:t>
      </w:r>
    </w:p>
    <w:p w14:paraId="3579A720" w14:textId="22C6496B" w:rsidR="0031480E" w:rsidRPr="00A4430E" w:rsidRDefault="0031480E" w:rsidP="00201C72">
      <w:pPr>
        <w:pStyle w:val="afffe"/>
      </w:pPr>
      <w:r w:rsidRPr="00B06171">
        <w:t xml:space="preserve">Листов </w:t>
      </w:r>
      <w:r w:rsidR="00201C72">
        <w:t>13</w:t>
      </w:r>
      <w:r w:rsidR="00846384" w:rsidRPr="00A4430E">
        <w:t>1</w:t>
      </w:r>
    </w:p>
    <w:p w14:paraId="247AE17A" w14:textId="77777777" w:rsidR="00B177F6" w:rsidRPr="00AF1270" w:rsidRDefault="00B177F6" w:rsidP="00201C72">
      <w:pPr>
        <w:pStyle w:val="afffe"/>
      </w:pPr>
    </w:p>
    <w:p w14:paraId="66FD138C" w14:textId="77777777" w:rsidR="00B177F6" w:rsidRPr="00AF1270" w:rsidRDefault="00B177F6" w:rsidP="00201C72">
      <w:pPr>
        <w:pStyle w:val="afffe"/>
      </w:pPr>
    </w:p>
    <w:p w14:paraId="272570EC" w14:textId="77777777" w:rsidR="00B177F6" w:rsidRPr="00AF1270" w:rsidRDefault="00B177F6" w:rsidP="00201C72">
      <w:pPr>
        <w:pStyle w:val="afffe"/>
      </w:pPr>
    </w:p>
    <w:p w14:paraId="1235AB59" w14:textId="77777777" w:rsidR="00B177F6" w:rsidRPr="00AF1270" w:rsidRDefault="00B177F6" w:rsidP="00201C72">
      <w:pPr>
        <w:pStyle w:val="afffe"/>
      </w:pPr>
    </w:p>
    <w:p w14:paraId="48EB2942" w14:textId="77777777" w:rsidR="00B177F6" w:rsidRPr="00AF1270" w:rsidRDefault="00B177F6" w:rsidP="00201C72">
      <w:pPr>
        <w:pStyle w:val="afffe"/>
      </w:pPr>
    </w:p>
    <w:p w14:paraId="151C1B4B" w14:textId="77777777" w:rsidR="00B177F6" w:rsidRPr="00AF1270" w:rsidRDefault="00B177F6" w:rsidP="00201C72">
      <w:pPr>
        <w:pStyle w:val="afffe"/>
      </w:pPr>
    </w:p>
    <w:p w14:paraId="7D939AF8" w14:textId="77777777" w:rsidR="00B177F6" w:rsidRPr="00AF1270" w:rsidRDefault="00B177F6" w:rsidP="00201C72">
      <w:pPr>
        <w:pStyle w:val="afffe"/>
      </w:pPr>
    </w:p>
    <w:p w14:paraId="2EB8DD39" w14:textId="77777777" w:rsidR="00B177F6" w:rsidRPr="00AF1270" w:rsidRDefault="00B177F6" w:rsidP="00201C72">
      <w:pPr>
        <w:pStyle w:val="afffe"/>
      </w:pPr>
    </w:p>
    <w:p w14:paraId="308492CF" w14:textId="77777777" w:rsidR="00B177F6" w:rsidRPr="00AF1270" w:rsidRDefault="00B177F6" w:rsidP="00201C72">
      <w:pPr>
        <w:pStyle w:val="afffe"/>
      </w:pPr>
    </w:p>
    <w:p w14:paraId="1BDC80AF" w14:textId="77777777" w:rsidR="00B177F6" w:rsidRPr="00AF1270" w:rsidRDefault="00B177F6" w:rsidP="00201C72">
      <w:pPr>
        <w:pStyle w:val="afffe"/>
      </w:pPr>
    </w:p>
    <w:p w14:paraId="20419FBB" w14:textId="77777777" w:rsidR="00B177F6" w:rsidRPr="00AF1270" w:rsidRDefault="00B177F6" w:rsidP="00201C72">
      <w:pPr>
        <w:pStyle w:val="afffe"/>
      </w:pPr>
    </w:p>
    <w:p w14:paraId="7E27E05D" w14:textId="6FE2FDB3" w:rsidR="00B177F6" w:rsidRPr="00B177F6" w:rsidRDefault="00B177F6" w:rsidP="00201C72">
      <w:pPr>
        <w:pStyle w:val="afffe"/>
        <w:sectPr w:rsidR="00B177F6" w:rsidRPr="00B177F6" w:rsidSect="00D553D9">
          <w:footerReference w:type="default" r:id="rId9"/>
          <w:pgSz w:w="11906" w:h="16838"/>
          <w:pgMar w:top="1418" w:right="567" w:bottom="851" w:left="1418" w:header="709" w:footer="403" w:gutter="0"/>
          <w:pgNumType w:start="1"/>
          <w:cols w:space="720"/>
        </w:sectPr>
      </w:pPr>
      <w:r>
        <w:rPr>
          <w:rFonts w:cs="Times New Roman"/>
        </w:rPr>
        <w:t>©</w:t>
      </w:r>
      <w:r>
        <w:t xml:space="preserve">ООО «Философия.ИТ», 2022 </w:t>
      </w:r>
    </w:p>
    <w:p w14:paraId="170D35CB" w14:textId="77777777" w:rsidR="0031480E" w:rsidRPr="00B06171" w:rsidRDefault="0031480E" w:rsidP="004C18E0">
      <w:pPr>
        <w:pStyle w:val="aff"/>
        <w:rPr>
          <w:rFonts w:eastAsia="Times"/>
        </w:rPr>
      </w:pPr>
      <w:bookmarkStart w:id="0" w:name="_Toc90309170"/>
      <w:bookmarkStart w:id="1" w:name="_Toc90464184"/>
      <w:bookmarkStart w:id="2" w:name="_Toc90467069"/>
      <w:bookmarkStart w:id="3" w:name="_Toc90467250"/>
      <w:bookmarkStart w:id="4" w:name="_Toc90469451"/>
      <w:bookmarkStart w:id="5" w:name="_Toc150852851"/>
      <w:r w:rsidRPr="00B06171">
        <w:lastRenderedPageBreak/>
        <w:t>АННОТАЦИЯ</w:t>
      </w:r>
      <w:bookmarkEnd w:id="0"/>
      <w:bookmarkEnd w:id="1"/>
      <w:bookmarkEnd w:id="2"/>
      <w:bookmarkEnd w:id="3"/>
      <w:bookmarkEnd w:id="4"/>
      <w:bookmarkEnd w:id="5"/>
    </w:p>
    <w:p w14:paraId="70D564F1" w14:textId="6BAA97A7" w:rsidR="0031480E" w:rsidRPr="00B06171" w:rsidRDefault="0031480E" w:rsidP="0031480E">
      <w:pPr>
        <w:pStyle w:val="a3"/>
      </w:pPr>
      <w:r w:rsidRPr="00B06171">
        <w:t xml:space="preserve">Настоящий документ содержит описание назначения и условий применения </w:t>
      </w:r>
      <w:r w:rsidR="009E551B">
        <w:t xml:space="preserve">Программы </w:t>
      </w:r>
      <w:r w:rsidR="005D2DB9">
        <w:t xml:space="preserve">для </w:t>
      </w:r>
      <w:r w:rsidR="009E551B">
        <w:t>ЭВМ</w:t>
      </w:r>
      <w:r w:rsidRPr="00B06171">
        <w:t xml:space="preserve"> </w:t>
      </w:r>
      <w:r w:rsidR="00957E62">
        <w:t>«</w:t>
      </w:r>
      <w:r w:rsidR="00AF1270" w:rsidRPr="00AF1270">
        <w:t>Цифровая платформа данных Маяк 8i</w:t>
      </w:r>
      <w:r w:rsidR="00957E62">
        <w:t>»</w:t>
      </w:r>
      <w:r w:rsidR="00AF1270">
        <w:t>, сокращенное наименование «Маяк 8</w:t>
      </w:r>
      <w:r w:rsidR="00AF1270">
        <w:rPr>
          <w:lang w:val="en-US"/>
        </w:rPr>
        <w:t>i</w:t>
      </w:r>
      <w:r w:rsidR="00AF1270">
        <w:t>»</w:t>
      </w:r>
      <w:r w:rsidRPr="00B06171">
        <w:t xml:space="preserve"> (далее – </w:t>
      </w:r>
      <w:r w:rsidR="001D44A4" w:rsidRPr="001D44A4">
        <w:t xml:space="preserve">Маяк </w:t>
      </w:r>
      <w:r w:rsidR="00AF1270">
        <w:t>8</w:t>
      </w:r>
      <w:r w:rsidR="00AF1270">
        <w:rPr>
          <w:lang w:val="en-US"/>
        </w:rPr>
        <w:t>i</w:t>
      </w:r>
      <w:r w:rsidRPr="00B06171">
        <w:t>),</w:t>
      </w:r>
      <w:r w:rsidR="00957E62">
        <w:t xml:space="preserve"> </w:t>
      </w:r>
      <w:r w:rsidRPr="00B06171">
        <w:t>структуры программы, способов настройки и проверки программы, сообщений, выдаваемых программой в ходе работы с ней системного программиста, и способов реагирования на них.</w:t>
      </w:r>
    </w:p>
    <w:p w14:paraId="458E543B" w14:textId="77777777" w:rsidR="0031480E" w:rsidRDefault="0031480E" w:rsidP="0031480E">
      <w:pPr>
        <w:pStyle w:val="a3"/>
      </w:pPr>
      <w:r w:rsidRPr="00B06171">
        <w:t xml:space="preserve">Настоящий документ составлен в соответствии с требованиями </w:t>
      </w:r>
      <w:r w:rsidRPr="00B06171">
        <w:br/>
        <w:t xml:space="preserve">ГОСТ 19.503-79 «Единая система программной документации. Руководство системного программиста. Требования к содержанию и оформлению», ГОСТ 19.105-78 «Единая система программной документации. Общие требования к программным документам» и ГОСТ 19.106-78 «Единая система программной документации. Требования к программным документам, выполненным печатным способом». </w:t>
      </w:r>
    </w:p>
    <w:p w14:paraId="6DC7C578" w14:textId="77777777" w:rsidR="00323DA5" w:rsidRDefault="00323DA5" w:rsidP="0031480E">
      <w:pPr>
        <w:pStyle w:val="a3"/>
      </w:pPr>
    </w:p>
    <w:p w14:paraId="23EF7FEA" w14:textId="77777777" w:rsidR="00323DA5" w:rsidRDefault="00323DA5" w:rsidP="0031480E">
      <w:pPr>
        <w:pStyle w:val="a3"/>
      </w:pPr>
    </w:p>
    <w:p w14:paraId="360AED07" w14:textId="77777777" w:rsidR="00323DA5" w:rsidRDefault="00323DA5" w:rsidP="0031480E">
      <w:pPr>
        <w:pStyle w:val="a3"/>
      </w:pPr>
    </w:p>
    <w:p w14:paraId="5C340826" w14:textId="77777777" w:rsidR="00323DA5" w:rsidRDefault="00323DA5" w:rsidP="0031480E">
      <w:pPr>
        <w:pStyle w:val="a3"/>
      </w:pPr>
    </w:p>
    <w:p w14:paraId="53297524" w14:textId="77777777" w:rsidR="00323DA5" w:rsidRDefault="00323DA5" w:rsidP="0031480E">
      <w:pPr>
        <w:pStyle w:val="a3"/>
      </w:pPr>
    </w:p>
    <w:p w14:paraId="787FD006" w14:textId="77777777" w:rsidR="00323DA5" w:rsidRDefault="00323DA5" w:rsidP="0031480E">
      <w:pPr>
        <w:pStyle w:val="a3"/>
      </w:pPr>
    </w:p>
    <w:p w14:paraId="5A5C703D" w14:textId="77777777" w:rsidR="00323DA5" w:rsidRDefault="00323DA5" w:rsidP="0031480E">
      <w:pPr>
        <w:pStyle w:val="a3"/>
      </w:pPr>
    </w:p>
    <w:p w14:paraId="274AA9F4" w14:textId="77777777" w:rsidR="00323DA5" w:rsidRDefault="00323DA5" w:rsidP="0031480E">
      <w:pPr>
        <w:pStyle w:val="a3"/>
      </w:pPr>
    </w:p>
    <w:p w14:paraId="7666CEA7" w14:textId="77777777" w:rsidR="00323DA5" w:rsidRDefault="00323DA5" w:rsidP="0031480E">
      <w:pPr>
        <w:pStyle w:val="a3"/>
      </w:pPr>
    </w:p>
    <w:p w14:paraId="5014D0EE" w14:textId="77777777" w:rsidR="00323DA5" w:rsidRDefault="00323DA5" w:rsidP="0031480E">
      <w:pPr>
        <w:pStyle w:val="a3"/>
      </w:pPr>
    </w:p>
    <w:p w14:paraId="1D0F6175" w14:textId="77777777" w:rsidR="00323DA5" w:rsidRDefault="00323DA5" w:rsidP="0031480E">
      <w:pPr>
        <w:pStyle w:val="a3"/>
      </w:pPr>
    </w:p>
    <w:p w14:paraId="2F84158C" w14:textId="77777777" w:rsidR="00323DA5" w:rsidRDefault="00323DA5" w:rsidP="0031480E">
      <w:pPr>
        <w:pStyle w:val="a3"/>
      </w:pPr>
    </w:p>
    <w:p w14:paraId="793B636A" w14:textId="77777777" w:rsidR="00323DA5" w:rsidRDefault="00323DA5" w:rsidP="0031480E">
      <w:pPr>
        <w:pStyle w:val="a3"/>
      </w:pPr>
    </w:p>
    <w:p w14:paraId="7661C540" w14:textId="77777777" w:rsidR="00323DA5" w:rsidRDefault="00323DA5" w:rsidP="0031480E">
      <w:pPr>
        <w:pStyle w:val="a3"/>
      </w:pPr>
    </w:p>
    <w:p w14:paraId="6A1CAE6F" w14:textId="77777777" w:rsidR="00323DA5" w:rsidRPr="00B06171" w:rsidRDefault="00323DA5" w:rsidP="00323DA5">
      <w:pPr>
        <w:pStyle w:val="aff0"/>
        <w:outlineLvl w:val="0"/>
      </w:pPr>
      <w:bookmarkStart w:id="6" w:name="_Toc150852852"/>
      <w:r w:rsidRPr="00B06171">
        <w:lastRenderedPageBreak/>
        <w:t>Перечень терминов и сокращений</w:t>
      </w:r>
      <w:bookmarkEnd w:id="6"/>
    </w:p>
    <w:tbl>
      <w:tblPr>
        <w:tblW w:w="10195" w:type="dxa"/>
        <w:tblLayout w:type="fixed"/>
        <w:tblLook w:val="0400" w:firstRow="0" w:lastRow="0" w:firstColumn="0" w:lastColumn="0" w:noHBand="0" w:noVBand="1"/>
      </w:tblPr>
      <w:tblGrid>
        <w:gridCol w:w="2910"/>
        <w:gridCol w:w="7285"/>
      </w:tblGrid>
      <w:tr w:rsidR="00323DA5" w:rsidRPr="00B06171" w14:paraId="5D08CFFA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CD873" w14:textId="77777777" w:rsidR="00323DA5" w:rsidRPr="00B06171" w:rsidRDefault="00323DA5" w:rsidP="001D44A4">
            <w:pPr>
              <w:pStyle w:val="afc"/>
            </w:pPr>
            <w:r w:rsidRPr="00B06171">
              <w:t>Термин/сокращение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8A4D9" w14:textId="77777777" w:rsidR="00323DA5" w:rsidRPr="00B06171" w:rsidRDefault="00323DA5" w:rsidP="001D44A4">
            <w:pPr>
              <w:pStyle w:val="afc"/>
            </w:pPr>
            <w:r w:rsidRPr="00B06171">
              <w:t>Определение/расшифровка</w:t>
            </w:r>
          </w:p>
        </w:tc>
      </w:tr>
      <w:tr w:rsidR="00323DA5" w:rsidRPr="00B06171" w14:paraId="41AF4B14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F9E09" w14:textId="77777777" w:rsidR="00323DA5" w:rsidRPr="00B06171" w:rsidRDefault="00323DA5" w:rsidP="001D44A4">
            <w:pPr>
              <w:pStyle w:val="affe"/>
            </w:pPr>
            <w:r w:rsidRPr="00B06171">
              <w:t>DWH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E8E8A" w14:textId="77777777" w:rsidR="00323DA5" w:rsidRPr="00B06171" w:rsidRDefault="00323DA5" w:rsidP="001D44A4">
            <w:pPr>
              <w:pStyle w:val="affe"/>
            </w:pPr>
            <w:r w:rsidRPr="00B06171">
              <w:t>Data Warehouse, предметно-ориентированная информационная база данных, специально разработанная и предназначенная для подготовки отчётов и бизнес-анализа с целью поддержки принятия решений в организации.</w:t>
            </w:r>
          </w:p>
        </w:tc>
      </w:tr>
      <w:tr w:rsidR="00323DA5" w:rsidRPr="00B06171" w14:paraId="13DC2532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01D59" w14:textId="77777777" w:rsidR="00323DA5" w:rsidRPr="00B06171" w:rsidRDefault="00323DA5" w:rsidP="001D44A4">
            <w:pPr>
              <w:pStyle w:val="affe"/>
            </w:pPr>
            <w:r w:rsidRPr="00B06171">
              <w:t>ETL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2CC6E" w14:textId="77777777" w:rsidR="00323DA5" w:rsidRPr="00B06171" w:rsidRDefault="00323DA5" w:rsidP="001D44A4">
            <w:pPr>
              <w:pStyle w:val="affe"/>
            </w:pPr>
            <w:r w:rsidRPr="00B06171">
              <w:t>Процесс в управлении хранилищами данных, который включает в себя:</w:t>
            </w:r>
          </w:p>
          <w:p w14:paraId="7DF95D6A" w14:textId="77777777" w:rsidR="00323DA5" w:rsidRPr="00B06171" w:rsidRDefault="00323DA5" w:rsidP="001D44A4">
            <w:pPr>
              <w:pStyle w:val="affe"/>
            </w:pPr>
            <w:r w:rsidRPr="00B06171">
              <w:t>извлечение данных из внешних источников;</w:t>
            </w:r>
          </w:p>
          <w:p w14:paraId="6281BA52" w14:textId="77777777" w:rsidR="00323DA5" w:rsidRPr="00B06171" w:rsidRDefault="00323DA5" w:rsidP="001D44A4">
            <w:pPr>
              <w:pStyle w:val="affe"/>
            </w:pPr>
            <w:r w:rsidRPr="00B06171">
              <w:t>их трансформация и очистка, чтобы они соответствовали потребностям бизнес-модели;</w:t>
            </w:r>
          </w:p>
          <w:p w14:paraId="25D5BDB9" w14:textId="77777777" w:rsidR="00323DA5" w:rsidRPr="00B06171" w:rsidRDefault="00323DA5" w:rsidP="001D44A4">
            <w:pPr>
              <w:pStyle w:val="affe"/>
            </w:pPr>
            <w:r w:rsidRPr="00B06171">
              <w:t>и загрузка их в хранилище данных.</w:t>
            </w:r>
          </w:p>
        </w:tc>
      </w:tr>
      <w:tr w:rsidR="00323DA5" w:rsidRPr="00B06171" w14:paraId="685C39FD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BB179" w14:textId="77777777" w:rsidR="00323DA5" w:rsidRPr="00B06171" w:rsidRDefault="00323DA5" w:rsidP="001D44A4">
            <w:pPr>
              <w:pStyle w:val="affe"/>
            </w:pPr>
            <w:r w:rsidRPr="00B06171">
              <w:t>JDBC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465A5" w14:textId="77777777" w:rsidR="00323DA5" w:rsidRPr="00B06171" w:rsidRDefault="00323DA5" w:rsidP="001D44A4">
            <w:pPr>
              <w:pStyle w:val="affe"/>
            </w:pPr>
            <w:r w:rsidRPr="00B06171">
              <w:t>Java DataBase Connectivity, платформенно независимый промышленный стандарт взаимодействия Java-приложений с различными СУБД, реализованный в виде пакета java.sql, входящего в состав Java SE.</w:t>
            </w:r>
          </w:p>
        </w:tc>
      </w:tr>
      <w:tr w:rsidR="00323DA5" w:rsidRPr="00B06171" w14:paraId="2BA1B64F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90F4" w14:textId="77777777" w:rsidR="00323DA5" w:rsidRPr="00B06171" w:rsidRDefault="00323DA5" w:rsidP="001D44A4">
            <w:pPr>
              <w:pStyle w:val="affe"/>
            </w:pPr>
            <w:r w:rsidRPr="00B06171">
              <w:t>ODS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AA5A7" w14:textId="77777777" w:rsidR="00323DA5" w:rsidRPr="00B06171" w:rsidRDefault="00323DA5" w:rsidP="001D44A4">
            <w:pPr>
              <w:pStyle w:val="affe"/>
            </w:pPr>
            <w:r w:rsidRPr="00B06171">
              <w:t>Operational data store, cлой в аналитическом хранилище данных, необходимый для длительного хранения данных в формате источников.</w:t>
            </w:r>
          </w:p>
        </w:tc>
      </w:tr>
      <w:tr w:rsidR="00323DA5" w:rsidRPr="00B06171" w14:paraId="34F429B0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BC8D7" w14:textId="77777777" w:rsidR="00323DA5" w:rsidRPr="00B06171" w:rsidRDefault="00323DA5" w:rsidP="001D44A4">
            <w:pPr>
              <w:pStyle w:val="affe"/>
            </w:pPr>
            <w:r w:rsidRPr="00B06171">
              <w:t>АХД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4DFA3" w14:textId="77777777" w:rsidR="00323DA5" w:rsidRPr="00B06171" w:rsidRDefault="00323DA5" w:rsidP="001D44A4">
            <w:pPr>
              <w:pStyle w:val="affe"/>
            </w:pPr>
            <w:r w:rsidRPr="00B06171">
              <w:t>Аналитическое хранилище данных</w:t>
            </w:r>
          </w:p>
        </w:tc>
      </w:tr>
      <w:tr w:rsidR="00323DA5" w:rsidRPr="00B06171" w14:paraId="59904647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004A1" w14:textId="77777777" w:rsidR="00323DA5" w:rsidRPr="00B06171" w:rsidRDefault="00323DA5" w:rsidP="001D44A4">
            <w:pPr>
              <w:pStyle w:val="affe"/>
            </w:pPr>
            <w:r w:rsidRPr="00B06171">
              <w:t>БД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E571A" w14:textId="77777777" w:rsidR="00323DA5" w:rsidRPr="00B06171" w:rsidRDefault="00323DA5" w:rsidP="001D44A4">
            <w:pPr>
              <w:pStyle w:val="affe"/>
            </w:pPr>
            <w:r w:rsidRPr="00B06171">
              <w:t>База данных</w:t>
            </w:r>
          </w:p>
        </w:tc>
      </w:tr>
      <w:tr w:rsidR="00323DA5" w:rsidRPr="00B06171" w14:paraId="6B478C58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0C3C7" w14:textId="4BF73C1B" w:rsidR="00323DA5" w:rsidRPr="00B06171" w:rsidRDefault="00323DA5" w:rsidP="001D44A4">
            <w:pPr>
              <w:pStyle w:val="affe"/>
            </w:pPr>
            <w:r>
              <w:t xml:space="preserve">Маяк </w:t>
            </w:r>
            <w:r w:rsidR="008153BA">
              <w:t>BI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36A08" w14:textId="77777777" w:rsidR="00323DA5" w:rsidRPr="00B06171" w:rsidRDefault="00323DA5" w:rsidP="001D44A4">
            <w:pPr>
              <w:pStyle w:val="affe"/>
            </w:pPr>
            <w:r>
              <w:t>Информационная система аналитической отчетности</w:t>
            </w:r>
            <w:r w:rsidRPr="001F6FF4">
              <w:t xml:space="preserve">, </w:t>
            </w:r>
            <w:r>
              <w:t xml:space="preserve">интеграции данных и бизнес-аналитики </w:t>
            </w:r>
          </w:p>
        </w:tc>
      </w:tr>
      <w:tr w:rsidR="00323DA5" w:rsidRPr="00B06171" w14:paraId="0800F696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00B33" w14:textId="77777777" w:rsidR="00323DA5" w:rsidRPr="00B06171" w:rsidRDefault="00323DA5" w:rsidP="001D44A4">
            <w:pPr>
              <w:pStyle w:val="affe"/>
            </w:pPr>
            <w:r w:rsidRPr="00B06171">
              <w:t>ГОСТ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A677C" w14:textId="77777777" w:rsidR="00323DA5" w:rsidRPr="00B06171" w:rsidRDefault="00323DA5" w:rsidP="001D44A4">
            <w:pPr>
              <w:pStyle w:val="affe"/>
            </w:pPr>
            <w:r w:rsidRPr="00B06171">
              <w:t>Государственный стандарт</w:t>
            </w:r>
          </w:p>
        </w:tc>
      </w:tr>
      <w:tr w:rsidR="00323DA5" w:rsidRPr="00B06171" w14:paraId="51AFD2B1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0999B" w14:textId="77777777" w:rsidR="00323DA5" w:rsidRPr="00B06171" w:rsidRDefault="00323DA5" w:rsidP="001D44A4">
            <w:pPr>
              <w:pStyle w:val="affe"/>
            </w:pPr>
            <w:r w:rsidRPr="00B06171">
              <w:t>ГП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1A33B" w14:textId="77777777" w:rsidR="00323DA5" w:rsidRPr="00B06171" w:rsidRDefault="00323DA5" w:rsidP="001D44A4">
            <w:pPr>
              <w:pStyle w:val="affe"/>
            </w:pPr>
            <w:r w:rsidRPr="00B06171">
              <w:t>Государственная программа</w:t>
            </w:r>
          </w:p>
        </w:tc>
      </w:tr>
      <w:tr w:rsidR="00323DA5" w:rsidRPr="00B06171" w14:paraId="5FEB3A92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2BC58" w14:textId="77777777" w:rsidR="00323DA5" w:rsidRPr="00B06171" w:rsidRDefault="00323DA5" w:rsidP="001D44A4">
            <w:pPr>
              <w:pStyle w:val="affe"/>
            </w:pPr>
            <w:r w:rsidRPr="00B06171">
              <w:t>ИБ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07952" w14:textId="77777777" w:rsidR="00323DA5" w:rsidRPr="00B06171" w:rsidRDefault="00323DA5" w:rsidP="001D44A4">
            <w:pPr>
              <w:pStyle w:val="affe"/>
            </w:pPr>
            <w:r w:rsidRPr="00B06171">
              <w:t>Информационная безопасность</w:t>
            </w:r>
          </w:p>
        </w:tc>
      </w:tr>
      <w:tr w:rsidR="00323DA5" w:rsidRPr="00B06171" w14:paraId="0FBF6A9A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2CF93" w14:textId="77777777" w:rsidR="00323DA5" w:rsidRPr="00B06171" w:rsidRDefault="00323DA5" w:rsidP="001D44A4">
            <w:pPr>
              <w:pStyle w:val="affe"/>
            </w:pPr>
            <w:r w:rsidRPr="00B06171">
              <w:t>КПТС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220C1" w14:textId="77777777" w:rsidR="00323DA5" w:rsidRPr="00B06171" w:rsidRDefault="00323DA5" w:rsidP="001D44A4">
            <w:pPr>
              <w:pStyle w:val="affe"/>
            </w:pPr>
            <w:r w:rsidRPr="00B06171">
              <w:t>Комплекс программно-технических средств</w:t>
            </w:r>
          </w:p>
        </w:tc>
      </w:tr>
      <w:tr w:rsidR="00323DA5" w:rsidRPr="00B06171" w14:paraId="712845EF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94B4B" w14:textId="77777777" w:rsidR="00323DA5" w:rsidRPr="00B06171" w:rsidRDefault="00323DA5" w:rsidP="001D44A4">
            <w:pPr>
              <w:pStyle w:val="affe"/>
            </w:pPr>
            <w:r w:rsidRPr="00B06171">
              <w:t>Мастер ноды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A62AD" w14:textId="77777777" w:rsidR="00323DA5" w:rsidRPr="00B06171" w:rsidRDefault="00323DA5" w:rsidP="001D44A4">
            <w:pPr>
              <w:pStyle w:val="affe"/>
            </w:pPr>
            <w:r w:rsidRPr="00B06171">
              <w:t>Это специальные узлы или ноды, обеспечивающие работоспособность других узлов или нод.</w:t>
            </w:r>
          </w:p>
        </w:tc>
      </w:tr>
      <w:tr w:rsidR="00323DA5" w:rsidRPr="00B06171" w14:paraId="6F27A685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FDFC8" w14:textId="77777777" w:rsidR="00323DA5" w:rsidRPr="00B06171" w:rsidRDefault="00323DA5" w:rsidP="001D44A4">
            <w:pPr>
              <w:pStyle w:val="affe"/>
            </w:pPr>
            <w:r w:rsidRPr="00B06171">
              <w:t>ОС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8BC2B" w14:textId="77777777" w:rsidR="00323DA5" w:rsidRPr="00B06171" w:rsidRDefault="00323DA5" w:rsidP="001D44A4">
            <w:pPr>
              <w:pStyle w:val="affe"/>
            </w:pPr>
            <w:r w:rsidRPr="00B06171">
              <w:t>Операционная система</w:t>
            </w:r>
          </w:p>
        </w:tc>
      </w:tr>
      <w:tr w:rsidR="00323DA5" w:rsidRPr="00B06171" w14:paraId="65773988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C218B" w14:textId="77777777" w:rsidR="00323DA5" w:rsidRPr="00B06171" w:rsidRDefault="00323DA5" w:rsidP="001D44A4">
            <w:pPr>
              <w:pStyle w:val="affe"/>
            </w:pPr>
            <w:r w:rsidRPr="00B06171">
              <w:t>ПО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FBA9F" w14:textId="77777777" w:rsidR="00323DA5" w:rsidRPr="00B06171" w:rsidRDefault="00323DA5" w:rsidP="001D44A4">
            <w:pPr>
              <w:pStyle w:val="affe"/>
            </w:pPr>
            <w:r w:rsidRPr="00B06171">
              <w:t>Программное обеспечение</w:t>
            </w:r>
          </w:p>
        </w:tc>
      </w:tr>
      <w:tr w:rsidR="00323DA5" w:rsidRPr="00B06171" w14:paraId="13FA6930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6F318" w14:textId="77777777" w:rsidR="00323DA5" w:rsidRPr="00B06171" w:rsidRDefault="00323DA5" w:rsidP="001D44A4">
            <w:pPr>
              <w:pStyle w:val="affe"/>
            </w:pPr>
            <w:r w:rsidRPr="00B06171">
              <w:t>РД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8ADA6" w14:textId="77777777" w:rsidR="00323DA5" w:rsidRPr="00B06171" w:rsidRDefault="00323DA5" w:rsidP="001D44A4">
            <w:pPr>
              <w:pStyle w:val="affe"/>
            </w:pPr>
            <w:r w:rsidRPr="00B06171">
              <w:t>Результаты деятельности</w:t>
            </w:r>
          </w:p>
        </w:tc>
      </w:tr>
      <w:tr w:rsidR="00323DA5" w:rsidRPr="00B06171" w14:paraId="499691C6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20C8A" w14:textId="77777777" w:rsidR="00323DA5" w:rsidRPr="00B06171" w:rsidRDefault="00323DA5" w:rsidP="001D44A4">
            <w:pPr>
              <w:pStyle w:val="affe"/>
            </w:pPr>
            <w:r w:rsidRPr="00B06171">
              <w:t>РФ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7C327" w14:textId="77777777" w:rsidR="00323DA5" w:rsidRPr="00B06171" w:rsidRDefault="00323DA5" w:rsidP="001D44A4">
            <w:pPr>
              <w:pStyle w:val="affe"/>
            </w:pPr>
            <w:r w:rsidRPr="00B06171">
              <w:t>Российская Федерация</w:t>
            </w:r>
          </w:p>
        </w:tc>
      </w:tr>
      <w:tr w:rsidR="00323DA5" w:rsidRPr="00B06171" w14:paraId="67AE205C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33445" w14:textId="77777777" w:rsidR="00323DA5" w:rsidRPr="00B06171" w:rsidRDefault="00323DA5" w:rsidP="001D44A4">
            <w:pPr>
              <w:pStyle w:val="affe"/>
            </w:pPr>
            <w:r>
              <w:t>SSO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8FEA6" w14:textId="77777777" w:rsidR="00323DA5" w:rsidRPr="00B06171" w:rsidRDefault="00323DA5" w:rsidP="001D44A4">
            <w:pPr>
              <w:pStyle w:val="affe"/>
            </w:pPr>
            <w:r>
              <w:rPr>
                <w:lang w:val="en-US"/>
              </w:rPr>
              <w:t>Single</w:t>
            </w:r>
            <w:r w:rsidRPr="004746BE">
              <w:t>-</w:t>
            </w:r>
            <w:r>
              <w:rPr>
                <w:lang w:val="en-US"/>
              </w:rPr>
              <w:t>Sign</w:t>
            </w:r>
            <w:r w:rsidRPr="004746BE">
              <w:t xml:space="preserve"> </w:t>
            </w:r>
            <w:r>
              <w:rPr>
                <w:lang w:val="en-US"/>
              </w:rPr>
              <w:t>on</w:t>
            </w:r>
            <w:r w:rsidRPr="00165CDC">
              <w:t xml:space="preserve"> </w:t>
            </w:r>
            <w:r w:rsidRPr="004746BE">
              <w:t xml:space="preserve">- </w:t>
            </w:r>
            <w:r w:rsidRPr="00165CDC">
              <w:t xml:space="preserve">Технология </w:t>
            </w:r>
            <w:r>
              <w:t>единого входа</w:t>
            </w:r>
          </w:p>
        </w:tc>
      </w:tr>
      <w:tr w:rsidR="00323DA5" w:rsidRPr="00B06171" w14:paraId="315DDB83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C6581" w14:textId="77777777" w:rsidR="00323DA5" w:rsidRPr="00B06171" w:rsidRDefault="00323DA5" w:rsidP="001D44A4">
            <w:pPr>
              <w:pStyle w:val="affe"/>
            </w:pPr>
            <w:r w:rsidRPr="00B06171">
              <w:t>СУБД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ED7E9" w14:textId="77777777" w:rsidR="00323DA5" w:rsidRPr="00B06171" w:rsidRDefault="00323DA5" w:rsidP="001D44A4">
            <w:pPr>
              <w:pStyle w:val="affe"/>
            </w:pPr>
            <w:r w:rsidRPr="00B06171">
              <w:t>Система управления базами данных</w:t>
            </w:r>
          </w:p>
        </w:tc>
      </w:tr>
      <w:tr w:rsidR="00323DA5" w:rsidRPr="00B06171" w14:paraId="7802DE46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B1092" w14:textId="77777777" w:rsidR="00323DA5" w:rsidRPr="00B06171" w:rsidRDefault="00323DA5" w:rsidP="001D44A4">
            <w:pPr>
              <w:pStyle w:val="affe"/>
            </w:pPr>
            <w:r>
              <w:t>СО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7A507" w14:textId="77777777" w:rsidR="00323DA5" w:rsidRPr="00B06171" w:rsidRDefault="00323DA5" w:rsidP="001D44A4">
            <w:pPr>
              <w:pStyle w:val="affe"/>
            </w:pPr>
            <w:r>
              <w:t>Система отчетности</w:t>
            </w:r>
          </w:p>
        </w:tc>
      </w:tr>
      <w:tr w:rsidR="00323DA5" w:rsidRPr="00B06171" w14:paraId="33B892E9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61061" w14:textId="77777777" w:rsidR="00323DA5" w:rsidRPr="00B06171" w:rsidRDefault="00323DA5" w:rsidP="001D44A4">
            <w:pPr>
              <w:pStyle w:val="affe"/>
            </w:pPr>
            <w:r w:rsidRPr="00165CDC">
              <w:t xml:space="preserve">Дашборд </w:t>
            </w:r>
            <w:r>
              <w:t>(</w:t>
            </w:r>
            <w:r w:rsidRPr="00B06171">
              <w:t>Dashboard</w:t>
            </w:r>
            <w:r>
              <w:t>)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F10E8" w14:textId="77777777" w:rsidR="00323DA5" w:rsidRPr="00B06171" w:rsidRDefault="00323DA5" w:rsidP="001D44A4">
            <w:pPr>
              <w:pStyle w:val="affe"/>
            </w:pPr>
            <w:r w:rsidRPr="00B06171">
              <w:t>Информационная панель с отчетами</w:t>
            </w:r>
          </w:p>
        </w:tc>
      </w:tr>
      <w:tr w:rsidR="00323DA5" w:rsidRPr="00B06171" w14:paraId="6405A613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A519C" w14:textId="77777777" w:rsidR="00323DA5" w:rsidRPr="00B06171" w:rsidRDefault="00323DA5" w:rsidP="001D44A4">
            <w:pPr>
              <w:pStyle w:val="affe"/>
            </w:pPr>
            <w:r w:rsidRPr="00B06171">
              <w:t>JDBC-коннектор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9B585" w14:textId="77777777" w:rsidR="00323DA5" w:rsidRPr="00B06171" w:rsidRDefault="00323DA5" w:rsidP="001D44A4">
            <w:pPr>
              <w:pStyle w:val="affe"/>
            </w:pPr>
            <w:r w:rsidRPr="00B06171">
              <w:t>Драйвер для соединения с реляционной базой данных, написанный на языке JAVA</w:t>
            </w:r>
          </w:p>
        </w:tc>
      </w:tr>
      <w:tr w:rsidR="00323DA5" w:rsidRPr="00B06171" w14:paraId="027917A7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12348" w14:textId="77777777" w:rsidR="00323DA5" w:rsidRPr="00B06171" w:rsidRDefault="00323DA5" w:rsidP="001D44A4">
            <w:pPr>
              <w:pStyle w:val="affe"/>
            </w:pPr>
            <w:r w:rsidRPr="00B06171">
              <w:lastRenderedPageBreak/>
              <w:t>JSON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36F13" w14:textId="77777777" w:rsidR="00323DA5" w:rsidRPr="00B06171" w:rsidRDefault="00323DA5" w:rsidP="001D44A4">
            <w:pPr>
              <w:pStyle w:val="affe"/>
            </w:pPr>
            <w:r w:rsidRPr="00B06171">
              <w:t>текстовый формат обмена данными, основанный на JavaScript.</w:t>
            </w:r>
          </w:p>
        </w:tc>
      </w:tr>
      <w:tr w:rsidR="00323DA5" w:rsidRPr="00B06171" w14:paraId="0234DB3F" w14:textId="77777777" w:rsidTr="001D44A4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FDA2C" w14:textId="77777777" w:rsidR="00323DA5" w:rsidRPr="00B06171" w:rsidRDefault="00323DA5" w:rsidP="001D44A4">
            <w:pPr>
              <w:pStyle w:val="affe"/>
            </w:pPr>
            <w:r w:rsidRPr="00B06171">
              <w:t>OLAP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1AADD" w14:textId="77777777" w:rsidR="00323DA5" w:rsidRPr="00B06171" w:rsidRDefault="00323DA5" w:rsidP="001D44A4">
            <w:pPr>
              <w:pStyle w:val="affe"/>
            </w:pPr>
            <w:r w:rsidRPr="00B06171">
              <w:t>Технология обработки данных, заключающаяся в подготовке суммарной (агрегированной) информации на основе больших массивов данных, структурированных по многомерному принципу</w:t>
            </w:r>
          </w:p>
        </w:tc>
      </w:tr>
      <w:tr w:rsidR="00A4430E" w:rsidRPr="00B06171" w14:paraId="21F253DF" w14:textId="77777777" w:rsidTr="00A4430E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C2286" w14:textId="77777777" w:rsidR="00A4430E" w:rsidRPr="00B06171" w:rsidRDefault="00A4430E" w:rsidP="003F77B1">
            <w:pPr>
              <w:pStyle w:val="affe"/>
            </w:pPr>
            <w:r w:rsidRPr="00A4430E">
              <w:t>ML-модель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566B7" w14:textId="77777777" w:rsidR="00A4430E" w:rsidRPr="00B06171" w:rsidRDefault="00A4430E" w:rsidP="003F77B1">
            <w:pPr>
              <w:pStyle w:val="affe"/>
            </w:pPr>
            <w:r>
              <w:t>Модель машинного обучения</w:t>
            </w:r>
          </w:p>
        </w:tc>
      </w:tr>
      <w:tr w:rsidR="00A4430E" w14:paraId="15950FFD" w14:textId="77777777" w:rsidTr="00A4430E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8603C" w14:textId="77777777" w:rsidR="00A4430E" w:rsidRPr="00A4430E" w:rsidRDefault="00A4430E" w:rsidP="003F77B1">
            <w:pPr>
              <w:pStyle w:val="affe"/>
            </w:pPr>
            <w:r w:rsidRPr="00274266">
              <w:t>Машинное обучение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0CFE9" w14:textId="77777777" w:rsidR="00A4430E" w:rsidRDefault="00A4430E" w:rsidP="003F77B1">
            <w:pPr>
              <w:pStyle w:val="affe"/>
            </w:pPr>
            <w:r w:rsidRPr="00274266">
              <w:t>Машинное обучение (англ. machine learning, ML) — класс методов искусственного интеллекта, характерной чертой которых является не прямое решение задачи, а обучение за счёт применения решений множества сходных задач</w:t>
            </w:r>
          </w:p>
        </w:tc>
      </w:tr>
      <w:tr w:rsidR="00A4430E" w:rsidRPr="00274266" w14:paraId="251D6354" w14:textId="77777777" w:rsidTr="00A4430E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3176F" w14:textId="77777777" w:rsidR="00A4430E" w:rsidRPr="003C3F7C" w:rsidRDefault="00A4430E" w:rsidP="003F77B1">
            <w:pPr>
              <w:pStyle w:val="affe"/>
            </w:pPr>
            <w:r w:rsidRPr="00A4430E">
              <w:t>Low-code</w:t>
            </w:r>
            <w:r>
              <w:t xml:space="preserve"> платформа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6AB7B" w14:textId="77777777" w:rsidR="00A4430E" w:rsidRPr="00274266" w:rsidRDefault="00A4430E" w:rsidP="003F77B1">
            <w:pPr>
              <w:pStyle w:val="affe"/>
            </w:pPr>
            <w:r>
              <w:t>П</w:t>
            </w:r>
            <w:r w:rsidRPr="003C3F7C">
              <w:t>латформ</w:t>
            </w:r>
            <w:r>
              <w:t>а</w:t>
            </w:r>
            <w:r w:rsidRPr="003C3F7C">
              <w:t>, которая позволяет организациям создавать и развертывать пользовательские приложения без обширных знаний в области программирования</w:t>
            </w:r>
            <w:r>
              <w:t>. О</w:t>
            </w:r>
            <w:r w:rsidRPr="003C3F7C">
              <w:t>снованы на методах проектирования по модели, автоматической генерации кода и визуального программирования</w:t>
            </w:r>
            <w:r>
              <w:t>.</w:t>
            </w:r>
          </w:p>
        </w:tc>
      </w:tr>
      <w:tr w:rsidR="00A4430E" w14:paraId="6B6165EF" w14:textId="77777777" w:rsidTr="00A4430E">
        <w:trPr>
          <w:trHeight w:val="45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85897" w14:textId="77777777" w:rsidR="00A4430E" w:rsidRPr="00A4430E" w:rsidRDefault="00A4430E" w:rsidP="003F77B1">
            <w:pPr>
              <w:pStyle w:val="affe"/>
            </w:pPr>
            <w:r w:rsidRPr="00A4430E">
              <w:t>MLOps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B9935" w14:textId="77777777" w:rsidR="00A4430E" w:rsidRDefault="00A4430E" w:rsidP="003F77B1">
            <w:pPr>
              <w:pStyle w:val="affe"/>
            </w:pPr>
            <w:r>
              <w:t>Н</w:t>
            </w:r>
            <w:r w:rsidRPr="00587720">
              <w:t>абор процедур, направленных на последовательное и эффективное внедрение и поддержку моделей машинного обучения (ML), используемых в производстве.</w:t>
            </w:r>
          </w:p>
        </w:tc>
      </w:tr>
    </w:tbl>
    <w:p w14:paraId="1FD9303F" w14:textId="77777777" w:rsidR="00323DA5" w:rsidRDefault="00323DA5" w:rsidP="0031480E">
      <w:pPr>
        <w:pStyle w:val="a3"/>
      </w:pPr>
    </w:p>
    <w:p w14:paraId="1B06D8BE" w14:textId="77777777" w:rsidR="00323DA5" w:rsidRDefault="00323DA5" w:rsidP="0031480E">
      <w:pPr>
        <w:pStyle w:val="a3"/>
      </w:pPr>
    </w:p>
    <w:p w14:paraId="70B5C46A" w14:textId="77777777" w:rsidR="00323DA5" w:rsidRDefault="00323DA5" w:rsidP="0031480E">
      <w:pPr>
        <w:pStyle w:val="a3"/>
      </w:pPr>
    </w:p>
    <w:p w14:paraId="083D1D15" w14:textId="77777777" w:rsidR="00323DA5" w:rsidRDefault="00323DA5" w:rsidP="0031480E">
      <w:pPr>
        <w:pStyle w:val="a3"/>
      </w:pPr>
    </w:p>
    <w:p w14:paraId="2B916ACC" w14:textId="77777777" w:rsidR="00323DA5" w:rsidRDefault="00323DA5" w:rsidP="0031480E">
      <w:pPr>
        <w:pStyle w:val="a3"/>
      </w:pPr>
    </w:p>
    <w:p w14:paraId="04BAE87C" w14:textId="77777777" w:rsidR="00323DA5" w:rsidRDefault="00323DA5" w:rsidP="0031480E">
      <w:pPr>
        <w:pStyle w:val="a3"/>
      </w:pPr>
    </w:p>
    <w:p w14:paraId="11757E65" w14:textId="77777777" w:rsidR="00323DA5" w:rsidRDefault="00323DA5" w:rsidP="0031480E">
      <w:pPr>
        <w:pStyle w:val="a3"/>
      </w:pPr>
    </w:p>
    <w:p w14:paraId="637E95A6" w14:textId="77777777" w:rsidR="00323DA5" w:rsidRDefault="00323DA5" w:rsidP="0031480E">
      <w:pPr>
        <w:pStyle w:val="a3"/>
      </w:pPr>
    </w:p>
    <w:p w14:paraId="0A3FDA8C" w14:textId="77777777" w:rsidR="00323DA5" w:rsidRDefault="00323DA5" w:rsidP="0031480E">
      <w:pPr>
        <w:pStyle w:val="a3"/>
      </w:pPr>
    </w:p>
    <w:p w14:paraId="4EAFED26" w14:textId="77777777" w:rsidR="00323DA5" w:rsidRDefault="00323DA5" w:rsidP="0031480E">
      <w:pPr>
        <w:pStyle w:val="a3"/>
      </w:pPr>
    </w:p>
    <w:p w14:paraId="4E299ECC" w14:textId="77777777" w:rsidR="00323DA5" w:rsidRDefault="00323DA5" w:rsidP="0031480E">
      <w:pPr>
        <w:pStyle w:val="a3"/>
      </w:pPr>
    </w:p>
    <w:p w14:paraId="545CEB02" w14:textId="77777777" w:rsidR="00323DA5" w:rsidRDefault="00323DA5" w:rsidP="0031480E">
      <w:pPr>
        <w:pStyle w:val="a3"/>
      </w:pPr>
    </w:p>
    <w:p w14:paraId="0BB07DA0" w14:textId="77777777" w:rsidR="00323DA5" w:rsidRDefault="00323DA5" w:rsidP="0031480E">
      <w:pPr>
        <w:pStyle w:val="a3"/>
      </w:pPr>
    </w:p>
    <w:p w14:paraId="0CD02B0F" w14:textId="77777777" w:rsidR="00323DA5" w:rsidRDefault="00323DA5" w:rsidP="0031480E">
      <w:pPr>
        <w:pStyle w:val="a3"/>
      </w:pPr>
    </w:p>
    <w:p w14:paraId="2910A050" w14:textId="77777777" w:rsidR="00323DA5" w:rsidRDefault="00323DA5" w:rsidP="0031480E">
      <w:pPr>
        <w:pStyle w:val="a3"/>
      </w:pPr>
    </w:p>
    <w:p w14:paraId="7DE2E9EF" w14:textId="77777777" w:rsidR="00323DA5" w:rsidRDefault="00323DA5" w:rsidP="0031480E">
      <w:pPr>
        <w:pStyle w:val="a3"/>
      </w:pPr>
    </w:p>
    <w:p w14:paraId="053583F8" w14:textId="77777777" w:rsidR="00323DA5" w:rsidRDefault="00323DA5" w:rsidP="0031480E">
      <w:pPr>
        <w:pStyle w:val="a3"/>
      </w:pPr>
    </w:p>
    <w:p w14:paraId="7114643C" w14:textId="77777777" w:rsidR="00323DA5" w:rsidRDefault="00323DA5" w:rsidP="0031480E">
      <w:pPr>
        <w:pStyle w:val="a3"/>
      </w:pPr>
    </w:p>
    <w:p w14:paraId="365632E8" w14:textId="77777777" w:rsidR="00323DA5" w:rsidRDefault="00323DA5" w:rsidP="0031480E">
      <w:pPr>
        <w:pStyle w:val="a3"/>
      </w:pPr>
    </w:p>
    <w:p w14:paraId="23EBB158" w14:textId="77777777" w:rsidR="00323DA5" w:rsidRDefault="00323DA5" w:rsidP="0031480E">
      <w:pPr>
        <w:pStyle w:val="a3"/>
      </w:pPr>
    </w:p>
    <w:p w14:paraId="23FF4640" w14:textId="77777777" w:rsidR="00323DA5" w:rsidRDefault="00323DA5" w:rsidP="0031480E">
      <w:pPr>
        <w:pStyle w:val="a3"/>
      </w:pPr>
    </w:p>
    <w:p w14:paraId="2016B1C9" w14:textId="77777777" w:rsidR="0079409C" w:rsidRDefault="0079409C" w:rsidP="0031480E">
      <w:pPr>
        <w:pStyle w:val="a3"/>
      </w:pPr>
    </w:p>
    <w:p w14:paraId="21AF39DF" w14:textId="77777777" w:rsidR="0079409C" w:rsidRDefault="0079409C" w:rsidP="0031480E">
      <w:pPr>
        <w:pStyle w:val="a3"/>
      </w:pPr>
    </w:p>
    <w:p w14:paraId="5A4BEF49" w14:textId="77777777" w:rsidR="0079409C" w:rsidRDefault="0079409C" w:rsidP="0031480E">
      <w:pPr>
        <w:pStyle w:val="a3"/>
      </w:pPr>
    </w:p>
    <w:p w14:paraId="303D8A26" w14:textId="77777777" w:rsidR="00323DA5" w:rsidRDefault="00323DA5" w:rsidP="0031480E">
      <w:pPr>
        <w:pStyle w:val="a3"/>
      </w:pPr>
    </w:p>
    <w:p w14:paraId="43E99478" w14:textId="77777777" w:rsidR="00323DA5" w:rsidRPr="00B06171" w:rsidRDefault="00323DA5" w:rsidP="0031480E">
      <w:pPr>
        <w:pStyle w:val="a3"/>
      </w:pPr>
    </w:p>
    <w:p w14:paraId="790A6269" w14:textId="77777777" w:rsidR="000B0C73" w:rsidRDefault="000B0C73" w:rsidP="009E551B">
      <w:pPr>
        <w:pStyle w:val="18"/>
        <w:rPr>
          <w:rFonts w:eastAsia="Times"/>
        </w:rPr>
      </w:pPr>
      <w:bookmarkStart w:id="7" w:name="_Toc89370705"/>
      <w:bookmarkStart w:id="8" w:name="_Toc90464185"/>
      <w:bookmarkStart w:id="9" w:name="_Toc90467070"/>
      <w:bookmarkStart w:id="10" w:name="_Toc90467251"/>
      <w:bookmarkStart w:id="11" w:name="_Toc90469452"/>
    </w:p>
    <w:p w14:paraId="72F19010" w14:textId="77777777" w:rsidR="00323DA5" w:rsidRPr="001A56A1" w:rsidRDefault="0031480E" w:rsidP="009E551B">
      <w:pPr>
        <w:pStyle w:val="18"/>
        <w:rPr>
          <w:rFonts w:eastAsia="Times"/>
        </w:rPr>
      </w:pPr>
      <w:r w:rsidRPr="001A56A1">
        <w:rPr>
          <w:rFonts w:eastAsia="Times"/>
        </w:rPr>
        <w:t>Содержание</w:t>
      </w:r>
      <w:bookmarkEnd w:id="7"/>
      <w:bookmarkEnd w:id="8"/>
      <w:bookmarkEnd w:id="9"/>
      <w:bookmarkEnd w:id="10"/>
      <w:bookmarkEnd w:id="11"/>
    </w:p>
    <w:p w14:paraId="2F89A5F1" w14:textId="20C5D05C" w:rsidR="00296330" w:rsidRDefault="0031480E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r w:rsidRPr="00B06171">
        <w:rPr>
          <w:szCs w:val="28"/>
        </w:rPr>
        <w:fldChar w:fldCharType="begin"/>
      </w:r>
      <w:r w:rsidRPr="00B06171">
        <w:rPr>
          <w:szCs w:val="28"/>
        </w:rPr>
        <w:instrText xml:space="preserve"> TOC \h \u \z </w:instrText>
      </w:r>
      <w:r w:rsidRPr="00B06171">
        <w:rPr>
          <w:szCs w:val="28"/>
        </w:rPr>
        <w:fldChar w:fldCharType="separate"/>
      </w:r>
      <w:hyperlink w:anchor="_Toc150852851" w:history="1">
        <w:r w:rsidR="00296330" w:rsidRPr="00F30646">
          <w:rPr>
            <w:rStyle w:val="affffd"/>
          </w:rPr>
          <w:t>АННОТАЦИЯ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_Toc150852851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</w:t>
        </w:r>
        <w:r w:rsidR="00296330">
          <w:rPr>
            <w:webHidden/>
          </w:rPr>
          <w:fldChar w:fldCharType="end"/>
        </w:r>
      </w:hyperlink>
    </w:p>
    <w:p w14:paraId="4EAFCF5D" w14:textId="266BC5DA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2" w:history="1">
        <w:r w:rsidR="00296330" w:rsidRPr="00F30646">
          <w:rPr>
            <w:rStyle w:val="affffd"/>
          </w:rPr>
          <w:t>Перечень терминов и сокращений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_Toc150852852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3</w:t>
        </w:r>
        <w:r w:rsidR="00296330">
          <w:rPr>
            <w:webHidden/>
          </w:rPr>
          <w:fldChar w:fldCharType="end"/>
        </w:r>
      </w:hyperlink>
    </w:p>
    <w:p w14:paraId="49B30132" w14:textId="78A9B5BF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3" w:history="1">
        <w:r w:rsidR="00296330" w:rsidRPr="00F30646">
          <w:rPr>
            <w:rStyle w:val="affffd"/>
          </w:rPr>
          <w:t>1. Общие сведения о программе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_Toc150852853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10</w:t>
        </w:r>
        <w:r w:rsidR="00296330">
          <w:rPr>
            <w:webHidden/>
          </w:rPr>
          <w:fldChar w:fldCharType="end"/>
        </w:r>
      </w:hyperlink>
    </w:p>
    <w:p w14:paraId="7341AFE8" w14:textId="16866F2E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4" w:history="1">
        <w:r w:rsidR="00296330" w:rsidRPr="00F30646">
          <w:rPr>
            <w:rStyle w:val="affffd"/>
          </w:rPr>
          <w:t>1.1. Полное наименование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_Toc150852854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10</w:t>
        </w:r>
        <w:r w:rsidR="00296330">
          <w:rPr>
            <w:webHidden/>
          </w:rPr>
          <w:fldChar w:fldCharType="end"/>
        </w:r>
      </w:hyperlink>
    </w:p>
    <w:p w14:paraId="3A0641D4" w14:textId="5BCB04EA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5" w:history="1">
        <w:r w:rsidR="00296330" w:rsidRPr="00F30646">
          <w:rPr>
            <w:rStyle w:val="affffd"/>
          </w:rPr>
          <w:t>1.2. Краткое наименование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_Toc150852855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10</w:t>
        </w:r>
        <w:r w:rsidR="00296330">
          <w:rPr>
            <w:webHidden/>
          </w:rPr>
          <w:fldChar w:fldCharType="end"/>
        </w:r>
      </w:hyperlink>
    </w:p>
    <w:p w14:paraId="1D18473F" w14:textId="23DC69EF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6" w:history="1">
        <w:r w:rsidR="00296330" w:rsidRPr="00F30646">
          <w:rPr>
            <w:rStyle w:val="affffd"/>
          </w:rPr>
          <w:t>1.3. Область применения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_Toc150852856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10</w:t>
        </w:r>
        <w:r w:rsidR="00296330">
          <w:rPr>
            <w:webHidden/>
          </w:rPr>
          <w:fldChar w:fldCharType="end"/>
        </w:r>
      </w:hyperlink>
    </w:p>
    <w:p w14:paraId="4771FE93" w14:textId="7C155CA4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7" w:history="1">
        <w:r w:rsidR="00296330" w:rsidRPr="00F30646">
          <w:rPr>
            <w:rStyle w:val="affffd"/>
          </w:rPr>
          <w:t>1.4. Назначение и функции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_Toc150852857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11</w:t>
        </w:r>
        <w:r w:rsidR="00296330">
          <w:rPr>
            <w:webHidden/>
          </w:rPr>
          <w:fldChar w:fldCharType="end"/>
        </w:r>
      </w:hyperlink>
    </w:p>
    <w:p w14:paraId="7B401A33" w14:textId="61D01A69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8" w:history="1">
        <w:r w:rsidR="00296330" w:rsidRPr="00F30646">
          <w:rPr>
            <w:rStyle w:val="affffd"/>
          </w:rPr>
          <w:t>1.5. Условия применения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_Toc150852858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</w:t>
        </w:r>
        <w:r w:rsidR="00296330">
          <w:rPr>
            <w:webHidden/>
          </w:rPr>
          <w:fldChar w:fldCharType="end"/>
        </w:r>
      </w:hyperlink>
    </w:p>
    <w:p w14:paraId="653A1DB2" w14:textId="48907047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59" w:history="1">
        <w:r w:rsidR="00296330" w:rsidRPr="00F30646">
          <w:rPr>
            <w:rStyle w:val="affffd"/>
          </w:rPr>
          <w:t>1.5.1. Требования к аппаратному и программному обеспечению серверов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_Toc150852859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</w:t>
        </w:r>
        <w:r w:rsidR="00296330">
          <w:rPr>
            <w:webHidden/>
          </w:rPr>
          <w:fldChar w:fldCharType="end"/>
        </w:r>
      </w:hyperlink>
    </w:p>
    <w:p w14:paraId="01922995" w14:textId="10EE62AD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0" w:history="1">
        <w:r w:rsidR="00296330" w:rsidRPr="00F30646">
          <w:rPr>
            <w:rStyle w:val="affffd"/>
          </w:rPr>
          <w:t>1.5.2. Требования к аппаратному и программному обеспечению рабочих станций операторов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_Toc150852860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17</w:t>
        </w:r>
        <w:r w:rsidR="00296330">
          <w:rPr>
            <w:webHidden/>
          </w:rPr>
          <w:fldChar w:fldCharType="end"/>
        </w:r>
      </w:hyperlink>
    </w:p>
    <w:p w14:paraId="5F51EC87" w14:textId="5145180B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1" w:history="1">
        <w:r w:rsidR="00296330" w:rsidRPr="00F30646">
          <w:rPr>
            <w:rStyle w:val="affffd"/>
          </w:rPr>
          <w:t>1.5.3. Требования к квалификации персонала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_Toc150852861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17</w:t>
        </w:r>
        <w:r w:rsidR="00296330">
          <w:rPr>
            <w:webHidden/>
          </w:rPr>
          <w:fldChar w:fldCharType="end"/>
        </w:r>
      </w:hyperlink>
    </w:p>
    <w:p w14:paraId="64EBE81C" w14:textId="43BDA1DB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2" w:history="1">
        <w:r w:rsidR="00296330" w:rsidRPr="00F30646">
          <w:rPr>
            <w:rStyle w:val="affffd"/>
          </w:rPr>
          <w:t>2. Структура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_Toc150852862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19</w:t>
        </w:r>
        <w:r w:rsidR="00296330">
          <w:rPr>
            <w:webHidden/>
          </w:rPr>
          <w:fldChar w:fldCharType="end"/>
        </w:r>
      </w:hyperlink>
    </w:p>
    <w:p w14:paraId="49346325" w14:textId="7E45EDAE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3" w:history="1">
        <w:r w:rsidR="00296330" w:rsidRPr="00F30646">
          <w:rPr>
            <w:rStyle w:val="affffd"/>
          </w:rPr>
          <w:t>2.1. Функциональная структура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_Toc150852863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19</w:t>
        </w:r>
        <w:r w:rsidR="00296330">
          <w:rPr>
            <w:webHidden/>
          </w:rPr>
          <w:fldChar w:fldCharType="end"/>
        </w:r>
      </w:hyperlink>
    </w:p>
    <w:p w14:paraId="79CC6EA2" w14:textId="7A4E4E64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4" w:history="1">
        <w:r w:rsidR="00296330" w:rsidRPr="00F30646">
          <w:rPr>
            <w:rStyle w:val="affffd"/>
          </w:rPr>
          <w:t>2.2. Логическая и компонентная архитектура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_Toc150852864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20</w:t>
        </w:r>
        <w:r w:rsidR="00296330">
          <w:rPr>
            <w:webHidden/>
          </w:rPr>
          <w:fldChar w:fldCharType="end"/>
        </w:r>
      </w:hyperlink>
    </w:p>
    <w:p w14:paraId="32BD4825" w14:textId="6BA19F3C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5" w:history="1">
        <w:r w:rsidR="00296330" w:rsidRPr="00F30646">
          <w:rPr>
            <w:rStyle w:val="affffd"/>
          </w:rPr>
          <w:t>2.3. Способы и средства связи для информационного обмена между компонентами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_Toc150852865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21</w:t>
        </w:r>
        <w:r w:rsidR="00296330">
          <w:rPr>
            <w:webHidden/>
          </w:rPr>
          <w:fldChar w:fldCharType="end"/>
        </w:r>
      </w:hyperlink>
    </w:p>
    <w:p w14:paraId="228580B2" w14:textId="7D1B9D4E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6" w:history="1">
        <w:r w:rsidR="00296330" w:rsidRPr="00F30646">
          <w:rPr>
            <w:rStyle w:val="affffd"/>
          </w:rPr>
          <w:t>2.4. Связи программы с другими программами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_Toc150852866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22</w:t>
        </w:r>
        <w:r w:rsidR="00296330">
          <w:rPr>
            <w:webHidden/>
          </w:rPr>
          <w:fldChar w:fldCharType="end"/>
        </w:r>
      </w:hyperlink>
    </w:p>
    <w:p w14:paraId="76A6EA8D" w14:textId="527564DF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7" w:history="1">
        <w:r w:rsidR="00296330" w:rsidRPr="00F30646">
          <w:rPr>
            <w:rStyle w:val="affffd"/>
          </w:rPr>
          <w:t>Взаимодействие с помощью прямого получения данных с через JDBC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_Toc150852867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23</w:t>
        </w:r>
        <w:r w:rsidR="00296330">
          <w:rPr>
            <w:webHidden/>
          </w:rPr>
          <w:fldChar w:fldCharType="end"/>
        </w:r>
      </w:hyperlink>
    </w:p>
    <w:p w14:paraId="7C8124C5" w14:textId="1FA6410F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8" w:history="1">
        <w:r w:rsidR="00296330" w:rsidRPr="00F30646">
          <w:rPr>
            <w:rStyle w:val="affffd"/>
          </w:rPr>
          <w:t>2.4.1. Описание протокола Интеграции с ПВВ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_Toc150852868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23</w:t>
        </w:r>
        <w:r w:rsidR="00296330">
          <w:rPr>
            <w:webHidden/>
          </w:rPr>
          <w:fldChar w:fldCharType="end"/>
        </w:r>
      </w:hyperlink>
    </w:p>
    <w:p w14:paraId="016C9C05" w14:textId="1AE9A3F5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69" w:history="1">
        <w:r w:rsidR="00296330" w:rsidRPr="00F30646">
          <w:rPr>
            <w:rStyle w:val="affffd"/>
          </w:rPr>
          <w:t>3. Настройка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_Toc150852869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24</w:t>
        </w:r>
        <w:r w:rsidR="00296330">
          <w:rPr>
            <w:webHidden/>
          </w:rPr>
          <w:fldChar w:fldCharType="end"/>
        </w:r>
      </w:hyperlink>
    </w:p>
    <w:p w14:paraId="3EAA286F" w14:textId="2D874155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70" w:history="1">
        <w:r w:rsidR="00296330" w:rsidRPr="00F30646">
          <w:rPr>
            <w:rStyle w:val="affffd"/>
          </w:rPr>
          <w:t>3.1. Компоненты программы СО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_Toc150852870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24</w:t>
        </w:r>
        <w:r w:rsidR="00296330">
          <w:rPr>
            <w:webHidden/>
          </w:rPr>
          <w:fldChar w:fldCharType="end"/>
        </w:r>
      </w:hyperlink>
    </w:p>
    <w:p w14:paraId="20DE0225" w14:textId="1CA8DEAA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71" w:history="1">
        <w:r w:rsidR="00296330" w:rsidRPr="00F30646">
          <w:rPr>
            <w:rStyle w:val="affffd"/>
          </w:rPr>
          <w:t>3.2. Подготовка среды сборки и администрирования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_Toc150852871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25</w:t>
        </w:r>
        <w:r w:rsidR="00296330">
          <w:rPr>
            <w:webHidden/>
          </w:rPr>
          <w:fldChar w:fldCharType="end"/>
        </w:r>
      </w:hyperlink>
    </w:p>
    <w:p w14:paraId="0004FFE4" w14:textId="445B4595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72" w:history="1">
        <w:r w:rsidR="00296330" w:rsidRPr="00F30646">
          <w:rPr>
            <w:rStyle w:val="affffd"/>
          </w:rPr>
          <w:t>3.2.1. Подготовка среды и настройка окружения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_Toc150852872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25</w:t>
        </w:r>
        <w:r w:rsidR="00296330">
          <w:rPr>
            <w:webHidden/>
          </w:rPr>
          <w:fldChar w:fldCharType="end"/>
        </w:r>
      </w:hyperlink>
    </w:p>
    <w:p w14:paraId="5AD97504" w14:textId="1B32778C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73" w:history="1">
        <w:r w:rsidR="00296330" w:rsidRPr="00F30646">
          <w:rPr>
            <w:rStyle w:val="affffd"/>
          </w:rPr>
          <w:t>3.2.2. Развертывание компонента Kubernetes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_Toc150852873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26</w:t>
        </w:r>
        <w:r w:rsidR="00296330">
          <w:rPr>
            <w:webHidden/>
          </w:rPr>
          <w:fldChar w:fldCharType="end"/>
        </w:r>
      </w:hyperlink>
    </w:p>
    <w:p w14:paraId="636AF437" w14:textId="7F8C5328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74" w:history="1">
        <w:r w:rsidR="00296330" w:rsidRPr="00F30646">
          <w:rPr>
            <w:rStyle w:val="affffd"/>
            <w:noProof/>
          </w:rPr>
          <w:t>3.2.2.1. Ansible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_Toc150852874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27</w:t>
        </w:r>
        <w:r w:rsidR="00296330">
          <w:rPr>
            <w:noProof/>
            <w:webHidden/>
          </w:rPr>
          <w:fldChar w:fldCharType="end"/>
        </w:r>
      </w:hyperlink>
    </w:p>
    <w:p w14:paraId="1927E0E9" w14:textId="7D86969D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75" w:history="1">
        <w:r w:rsidR="00296330" w:rsidRPr="00F30646">
          <w:rPr>
            <w:rStyle w:val="affffd"/>
            <w:noProof/>
          </w:rPr>
          <w:t>3.2.2.2. Установка openjdk-8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_Toc150852875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28</w:t>
        </w:r>
        <w:r w:rsidR="00296330">
          <w:rPr>
            <w:noProof/>
            <w:webHidden/>
          </w:rPr>
          <w:fldChar w:fldCharType="end"/>
        </w:r>
      </w:hyperlink>
    </w:p>
    <w:p w14:paraId="29EC18F2" w14:textId="3697EB14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76" w:history="1">
        <w:r w:rsidR="00296330" w:rsidRPr="00F30646">
          <w:rPr>
            <w:rStyle w:val="affffd"/>
            <w:noProof/>
          </w:rPr>
          <w:t>3.2.2.3. Подготовка пользователя на нодах Kubernetes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_Toc150852876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29</w:t>
        </w:r>
        <w:r w:rsidR="00296330">
          <w:rPr>
            <w:noProof/>
            <w:webHidden/>
          </w:rPr>
          <w:fldChar w:fldCharType="end"/>
        </w:r>
      </w:hyperlink>
    </w:p>
    <w:p w14:paraId="6185CEA2" w14:textId="29006639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77" w:history="1">
        <w:r w:rsidR="00296330" w:rsidRPr="00F30646">
          <w:rPr>
            <w:rStyle w:val="affffd"/>
            <w:noProof/>
          </w:rPr>
          <w:t>3.2.2.4. Установка Docker на ноды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_Toc150852877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30</w:t>
        </w:r>
        <w:r w:rsidR="00296330">
          <w:rPr>
            <w:noProof/>
            <w:webHidden/>
          </w:rPr>
          <w:fldChar w:fldCharType="end"/>
        </w:r>
      </w:hyperlink>
    </w:p>
    <w:p w14:paraId="65550B12" w14:textId="48B79D85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78" w:history="1">
        <w:r w:rsidR="00296330" w:rsidRPr="00F30646">
          <w:rPr>
            <w:rStyle w:val="affffd"/>
            <w:noProof/>
          </w:rPr>
          <w:t>3.2.2.5. Установка утилит rke, kubectl, helm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_Toc150852878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33</w:t>
        </w:r>
        <w:r w:rsidR="00296330">
          <w:rPr>
            <w:noProof/>
            <w:webHidden/>
          </w:rPr>
          <w:fldChar w:fldCharType="end"/>
        </w:r>
      </w:hyperlink>
    </w:p>
    <w:p w14:paraId="0A9692CD" w14:textId="62D35FE7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79" w:history="1">
        <w:r w:rsidR="00296330" w:rsidRPr="00F30646">
          <w:rPr>
            <w:rStyle w:val="affffd"/>
            <w:noProof/>
          </w:rPr>
          <w:t>3.2.2.5.1. Установка rke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_Toc150852879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33</w:t>
        </w:r>
        <w:r w:rsidR="00296330">
          <w:rPr>
            <w:noProof/>
            <w:webHidden/>
          </w:rPr>
          <w:fldChar w:fldCharType="end"/>
        </w:r>
      </w:hyperlink>
    </w:p>
    <w:p w14:paraId="4D8A6D1B" w14:textId="51CAB148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0" w:history="1">
        <w:r w:rsidR="00296330" w:rsidRPr="00F30646">
          <w:rPr>
            <w:rStyle w:val="affffd"/>
            <w:noProof/>
          </w:rPr>
          <w:t>3.2.2.5.2. Установка kubectl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33</w:t>
        </w:r>
        <w:r w:rsidR="00296330">
          <w:rPr>
            <w:noProof/>
            <w:webHidden/>
          </w:rPr>
          <w:fldChar w:fldCharType="end"/>
        </w:r>
      </w:hyperlink>
    </w:p>
    <w:p w14:paraId="52888C35" w14:textId="519C836F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1" w:history="1">
        <w:r w:rsidR="00296330" w:rsidRPr="00F30646">
          <w:rPr>
            <w:rStyle w:val="affffd"/>
            <w:noProof/>
          </w:rPr>
          <w:t>3.2.2.5.3. Установка helm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34</w:t>
        </w:r>
        <w:r w:rsidR="00296330">
          <w:rPr>
            <w:noProof/>
            <w:webHidden/>
          </w:rPr>
          <w:fldChar w:fldCharType="end"/>
        </w:r>
      </w:hyperlink>
    </w:p>
    <w:p w14:paraId="5B77C091" w14:textId="5900E697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2" w:history="1">
        <w:r w:rsidR="00296330" w:rsidRPr="00F30646">
          <w:rPr>
            <w:rStyle w:val="affffd"/>
            <w:noProof/>
          </w:rPr>
          <w:t>3.2.2.6. Установка кластера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35</w:t>
        </w:r>
        <w:r w:rsidR="00296330">
          <w:rPr>
            <w:noProof/>
            <w:webHidden/>
          </w:rPr>
          <w:fldChar w:fldCharType="end"/>
        </w:r>
      </w:hyperlink>
    </w:p>
    <w:p w14:paraId="1C23696C" w14:textId="08792FCA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3" w:history="1">
        <w:r w:rsidR="00296330" w:rsidRPr="00F30646">
          <w:rPr>
            <w:rStyle w:val="affffd"/>
            <w:noProof/>
          </w:rPr>
          <w:t>3.2.2.7. Установка Metallb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37</w:t>
        </w:r>
        <w:r w:rsidR="00296330">
          <w:rPr>
            <w:noProof/>
            <w:webHidden/>
          </w:rPr>
          <w:fldChar w:fldCharType="end"/>
        </w:r>
      </w:hyperlink>
    </w:p>
    <w:p w14:paraId="1590198C" w14:textId="5ADFCD43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4" w:history="1">
        <w:r w:rsidR="00296330" w:rsidRPr="00F30646">
          <w:rPr>
            <w:rStyle w:val="affffd"/>
            <w:noProof/>
          </w:rPr>
          <w:t>3.2.2.7.1.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37</w:t>
        </w:r>
        <w:r w:rsidR="00296330">
          <w:rPr>
            <w:noProof/>
            <w:webHidden/>
          </w:rPr>
          <w:fldChar w:fldCharType="end"/>
        </w:r>
      </w:hyperlink>
    </w:p>
    <w:p w14:paraId="5430C402" w14:textId="170DEE3E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5" w:history="1">
        <w:r w:rsidR="00296330" w:rsidRPr="00F30646">
          <w:rPr>
            <w:rStyle w:val="affffd"/>
            <w:noProof/>
          </w:rPr>
          <w:t>3.2.2.7.2.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37</w:t>
        </w:r>
        <w:r w:rsidR="00296330">
          <w:rPr>
            <w:noProof/>
            <w:webHidden/>
          </w:rPr>
          <w:fldChar w:fldCharType="end"/>
        </w:r>
      </w:hyperlink>
    </w:p>
    <w:p w14:paraId="6DDC6ABF" w14:textId="386D76FF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6" w:history="1">
        <w:r w:rsidR="00296330" w:rsidRPr="00F30646">
          <w:rPr>
            <w:rStyle w:val="affffd"/>
            <w:noProof/>
          </w:rPr>
          <w:t>3.2.2.8. Установка Nginx-load-balancer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38</w:t>
        </w:r>
        <w:r w:rsidR="00296330">
          <w:rPr>
            <w:noProof/>
            <w:webHidden/>
          </w:rPr>
          <w:fldChar w:fldCharType="end"/>
        </w:r>
      </w:hyperlink>
    </w:p>
    <w:p w14:paraId="3BF8226A" w14:textId="1C9DB63F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7" w:history="1">
        <w:r w:rsidR="00296330" w:rsidRPr="00F30646">
          <w:rPr>
            <w:rStyle w:val="affffd"/>
            <w:noProof/>
          </w:rPr>
          <w:t>3.2.2.9. Установка кластера longhorn в Kubernetes кластере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40</w:t>
        </w:r>
        <w:r w:rsidR="00296330">
          <w:rPr>
            <w:noProof/>
            <w:webHidden/>
          </w:rPr>
          <w:fldChar w:fldCharType="end"/>
        </w:r>
      </w:hyperlink>
    </w:p>
    <w:p w14:paraId="394D0E41" w14:textId="3FFA73BF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8" w:history="1">
        <w:r w:rsidR="00296330" w:rsidRPr="00F30646">
          <w:rPr>
            <w:rStyle w:val="affffd"/>
            <w:noProof/>
          </w:rPr>
          <w:t>3.2.2.9.1. Требования перед началом установки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40</w:t>
        </w:r>
        <w:r w:rsidR="00296330">
          <w:rPr>
            <w:noProof/>
            <w:webHidden/>
          </w:rPr>
          <w:fldChar w:fldCharType="end"/>
        </w:r>
      </w:hyperlink>
    </w:p>
    <w:p w14:paraId="5C28B3F8" w14:textId="7F333779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89" w:history="1">
        <w:r w:rsidR="00296330" w:rsidRPr="00F30646">
          <w:rPr>
            <w:rStyle w:val="affffd"/>
            <w:noProof/>
          </w:rPr>
          <w:t>3.2.2.9.2.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_Toc150852889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41</w:t>
        </w:r>
        <w:r w:rsidR="00296330">
          <w:rPr>
            <w:noProof/>
            <w:webHidden/>
          </w:rPr>
          <w:fldChar w:fldCharType="end"/>
        </w:r>
      </w:hyperlink>
    </w:p>
    <w:p w14:paraId="208D2190" w14:textId="27E9B165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90" w:history="1">
        <w:r w:rsidR="00296330" w:rsidRPr="00F30646">
          <w:rPr>
            <w:rStyle w:val="affffd"/>
            <w:noProof/>
          </w:rPr>
          <w:t>3.2.2.9.3.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_Toc150852890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42</w:t>
        </w:r>
        <w:r w:rsidR="00296330">
          <w:rPr>
            <w:noProof/>
            <w:webHidden/>
          </w:rPr>
          <w:fldChar w:fldCharType="end"/>
        </w:r>
      </w:hyperlink>
    </w:p>
    <w:p w14:paraId="614D5D70" w14:textId="284846C4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91" w:history="1">
        <w:r w:rsidR="00296330" w:rsidRPr="00F30646">
          <w:rPr>
            <w:rStyle w:val="affffd"/>
          </w:rPr>
          <w:t>3.3. Сборка дистрибутива Маяк BI из исходных кодов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_Toc150852891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42</w:t>
        </w:r>
        <w:r w:rsidR="00296330">
          <w:rPr>
            <w:webHidden/>
          </w:rPr>
          <w:fldChar w:fldCharType="end"/>
        </w:r>
      </w:hyperlink>
    </w:p>
    <w:p w14:paraId="70068081" w14:textId="2264A528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92" w:history="1">
        <w:r w:rsidR="00296330" w:rsidRPr="00F30646">
          <w:rPr>
            <w:rStyle w:val="affffd"/>
          </w:rPr>
          <w:t>3.3.1. Подготовка сборщиков CI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_Toc150852892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42</w:t>
        </w:r>
        <w:r w:rsidR="00296330">
          <w:rPr>
            <w:webHidden/>
          </w:rPr>
          <w:fldChar w:fldCharType="end"/>
        </w:r>
      </w:hyperlink>
    </w:p>
    <w:p w14:paraId="447CC781" w14:textId="50B4E774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93" w:history="1">
        <w:r w:rsidR="00296330" w:rsidRPr="00F30646">
          <w:rPr>
            <w:rStyle w:val="affffd"/>
            <w:noProof/>
          </w:rPr>
          <w:t>3.3.1.1. Подготовка кластера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_Toc150852893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43</w:t>
        </w:r>
        <w:r w:rsidR="00296330">
          <w:rPr>
            <w:noProof/>
            <w:webHidden/>
          </w:rPr>
          <w:fldChar w:fldCharType="end"/>
        </w:r>
      </w:hyperlink>
    </w:p>
    <w:p w14:paraId="01FE7669" w14:textId="68E73DE7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94" w:history="1">
        <w:r w:rsidR="00296330" w:rsidRPr="00F30646">
          <w:rPr>
            <w:rStyle w:val="affffd"/>
            <w:noProof/>
          </w:rPr>
          <w:t>3.3.1.2. Регистрация сборщика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_Toc150852894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43</w:t>
        </w:r>
        <w:r w:rsidR="00296330">
          <w:rPr>
            <w:noProof/>
            <w:webHidden/>
          </w:rPr>
          <w:fldChar w:fldCharType="end"/>
        </w:r>
      </w:hyperlink>
    </w:p>
    <w:p w14:paraId="1A1145C1" w14:textId="1CB2C4EE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95" w:history="1">
        <w:r w:rsidR="00296330" w:rsidRPr="00F30646">
          <w:rPr>
            <w:rStyle w:val="affffd"/>
            <w:noProof/>
          </w:rPr>
          <w:t>3.3.1.3.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_Toc150852895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45</w:t>
        </w:r>
        <w:r w:rsidR="00296330">
          <w:rPr>
            <w:noProof/>
            <w:webHidden/>
          </w:rPr>
          <w:fldChar w:fldCharType="end"/>
        </w:r>
      </w:hyperlink>
    </w:p>
    <w:p w14:paraId="23ADCC04" w14:textId="5910B9DC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896" w:history="1">
        <w:r w:rsidR="00296330" w:rsidRPr="00F30646">
          <w:rPr>
            <w:rStyle w:val="affffd"/>
          </w:rPr>
          <w:t>3.3.2. Сборка дистрибутивов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_Toc150852896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45</w:t>
        </w:r>
        <w:r w:rsidR="00296330">
          <w:rPr>
            <w:webHidden/>
          </w:rPr>
          <w:fldChar w:fldCharType="end"/>
        </w:r>
      </w:hyperlink>
    </w:p>
    <w:p w14:paraId="5D788A32" w14:textId="6785BBD2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97" w:history="1">
        <w:r w:rsidR="00296330" w:rsidRPr="00F30646">
          <w:rPr>
            <w:rStyle w:val="affffd"/>
            <w:noProof/>
          </w:rPr>
          <w:t>3.3.2.1. «Виртуальное озеро данных»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_Toc150852897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47</w:t>
        </w:r>
        <w:r w:rsidR="00296330">
          <w:rPr>
            <w:noProof/>
            <w:webHidden/>
          </w:rPr>
          <w:fldChar w:fldCharType="end"/>
        </w:r>
      </w:hyperlink>
    </w:p>
    <w:p w14:paraId="745A8AB6" w14:textId="46D3A2D7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98" w:history="1">
        <w:r w:rsidR="00296330" w:rsidRPr="00F30646">
          <w:rPr>
            <w:rStyle w:val="affffd"/>
            <w:noProof/>
          </w:rPr>
          <w:t>3.3.2.1.1. Сборка «Виртуальное озеро данных» на сервере CI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_Toc150852898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47</w:t>
        </w:r>
        <w:r w:rsidR="00296330">
          <w:rPr>
            <w:noProof/>
            <w:webHidden/>
          </w:rPr>
          <w:fldChar w:fldCharType="end"/>
        </w:r>
      </w:hyperlink>
    </w:p>
    <w:p w14:paraId="50884D32" w14:textId="1F9CB911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899" w:history="1">
        <w:r w:rsidR="00296330" w:rsidRPr="00F30646">
          <w:rPr>
            <w:rStyle w:val="affffd"/>
            <w:noProof/>
          </w:rPr>
          <w:t>3.3.2.1.1.1. Предварительные требования для «Виртуальное озеро данных» CI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_Toc150852899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47</w:t>
        </w:r>
        <w:r w:rsidR="00296330">
          <w:rPr>
            <w:noProof/>
            <w:webHidden/>
          </w:rPr>
          <w:fldChar w:fldCharType="end"/>
        </w:r>
      </w:hyperlink>
    </w:p>
    <w:p w14:paraId="1806525B" w14:textId="0A7C27E8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0" w:history="1">
        <w:r w:rsidR="00296330" w:rsidRPr="00F30646">
          <w:rPr>
            <w:rStyle w:val="affffd"/>
            <w:noProof/>
          </w:rPr>
          <w:t>3.3.2.1.1.2. Запуск CI «Виртуальное озеро данных»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50</w:t>
        </w:r>
        <w:r w:rsidR="00296330">
          <w:rPr>
            <w:noProof/>
            <w:webHidden/>
          </w:rPr>
          <w:fldChar w:fldCharType="end"/>
        </w:r>
      </w:hyperlink>
    </w:p>
    <w:p w14:paraId="459222B5" w14:textId="4CB3F09A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1" w:history="1">
        <w:r w:rsidR="00296330" w:rsidRPr="00F30646">
          <w:rPr>
            <w:rStyle w:val="affffd"/>
            <w:noProof/>
          </w:rPr>
          <w:t>3.3.2.2. «Визуализация и исследование данных»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56</w:t>
        </w:r>
        <w:r w:rsidR="00296330">
          <w:rPr>
            <w:noProof/>
            <w:webHidden/>
          </w:rPr>
          <w:fldChar w:fldCharType="end"/>
        </w:r>
      </w:hyperlink>
    </w:p>
    <w:p w14:paraId="124A55B2" w14:textId="15B314AE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2" w:history="1">
        <w:r w:rsidR="00296330" w:rsidRPr="00F30646">
          <w:rPr>
            <w:rStyle w:val="affffd"/>
            <w:noProof/>
          </w:rPr>
          <w:t>3.3.2.2.1. Сборка «Визуализация и исследование данных» на CI сервере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56</w:t>
        </w:r>
        <w:r w:rsidR="00296330">
          <w:rPr>
            <w:noProof/>
            <w:webHidden/>
          </w:rPr>
          <w:fldChar w:fldCharType="end"/>
        </w:r>
      </w:hyperlink>
    </w:p>
    <w:p w14:paraId="48C63C45" w14:textId="766783F0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3" w:history="1">
        <w:r w:rsidR="00296330" w:rsidRPr="00F30646">
          <w:rPr>
            <w:rStyle w:val="affffd"/>
            <w:noProof/>
          </w:rPr>
          <w:t>3.3.2.2.1.1. Предварительные требования для «Визуализация и исследование данных» CI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56</w:t>
        </w:r>
        <w:r w:rsidR="00296330">
          <w:rPr>
            <w:noProof/>
            <w:webHidden/>
          </w:rPr>
          <w:fldChar w:fldCharType="end"/>
        </w:r>
      </w:hyperlink>
    </w:p>
    <w:p w14:paraId="7802FC27" w14:textId="287776CB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4" w:history="1">
        <w:r w:rsidR="00296330" w:rsidRPr="00F30646">
          <w:rPr>
            <w:rStyle w:val="affffd"/>
            <w:noProof/>
          </w:rPr>
          <w:t>3.3.2.2.1.2. Запуск CI «Визуализация и исследование данных»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57</w:t>
        </w:r>
        <w:r w:rsidR="00296330">
          <w:rPr>
            <w:noProof/>
            <w:webHidden/>
          </w:rPr>
          <w:fldChar w:fldCharType="end"/>
        </w:r>
      </w:hyperlink>
    </w:p>
    <w:p w14:paraId="25906340" w14:textId="536B050E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5" w:history="1">
        <w:r w:rsidR="00296330" w:rsidRPr="00F30646">
          <w:rPr>
            <w:rStyle w:val="affffd"/>
            <w:noProof/>
            <w:lang w:val="en-US"/>
          </w:rPr>
          <w:t>3.3.2.3. «Регламентная отчетность»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63</w:t>
        </w:r>
        <w:r w:rsidR="00296330">
          <w:rPr>
            <w:noProof/>
            <w:webHidden/>
          </w:rPr>
          <w:fldChar w:fldCharType="end"/>
        </w:r>
      </w:hyperlink>
    </w:p>
    <w:p w14:paraId="2F3C4420" w14:textId="386E4D04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6" w:history="1">
        <w:r w:rsidR="00296330" w:rsidRPr="00F30646">
          <w:rPr>
            <w:rStyle w:val="affffd"/>
            <w:noProof/>
          </w:rPr>
          <w:t xml:space="preserve">3.3.2.3.1. Сборка «Регламентная отчетность» на сервере </w:t>
        </w:r>
        <w:r w:rsidR="00296330" w:rsidRPr="00F30646">
          <w:rPr>
            <w:rStyle w:val="affffd"/>
            <w:noProof/>
            <w:lang w:val="en-US"/>
          </w:rPr>
          <w:t>CI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63</w:t>
        </w:r>
        <w:r w:rsidR="00296330">
          <w:rPr>
            <w:noProof/>
            <w:webHidden/>
          </w:rPr>
          <w:fldChar w:fldCharType="end"/>
        </w:r>
      </w:hyperlink>
    </w:p>
    <w:p w14:paraId="360E4A1B" w14:textId="5C725819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7" w:history="1">
        <w:r w:rsidR="00296330" w:rsidRPr="00F30646">
          <w:rPr>
            <w:rStyle w:val="affffd"/>
            <w:noProof/>
          </w:rPr>
          <w:t xml:space="preserve">3.3.2.3.1.1. Предварительные требования для </w:t>
        </w:r>
        <w:r w:rsidR="00296330" w:rsidRPr="00F30646">
          <w:rPr>
            <w:rStyle w:val="affffd"/>
            <w:noProof/>
            <w:lang w:val="en-US"/>
          </w:rPr>
          <w:t>CI</w:t>
        </w:r>
        <w:r w:rsidR="00296330" w:rsidRPr="00F30646">
          <w:rPr>
            <w:rStyle w:val="affffd"/>
            <w:noProof/>
          </w:rPr>
          <w:t xml:space="preserve"> «Регламентная отчетность»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63</w:t>
        </w:r>
        <w:r w:rsidR="00296330">
          <w:rPr>
            <w:noProof/>
            <w:webHidden/>
          </w:rPr>
          <w:fldChar w:fldCharType="end"/>
        </w:r>
      </w:hyperlink>
    </w:p>
    <w:p w14:paraId="5D3DB66A" w14:textId="35F1AF47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8" w:history="1">
        <w:r w:rsidR="00296330" w:rsidRPr="00F30646">
          <w:rPr>
            <w:rStyle w:val="affffd"/>
            <w:noProof/>
          </w:rPr>
          <w:t>3.3.2.3.1.2. Запуск CI «Регламентная отчетность»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64</w:t>
        </w:r>
        <w:r w:rsidR="00296330">
          <w:rPr>
            <w:noProof/>
            <w:webHidden/>
          </w:rPr>
          <w:fldChar w:fldCharType="end"/>
        </w:r>
      </w:hyperlink>
    </w:p>
    <w:p w14:paraId="238BDAB9" w14:textId="3D227292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09" w:history="1">
        <w:r w:rsidR="00296330" w:rsidRPr="00F30646">
          <w:rPr>
            <w:rStyle w:val="affffd"/>
            <w:noProof/>
            <w:lang w:val="en-US"/>
          </w:rPr>
          <w:t>3.3.2.4. «Регламентный ETL»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_Toc150852909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69</w:t>
        </w:r>
        <w:r w:rsidR="00296330">
          <w:rPr>
            <w:noProof/>
            <w:webHidden/>
          </w:rPr>
          <w:fldChar w:fldCharType="end"/>
        </w:r>
      </w:hyperlink>
    </w:p>
    <w:p w14:paraId="4752B95B" w14:textId="530CB010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0" w:history="1">
        <w:r w:rsidR="00296330" w:rsidRPr="00F30646">
          <w:rPr>
            <w:rStyle w:val="affffd"/>
            <w:noProof/>
          </w:rPr>
          <w:t xml:space="preserve">3.3.2.4.1. Сборка «Регламентный </w:t>
        </w:r>
        <w:r w:rsidR="00296330" w:rsidRPr="00F30646">
          <w:rPr>
            <w:rStyle w:val="affffd"/>
            <w:noProof/>
            <w:lang w:val="en-US"/>
          </w:rPr>
          <w:t>ETL</w:t>
        </w:r>
        <w:r w:rsidR="00296330" w:rsidRPr="00F30646">
          <w:rPr>
            <w:rStyle w:val="affffd"/>
            <w:noProof/>
          </w:rPr>
          <w:t xml:space="preserve">» на сервере </w:t>
        </w:r>
        <w:r w:rsidR="00296330" w:rsidRPr="00F30646">
          <w:rPr>
            <w:rStyle w:val="affffd"/>
            <w:noProof/>
            <w:lang w:val="en-US"/>
          </w:rPr>
          <w:t>CI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69</w:t>
        </w:r>
        <w:r w:rsidR="00296330">
          <w:rPr>
            <w:noProof/>
            <w:webHidden/>
          </w:rPr>
          <w:fldChar w:fldCharType="end"/>
        </w:r>
      </w:hyperlink>
    </w:p>
    <w:p w14:paraId="4B9DC335" w14:textId="3FF6F40A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1" w:history="1">
        <w:r w:rsidR="00296330" w:rsidRPr="00F30646">
          <w:rPr>
            <w:rStyle w:val="affffd"/>
            <w:noProof/>
          </w:rPr>
          <w:t xml:space="preserve">3.3.2.4.1.1. Предварительные требования для </w:t>
        </w:r>
        <w:r w:rsidR="00296330" w:rsidRPr="00F30646">
          <w:rPr>
            <w:rStyle w:val="affffd"/>
            <w:noProof/>
            <w:lang w:val="en-US"/>
          </w:rPr>
          <w:t>CI</w:t>
        </w:r>
        <w:r w:rsidR="00296330" w:rsidRPr="00F30646">
          <w:rPr>
            <w:rStyle w:val="affffd"/>
            <w:noProof/>
          </w:rPr>
          <w:t xml:space="preserve"> «Регламентный </w:t>
        </w:r>
        <w:r w:rsidR="00296330" w:rsidRPr="00F30646">
          <w:rPr>
            <w:rStyle w:val="affffd"/>
            <w:noProof/>
            <w:lang w:val="en-US"/>
          </w:rPr>
          <w:t>ETL</w:t>
        </w:r>
        <w:r w:rsidR="00296330" w:rsidRPr="00F30646">
          <w:rPr>
            <w:rStyle w:val="affffd"/>
            <w:noProof/>
          </w:rPr>
          <w:t xml:space="preserve">» </w:t>
        </w:r>
        <w:r w:rsidR="00296330" w:rsidRPr="00F30646">
          <w:rPr>
            <w:rStyle w:val="affffd"/>
            <w:noProof/>
            <w:lang w:val="en-US"/>
          </w:rPr>
          <w:t>Server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69</w:t>
        </w:r>
        <w:r w:rsidR="00296330">
          <w:rPr>
            <w:noProof/>
            <w:webHidden/>
          </w:rPr>
          <w:fldChar w:fldCharType="end"/>
        </w:r>
      </w:hyperlink>
    </w:p>
    <w:p w14:paraId="7E569859" w14:textId="2C300B39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2" w:history="1">
        <w:r w:rsidR="00296330" w:rsidRPr="00F30646">
          <w:rPr>
            <w:rStyle w:val="affffd"/>
            <w:noProof/>
            <w:lang w:val="en-US"/>
          </w:rPr>
          <w:t>3.3.2.4.1.2.</w:t>
        </w:r>
        <w:r w:rsidR="00296330" w:rsidRPr="00F30646">
          <w:rPr>
            <w:rStyle w:val="affffd"/>
            <w:noProof/>
          </w:rPr>
          <w:t xml:space="preserve"> Запуск</w:t>
        </w:r>
        <w:r w:rsidR="00296330" w:rsidRPr="00F30646">
          <w:rPr>
            <w:rStyle w:val="affffd"/>
            <w:noProof/>
            <w:lang w:val="en-US"/>
          </w:rPr>
          <w:t xml:space="preserve"> CI «Регламентный ETL» Server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69</w:t>
        </w:r>
        <w:r w:rsidR="00296330">
          <w:rPr>
            <w:noProof/>
            <w:webHidden/>
          </w:rPr>
          <w:fldChar w:fldCharType="end"/>
        </w:r>
      </w:hyperlink>
    </w:p>
    <w:p w14:paraId="5B1F9534" w14:textId="51430E56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3" w:history="1">
        <w:r w:rsidR="00296330" w:rsidRPr="00F30646">
          <w:rPr>
            <w:rStyle w:val="affffd"/>
            <w:noProof/>
          </w:rPr>
          <w:t>3.3.2.5. «Оркестратор заданий»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72</w:t>
        </w:r>
        <w:r w:rsidR="00296330">
          <w:rPr>
            <w:noProof/>
            <w:webHidden/>
          </w:rPr>
          <w:fldChar w:fldCharType="end"/>
        </w:r>
      </w:hyperlink>
    </w:p>
    <w:p w14:paraId="65ABC3EE" w14:textId="7CA92B0E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4" w:history="1">
        <w:r w:rsidR="00296330" w:rsidRPr="00F30646">
          <w:rPr>
            <w:rStyle w:val="affffd"/>
            <w:noProof/>
          </w:rPr>
          <w:t>3.3.2.5.1. Сборка «Оркестратор заданий» на сервере CI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72</w:t>
        </w:r>
        <w:r w:rsidR="00296330">
          <w:rPr>
            <w:noProof/>
            <w:webHidden/>
          </w:rPr>
          <w:fldChar w:fldCharType="end"/>
        </w:r>
      </w:hyperlink>
    </w:p>
    <w:p w14:paraId="09886BB7" w14:textId="16BB1C5D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5" w:history="1">
        <w:r w:rsidR="00296330" w:rsidRPr="00F30646">
          <w:rPr>
            <w:rStyle w:val="affffd"/>
            <w:noProof/>
          </w:rPr>
          <w:t>3.3.2.5.1.1. Предварительные требования для CI «Оркестратор заданий»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72</w:t>
        </w:r>
        <w:r w:rsidR="00296330">
          <w:rPr>
            <w:noProof/>
            <w:webHidden/>
          </w:rPr>
          <w:fldChar w:fldCharType="end"/>
        </w:r>
      </w:hyperlink>
    </w:p>
    <w:p w14:paraId="5198EE52" w14:textId="127AA100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6" w:history="1">
        <w:r w:rsidR="00296330" w:rsidRPr="00F30646">
          <w:rPr>
            <w:rStyle w:val="affffd"/>
            <w:noProof/>
          </w:rPr>
          <w:t>3.3.2.5.1.2. Запуск CI «Оркестратор заданий»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74</w:t>
        </w:r>
        <w:r w:rsidR="00296330">
          <w:rPr>
            <w:noProof/>
            <w:webHidden/>
          </w:rPr>
          <w:fldChar w:fldCharType="end"/>
        </w:r>
      </w:hyperlink>
    </w:p>
    <w:p w14:paraId="72FBAB62" w14:textId="1E113C94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7" w:history="1">
        <w:r w:rsidR="00296330" w:rsidRPr="00F30646">
          <w:rPr>
            <w:rStyle w:val="affffd"/>
            <w:noProof/>
          </w:rPr>
          <w:t>3.3.2.6. Lambda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75</w:t>
        </w:r>
        <w:r w:rsidR="00296330">
          <w:rPr>
            <w:noProof/>
            <w:webHidden/>
          </w:rPr>
          <w:fldChar w:fldCharType="end"/>
        </w:r>
      </w:hyperlink>
    </w:p>
    <w:p w14:paraId="3BEAC883" w14:textId="5798A2F1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8" w:history="1">
        <w:r w:rsidR="00296330" w:rsidRPr="00F30646">
          <w:rPr>
            <w:rStyle w:val="affffd"/>
            <w:noProof/>
          </w:rPr>
          <w:t>3.3.2.6.1. Сборка Lambda на сервере CI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75</w:t>
        </w:r>
        <w:r w:rsidR="00296330">
          <w:rPr>
            <w:noProof/>
            <w:webHidden/>
          </w:rPr>
          <w:fldChar w:fldCharType="end"/>
        </w:r>
      </w:hyperlink>
    </w:p>
    <w:p w14:paraId="391B1172" w14:textId="560CC738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19" w:history="1">
        <w:r w:rsidR="00296330" w:rsidRPr="00F30646">
          <w:rPr>
            <w:rStyle w:val="affffd"/>
            <w:noProof/>
          </w:rPr>
          <w:t>3.3.2.6.1.1. Предварительные требования для CI Lambda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_Toc150852919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75</w:t>
        </w:r>
        <w:r w:rsidR="00296330">
          <w:rPr>
            <w:noProof/>
            <w:webHidden/>
          </w:rPr>
          <w:fldChar w:fldCharType="end"/>
        </w:r>
      </w:hyperlink>
    </w:p>
    <w:p w14:paraId="5E7923AB" w14:textId="7873D2DE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0" w:history="1">
        <w:r w:rsidR="00296330" w:rsidRPr="00F30646">
          <w:rPr>
            <w:rStyle w:val="affffd"/>
            <w:noProof/>
          </w:rPr>
          <w:t>3.3.2.6.1.2. Запуск CI Lambda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76</w:t>
        </w:r>
        <w:r w:rsidR="00296330">
          <w:rPr>
            <w:noProof/>
            <w:webHidden/>
          </w:rPr>
          <w:fldChar w:fldCharType="end"/>
        </w:r>
      </w:hyperlink>
    </w:p>
    <w:p w14:paraId="685A4E7B" w14:textId="14999C32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21" w:history="1">
        <w:r w:rsidR="00296330" w:rsidRPr="00F30646">
          <w:rPr>
            <w:rStyle w:val="affffd"/>
          </w:rPr>
          <w:t>3.4. Развертывание дистрибутива программы Маяк 8</w:t>
        </w:r>
        <w:r w:rsidR="00296330" w:rsidRPr="00F30646">
          <w:rPr>
            <w:rStyle w:val="affffd"/>
            <w:lang w:val="en-US"/>
          </w:rPr>
          <w:t>i</w:t>
        </w:r>
        <w:r w:rsidR="00296330" w:rsidRPr="00F30646">
          <w:rPr>
            <w:rStyle w:val="affffd"/>
          </w:rPr>
          <w:t xml:space="preserve">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_Toc150852921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77</w:t>
        </w:r>
        <w:r w:rsidR="00296330">
          <w:rPr>
            <w:webHidden/>
          </w:rPr>
          <w:fldChar w:fldCharType="end"/>
        </w:r>
      </w:hyperlink>
    </w:p>
    <w:p w14:paraId="6B81AC15" w14:textId="333B67BE" w:rsidR="00296330" w:rsidRDefault="00000000">
      <w:pPr>
        <w:pStyle w:val="3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22" w:history="1">
        <w:r w:rsidR="00296330" w:rsidRPr="00F30646">
          <w:rPr>
            <w:rStyle w:val="affffd"/>
          </w:rPr>
          <w:t>3.4.1. Развертывание компонентов Маяк 8</w:t>
        </w:r>
        <w:r w:rsidR="00296330" w:rsidRPr="00F30646">
          <w:rPr>
            <w:rStyle w:val="affffd"/>
            <w:lang w:val="en-US"/>
          </w:rPr>
          <w:t>i</w:t>
        </w:r>
        <w:r w:rsidR="00296330" w:rsidRPr="00F30646">
          <w:rPr>
            <w:rStyle w:val="affffd"/>
          </w:rPr>
          <w:t xml:space="preserve">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_Toc150852922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77</w:t>
        </w:r>
        <w:r w:rsidR="00296330">
          <w:rPr>
            <w:webHidden/>
          </w:rPr>
          <w:fldChar w:fldCharType="end"/>
        </w:r>
      </w:hyperlink>
    </w:p>
    <w:p w14:paraId="68B394F1" w14:textId="03454AB6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3" w:history="1">
        <w:r w:rsidR="00296330" w:rsidRPr="00F30646">
          <w:rPr>
            <w:rStyle w:val="affffd"/>
            <w:noProof/>
          </w:rPr>
          <w:t>3.4.1.1.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77</w:t>
        </w:r>
        <w:r w:rsidR="00296330">
          <w:rPr>
            <w:noProof/>
            <w:webHidden/>
          </w:rPr>
          <w:fldChar w:fldCharType="end"/>
        </w:r>
      </w:hyperlink>
    </w:p>
    <w:p w14:paraId="4C65D05F" w14:textId="46F0B4BD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4" w:history="1">
        <w:r w:rsidR="00296330" w:rsidRPr="00F30646">
          <w:rPr>
            <w:rStyle w:val="affffd"/>
            <w:noProof/>
          </w:rPr>
          <w:t>3.4.1.2. «Виртуальное озеро данных»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77</w:t>
        </w:r>
        <w:r w:rsidR="00296330">
          <w:rPr>
            <w:noProof/>
            <w:webHidden/>
          </w:rPr>
          <w:fldChar w:fldCharType="end"/>
        </w:r>
      </w:hyperlink>
    </w:p>
    <w:p w14:paraId="78F798C9" w14:textId="5053802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5" w:history="1">
        <w:r w:rsidR="00296330" w:rsidRPr="00F30646">
          <w:rPr>
            <w:rStyle w:val="affffd"/>
            <w:noProof/>
          </w:rPr>
          <w:t>3.4.1.2.1. Требования перед началом установки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77</w:t>
        </w:r>
        <w:r w:rsidR="00296330">
          <w:rPr>
            <w:noProof/>
            <w:webHidden/>
          </w:rPr>
          <w:fldChar w:fldCharType="end"/>
        </w:r>
      </w:hyperlink>
    </w:p>
    <w:p w14:paraId="4DAD53C6" w14:textId="6D60CF35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6" w:history="1">
        <w:r w:rsidR="00296330" w:rsidRPr="00F30646">
          <w:rPr>
            <w:rStyle w:val="affffd"/>
            <w:noProof/>
          </w:rPr>
          <w:t>3.4.1.2.2.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79</w:t>
        </w:r>
        <w:r w:rsidR="00296330">
          <w:rPr>
            <w:noProof/>
            <w:webHidden/>
          </w:rPr>
          <w:fldChar w:fldCharType="end"/>
        </w:r>
      </w:hyperlink>
    </w:p>
    <w:p w14:paraId="0D73BD68" w14:textId="35C4E853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7" w:history="1">
        <w:r w:rsidR="00296330" w:rsidRPr="00F30646">
          <w:rPr>
            <w:rStyle w:val="affffd"/>
            <w:noProof/>
          </w:rPr>
          <w:t>3.4.1.2.3.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81</w:t>
        </w:r>
        <w:r w:rsidR="00296330">
          <w:rPr>
            <w:noProof/>
            <w:webHidden/>
          </w:rPr>
          <w:fldChar w:fldCharType="end"/>
        </w:r>
      </w:hyperlink>
    </w:p>
    <w:p w14:paraId="2C35F688" w14:textId="43DF3C97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8" w:history="1">
        <w:r w:rsidR="00296330" w:rsidRPr="00F30646">
          <w:rPr>
            <w:rStyle w:val="affffd"/>
            <w:noProof/>
          </w:rPr>
          <w:t>3.4.1.2.4. Обновление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81</w:t>
        </w:r>
        <w:r w:rsidR="00296330">
          <w:rPr>
            <w:noProof/>
            <w:webHidden/>
          </w:rPr>
          <w:fldChar w:fldCharType="end"/>
        </w:r>
      </w:hyperlink>
    </w:p>
    <w:p w14:paraId="2D3F7847" w14:textId="4AA041FC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29" w:history="1">
        <w:r w:rsidR="00296330" w:rsidRPr="00F30646">
          <w:rPr>
            <w:rStyle w:val="affffd"/>
            <w:noProof/>
          </w:rPr>
          <w:t>3.4.1.2.5.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_Toc150852929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81</w:t>
        </w:r>
        <w:r w:rsidR="00296330">
          <w:rPr>
            <w:noProof/>
            <w:webHidden/>
          </w:rPr>
          <w:fldChar w:fldCharType="end"/>
        </w:r>
      </w:hyperlink>
    </w:p>
    <w:p w14:paraId="76F61075" w14:textId="4123DD5B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0" w:history="1">
        <w:r w:rsidR="00296330" w:rsidRPr="00F30646">
          <w:rPr>
            <w:rStyle w:val="affffd"/>
            <w:noProof/>
          </w:rPr>
          <w:t>3.4.1.3. «Визуализация и исследование данных»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82</w:t>
        </w:r>
        <w:r w:rsidR="00296330">
          <w:rPr>
            <w:noProof/>
            <w:webHidden/>
          </w:rPr>
          <w:fldChar w:fldCharType="end"/>
        </w:r>
      </w:hyperlink>
    </w:p>
    <w:p w14:paraId="58E26272" w14:textId="783DD16C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1" w:history="1">
        <w:r w:rsidR="00296330" w:rsidRPr="00F30646">
          <w:rPr>
            <w:rStyle w:val="affffd"/>
            <w:noProof/>
          </w:rPr>
          <w:t>3.4.1.3.1.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82</w:t>
        </w:r>
        <w:r w:rsidR="00296330">
          <w:rPr>
            <w:noProof/>
            <w:webHidden/>
          </w:rPr>
          <w:fldChar w:fldCharType="end"/>
        </w:r>
      </w:hyperlink>
    </w:p>
    <w:p w14:paraId="7FE798AF" w14:textId="5343646C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2" w:history="1">
        <w:r w:rsidR="00296330" w:rsidRPr="00F30646">
          <w:rPr>
            <w:rStyle w:val="affffd"/>
            <w:noProof/>
          </w:rPr>
          <w:t>3.4.1.3.2.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83</w:t>
        </w:r>
        <w:r w:rsidR="00296330">
          <w:rPr>
            <w:noProof/>
            <w:webHidden/>
          </w:rPr>
          <w:fldChar w:fldCharType="end"/>
        </w:r>
      </w:hyperlink>
    </w:p>
    <w:p w14:paraId="72D979A4" w14:textId="3492AD98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3" w:history="1">
        <w:r w:rsidR="00296330" w:rsidRPr="00F30646">
          <w:rPr>
            <w:rStyle w:val="affffd"/>
            <w:noProof/>
          </w:rPr>
          <w:t>3.4.1.3.3.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85</w:t>
        </w:r>
        <w:r w:rsidR="00296330">
          <w:rPr>
            <w:noProof/>
            <w:webHidden/>
          </w:rPr>
          <w:fldChar w:fldCharType="end"/>
        </w:r>
      </w:hyperlink>
    </w:p>
    <w:p w14:paraId="1C1C8363" w14:textId="5654E9C3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4" w:history="1">
        <w:r w:rsidR="00296330" w:rsidRPr="00F30646">
          <w:rPr>
            <w:rStyle w:val="affffd"/>
            <w:noProof/>
          </w:rPr>
          <w:t>3.4.1.3.4. Обновление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86</w:t>
        </w:r>
        <w:r w:rsidR="00296330">
          <w:rPr>
            <w:noProof/>
            <w:webHidden/>
          </w:rPr>
          <w:fldChar w:fldCharType="end"/>
        </w:r>
      </w:hyperlink>
    </w:p>
    <w:p w14:paraId="0CE93BB8" w14:textId="4526F374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5" w:history="1">
        <w:r w:rsidR="00296330" w:rsidRPr="00F30646">
          <w:rPr>
            <w:rStyle w:val="affffd"/>
            <w:noProof/>
          </w:rPr>
          <w:t>3.4.1.3.5.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86</w:t>
        </w:r>
        <w:r w:rsidR="00296330">
          <w:rPr>
            <w:noProof/>
            <w:webHidden/>
          </w:rPr>
          <w:fldChar w:fldCharType="end"/>
        </w:r>
      </w:hyperlink>
    </w:p>
    <w:p w14:paraId="6AA4B1A5" w14:textId="055FA2AC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6" w:history="1">
        <w:r w:rsidR="00296330" w:rsidRPr="00F30646">
          <w:rPr>
            <w:rStyle w:val="affffd"/>
            <w:noProof/>
          </w:rPr>
          <w:t>3.4.1.4. «Регламентная отчетность»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87</w:t>
        </w:r>
        <w:r w:rsidR="00296330">
          <w:rPr>
            <w:noProof/>
            <w:webHidden/>
          </w:rPr>
          <w:fldChar w:fldCharType="end"/>
        </w:r>
      </w:hyperlink>
    </w:p>
    <w:p w14:paraId="4B4002CC" w14:textId="7219A4FD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7" w:history="1">
        <w:r w:rsidR="00296330" w:rsidRPr="00F30646">
          <w:rPr>
            <w:rStyle w:val="affffd"/>
            <w:noProof/>
          </w:rPr>
          <w:t>3.4.1.4.1.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87</w:t>
        </w:r>
        <w:r w:rsidR="00296330">
          <w:rPr>
            <w:noProof/>
            <w:webHidden/>
          </w:rPr>
          <w:fldChar w:fldCharType="end"/>
        </w:r>
      </w:hyperlink>
    </w:p>
    <w:p w14:paraId="71B82F9D" w14:textId="698B632C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8" w:history="1">
        <w:r w:rsidR="00296330" w:rsidRPr="00F30646">
          <w:rPr>
            <w:rStyle w:val="affffd"/>
            <w:noProof/>
          </w:rPr>
          <w:t>3.4.1.4.2.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87</w:t>
        </w:r>
        <w:r w:rsidR="00296330">
          <w:rPr>
            <w:noProof/>
            <w:webHidden/>
          </w:rPr>
          <w:fldChar w:fldCharType="end"/>
        </w:r>
      </w:hyperlink>
    </w:p>
    <w:p w14:paraId="42077C44" w14:textId="5D46A883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39" w:history="1">
        <w:r w:rsidR="00296330" w:rsidRPr="00F30646">
          <w:rPr>
            <w:rStyle w:val="affffd"/>
            <w:noProof/>
          </w:rPr>
          <w:t>3.4.1.4.3.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_Toc150852939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89</w:t>
        </w:r>
        <w:r w:rsidR="00296330">
          <w:rPr>
            <w:noProof/>
            <w:webHidden/>
          </w:rPr>
          <w:fldChar w:fldCharType="end"/>
        </w:r>
      </w:hyperlink>
    </w:p>
    <w:p w14:paraId="34371BA3" w14:textId="1510641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0" w:history="1">
        <w:r w:rsidR="00296330" w:rsidRPr="00F30646">
          <w:rPr>
            <w:rStyle w:val="affffd"/>
            <w:noProof/>
          </w:rPr>
          <w:t>3.4.1.4.4. Обновление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90</w:t>
        </w:r>
        <w:r w:rsidR="00296330">
          <w:rPr>
            <w:noProof/>
            <w:webHidden/>
          </w:rPr>
          <w:fldChar w:fldCharType="end"/>
        </w:r>
      </w:hyperlink>
    </w:p>
    <w:p w14:paraId="412C1B60" w14:textId="7931E722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1" w:history="1">
        <w:r w:rsidR="00296330" w:rsidRPr="00F30646">
          <w:rPr>
            <w:rStyle w:val="affffd"/>
            <w:noProof/>
          </w:rPr>
          <w:t>3.4.1.4.5.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90</w:t>
        </w:r>
        <w:r w:rsidR="00296330">
          <w:rPr>
            <w:noProof/>
            <w:webHidden/>
          </w:rPr>
          <w:fldChar w:fldCharType="end"/>
        </w:r>
      </w:hyperlink>
    </w:p>
    <w:p w14:paraId="5422FF93" w14:textId="09DBD56C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2" w:history="1">
        <w:r w:rsidR="00296330" w:rsidRPr="00F30646">
          <w:rPr>
            <w:rStyle w:val="affffd"/>
            <w:noProof/>
          </w:rPr>
          <w:t>3.4.1.5. Установка RabbitMQ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91</w:t>
        </w:r>
        <w:r w:rsidR="00296330">
          <w:rPr>
            <w:noProof/>
            <w:webHidden/>
          </w:rPr>
          <w:fldChar w:fldCharType="end"/>
        </w:r>
      </w:hyperlink>
    </w:p>
    <w:p w14:paraId="5DB3921A" w14:textId="6247847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3" w:history="1">
        <w:r w:rsidR="00296330" w:rsidRPr="00F30646">
          <w:rPr>
            <w:rStyle w:val="affffd"/>
            <w:noProof/>
          </w:rPr>
          <w:t>3.4.1.5.1.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91</w:t>
        </w:r>
        <w:r w:rsidR="00296330">
          <w:rPr>
            <w:noProof/>
            <w:webHidden/>
          </w:rPr>
          <w:fldChar w:fldCharType="end"/>
        </w:r>
      </w:hyperlink>
    </w:p>
    <w:p w14:paraId="4CF8D845" w14:textId="362F297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4" w:history="1">
        <w:r w:rsidR="00296330" w:rsidRPr="00F30646">
          <w:rPr>
            <w:rStyle w:val="affffd"/>
            <w:noProof/>
          </w:rPr>
          <w:t>3.4.1.5.2.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91</w:t>
        </w:r>
        <w:r w:rsidR="00296330">
          <w:rPr>
            <w:noProof/>
            <w:webHidden/>
          </w:rPr>
          <w:fldChar w:fldCharType="end"/>
        </w:r>
      </w:hyperlink>
    </w:p>
    <w:p w14:paraId="018DAD55" w14:textId="20BADC9E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5" w:history="1">
        <w:r w:rsidR="00296330" w:rsidRPr="00F30646">
          <w:rPr>
            <w:rStyle w:val="affffd"/>
            <w:noProof/>
          </w:rPr>
          <w:t>3.4.1.5.3.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92</w:t>
        </w:r>
        <w:r w:rsidR="00296330">
          <w:rPr>
            <w:noProof/>
            <w:webHidden/>
          </w:rPr>
          <w:fldChar w:fldCharType="end"/>
        </w:r>
      </w:hyperlink>
    </w:p>
    <w:p w14:paraId="333F3653" w14:textId="6C374FB8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6" w:history="1">
        <w:r w:rsidR="00296330" w:rsidRPr="00F30646">
          <w:rPr>
            <w:rStyle w:val="affffd"/>
            <w:noProof/>
          </w:rPr>
          <w:t>3.4.1.5.4. Обновление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92</w:t>
        </w:r>
        <w:r w:rsidR="00296330">
          <w:rPr>
            <w:noProof/>
            <w:webHidden/>
          </w:rPr>
          <w:fldChar w:fldCharType="end"/>
        </w:r>
      </w:hyperlink>
    </w:p>
    <w:p w14:paraId="1B13DA95" w14:textId="40D365D1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7" w:history="1">
        <w:r w:rsidR="00296330" w:rsidRPr="00F30646">
          <w:rPr>
            <w:rStyle w:val="affffd"/>
            <w:noProof/>
          </w:rPr>
          <w:t>3.4.1.5.5.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93</w:t>
        </w:r>
        <w:r w:rsidR="00296330">
          <w:rPr>
            <w:noProof/>
            <w:webHidden/>
          </w:rPr>
          <w:fldChar w:fldCharType="end"/>
        </w:r>
      </w:hyperlink>
    </w:p>
    <w:p w14:paraId="63B54F98" w14:textId="4F5916BD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8" w:history="1">
        <w:r w:rsidR="00296330" w:rsidRPr="00F30646">
          <w:rPr>
            <w:rStyle w:val="affffd"/>
            <w:noProof/>
          </w:rPr>
          <w:t>3.4.1.6. Greenplum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93</w:t>
        </w:r>
        <w:r w:rsidR="00296330">
          <w:rPr>
            <w:noProof/>
            <w:webHidden/>
          </w:rPr>
          <w:fldChar w:fldCharType="end"/>
        </w:r>
      </w:hyperlink>
    </w:p>
    <w:p w14:paraId="3DBB6B06" w14:textId="2442062B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49" w:history="1">
        <w:r w:rsidR="00296330" w:rsidRPr="00F30646">
          <w:rPr>
            <w:rStyle w:val="affffd"/>
            <w:noProof/>
          </w:rPr>
          <w:t>3.4.1.6.1.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_Toc150852949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93</w:t>
        </w:r>
        <w:r w:rsidR="00296330">
          <w:rPr>
            <w:noProof/>
            <w:webHidden/>
          </w:rPr>
          <w:fldChar w:fldCharType="end"/>
        </w:r>
      </w:hyperlink>
    </w:p>
    <w:p w14:paraId="5A059D72" w14:textId="76FEB973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0" w:history="1">
        <w:r w:rsidR="00296330" w:rsidRPr="00F30646">
          <w:rPr>
            <w:rStyle w:val="affffd"/>
            <w:noProof/>
          </w:rPr>
          <w:t>3.4.1.6.2. Добавление репозиториев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94</w:t>
        </w:r>
        <w:r w:rsidR="00296330">
          <w:rPr>
            <w:noProof/>
            <w:webHidden/>
          </w:rPr>
          <w:fldChar w:fldCharType="end"/>
        </w:r>
      </w:hyperlink>
    </w:p>
    <w:p w14:paraId="2475F735" w14:textId="1A5FC258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1" w:history="1">
        <w:r w:rsidR="00296330" w:rsidRPr="00F30646">
          <w:rPr>
            <w:rStyle w:val="affffd"/>
            <w:noProof/>
          </w:rPr>
          <w:t>3.4.1.6.3. Создание файловой системы для GP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95</w:t>
        </w:r>
        <w:r w:rsidR="00296330">
          <w:rPr>
            <w:noProof/>
            <w:webHidden/>
          </w:rPr>
          <w:fldChar w:fldCharType="end"/>
        </w:r>
      </w:hyperlink>
    </w:p>
    <w:p w14:paraId="5C996918" w14:textId="08F62802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2" w:history="1">
        <w:r w:rsidR="00296330" w:rsidRPr="00F30646">
          <w:rPr>
            <w:rStyle w:val="affffd"/>
            <w:noProof/>
          </w:rPr>
          <w:t>3.4.1.6.4. Установка Greenplum (GP)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100</w:t>
        </w:r>
        <w:r w:rsidR="00296330">
          <w:rPr>
            <w:noProof/>
            <w:webHidden/>
          </w:rPr>
          <w:fldChar w:fldCharType="end"/>
        </w:r>
      </w:hyperlink>
    </w:p>
    <w:p w14:paraId="0461AA72" w14:textId="508153AE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3" w:history="1">
        <w:r w:rsidR="00296330" w:rsidRPr="00F30646">
          <w:rPr>
            <w:rStyle w:val="affffd"/>
            <w:noProof/>
          </w:rPr>
          <w:t>3.4.1.6.5.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103</w:t>
        </w:r>
        <w:r w:rsidR="00296330">
          <w:rPr>
            <w:noProof/>
            <w:webHidden/>
          </w:rPr>
          <w:fldChar w:fldCharType="end"/>
        </w:r>
      </w:hyperlink>
    </w:p>
    <w:p w14:paraId="31D47A08" w14:textId="31C5DAC5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4" w:history="1">
        <w:r w:rsidR="00296330" w:rsidRPr="00F30646">
          <w:rPr>
            <w:rStyle w:val="affffd"/>
            <w:noProof/>
          </w:rPr>
          <w:t>3.4.1.6.6.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103</w:t>
        </w:r>
        <w:r w:rsidR="00296330">
          <w:rPr>
            <w:noProof/>
            <w:webHidden/>
          </w:rPr>
          <w:fldChar w:fldCharType="end"/>
        </w:r>
      </w:hyperlink>
    </w:p>
    <w:p w14:paraId="3F5A5B99" w14:textId="762D33EA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5" w:history="1">
        <w:r w:rsidR="00296330" w:rsidRPr="00F30646">
          <w:rPr>
            <w:rStyle w:val="affffd"/>
            <w:noProof/>
          </w:rPr>
          <w:t>3.4.1.6.7. Обновление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103</w:t>
        </w:r>
        <w:r w:rsidR="00296330">
          <w:rPr>
            <w:noProof/>
            <w:webHidden/>
          </w:rPr>
          <w:fldChar w:fldCharType="end"/>
        </w:r>
      </w:hyperlink>
    </w:p>
    <w:p w14:paraId="0878DC7E" w14:textId="63D8FE0B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6" w:history="1">
        <w:r w:rsidR="00296330" w:rsidRPr="00F30646">
          <w:rPr>
            <w:rStyle w:val="affffd"/>
            <w:noProof/>
          </w:rPr>
          <w:t>3.4.1.7. Clickhouse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105</w:t>
        </w:r>
        <w:r w:rsidR="00296330">
          <w:rPr>
            <w:noProof/>
            <w:webHidden/>
          </w:rPr>
          <w:fldChar w:fldCharType="end"/>
        </w:r>
      </w:hyperlink>
    </w:p>
    <w:p w14:paraId="1FAF946F" w14:textId="288B8768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7" w:history="1">
        <w:r w:rsidR="00296330" w:rsidRPr="00F30646">
          <w:rPr>
            <w:rStyle w:val="affffd"/>
            <w:noProof/>
          </w:rPr>
          <w:t>3.4.1.7.1. Развёртывание дистрибутива Clickhouse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105</w:t>
        </w:r>
        <w:r w:rsidR="00296330">
          <w:rPr>
            <w:noProof/>
            <w:webHidden/>
          </w:rPr>
          <w:fldChar w:fldCharType="end"/>
        </w:r>
      </w:hyperlink>
    </w:p>
    <w:p w14:paraId="2DDE24D1" w14:textId="2728CF2B" w:rsidR="00296330" w:rsidRDefault="00000000">
      <w:pPr>
        <w:pStyle w:val="6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8" w:history="1">
        <w:r w:rsidR="00296330" w:rsidRPr="00F30646">
          <w:rPr>
            <w:rStyle w:val="affffd"/>
            <w:noProof/>
          </w:rPr>
          <w:t>3.4.1.7.1.1. Оффлайн установка clickhouse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105</w:t>
        </w:r>
        <w:r w:rsidR="00296330">
          <w:rPr>
            <w:noProof/>
            <w:webHidden/>
          </w:rPr>
          <w:fldChar w:fldCharType="end"/>
        </w:r>
      </w:hyperlink>
    </w:p>
    <w:p w14:paraId="3E372C22" w14:textId="5C78D2B9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59" w:history="1">
        <w:r w:rsidR="00296330" w:rsidRPr="00F30646">
          <w:rPr>
            <w:rStyle w:val="affffd"/>
            <w:noProof/>
          </w:rPr>
          <w:t>3.4.1.8. Конфигурирование clickhouse-server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_Toc150852959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107</w:t>
        </w:r>
        <w:r w:rsidR="00296330">
          <w:rPr>
            <w:noProof/>
            <w:webHidden/>
          </w:rPr>
          <w:fldChar w:fldCharType="end"/>
        </w:r>
      </w:hyperlink>
    </w:p>
    <w:p w14:paraId="65A4F5C2" w14:textId="1C42145A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0" w:history="1">
        <w:r w:rsidR="00296330" w:rsidRPr="00F30646">
          <w:rPr>
            <w:rStyle w:val="affffd"/>
            <w:noProof/>
          </w:rPr>
          <w:t>3.4.1.9. Запуск clickhouse-server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108</w:t>
        </w:r>
        <w:r w:rsidR="00296330">
          <w:rPr>
            <w:noProof/>
            <w:webHidden/>
          </w:rPr>
          <w:fldChar w:fldCharType="end"/>
        </w:r>
      </w:hyperlink>
    </w:p>
    <w:p w14:paraId="0474F26A" w14:textId="6E67EB9C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1" w:history="1">
        <w:r w:rsidR="00296330" w:rsidRPr="00F30646">
          <w:rPr>
            <w:rStyle w:val="affffd"/>
            <w:noProof/>
          </w:rPr>
          <w:t>3.4.1.9.1. Управление сервисом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108</w:t>
        </w:r>
        <w:r w:rsidR="00296330">
          <w:rPr>
            <w:noProof/>
            <w:webHidden/>
          </w:rPr>
          <w:fldChar w:fldCharType="end"/>
        </w:r>
      </w:hyperlink>
    </w:p>
    <w:p w14:paraId="1584854E" w14:textId="7BBB0BA2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2" w:history="1">
        <w:r w:rsidR="00296330" w:rsidRPr="00F30646">
          <w:rPr>
            <w:rStyle w:val="affffd"/>
            <w:noProof/>
          </w:rPr>
          <w:t>3.4.1.10.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109</w:t>
        </w:r>
        <w:r w:rsidR="00296330">
          <w:rPr>
            <w:noProof/>
            <w:webHidden/>
          </w:rPr>
          <w:fldChar w:fldCharType="end"/>
        </w:r>
      </w:hyperlink>
    </w:p>
    <w:p w14:paraId="17FACF0A" w14:textId="50CBC622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3" w:history="1">
        <w:r w:rsidR="00296330" w:rsidRPr="00F30646">
          <w:rPr>
            <w:rStyle w:val="affffd"/>
            <w:noProof/>
          </w:rPr>
          <w:t>3.4.1.11. Zookeeper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109</w:t>
        </w:r>
        <w:r w:rsidR="00296330">
          <w:rPr>
            <w:noProof/>
            <w:webHidden/>
          </w:rPr>
          <w:fldChar w:fldCharType="end"/>
        </w:r>
      </w:hyperlink>
    </w:p>
    <w:p w14:paraId="0BE573F9" w14:textId="65594758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4" w:history="1">
        <w:r w:rsidR="00296330" w:rsidRPr="00F30646">
          <w:rPr>
            <w:rStyle w:val="affffd"/>
            <w:noProof/>
          </w:rPr>
          <w:t>3.4.1.11.1.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109</w:t>
        </w:r>
        <w:r w:rsidR="00296330">
          <w:rPr>
            <w:noProof/>
            <w:webHidden/>
          </w:rPr>
          <w:fldChar w:fldCharType="end"/>
        </w:r>
      </w:hyperlink>
    </w:p>
    <w:p w14:paraId="7C9ED9EA" w14:textId="6258C45B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5" w:history="1">
        <w:r w:rsidR="00296330" w:rsidRPr="00F30646">
          <w:rPr>
            <w:rStyle w:val="affffd"/>
            <w:noProof/>
          </w:rPr>
          <w:t>3.4.1.11.2.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109</w:t>
        </w:r>
        <w:r w:rsidR="00296330">
          <w:rPr>
            <w:noProof/>
            <w:webHidden/>
          </w:rPr>
          <w:fldChar w:fldCharType="end"/>
        </w:r>
      </w:hyperlink>
    </w:p>
    <w:p w14:paraId="751AEAA1" w14:textId="168CA82F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6" w:history="1">
        <w:r w:rsidR="00296330" w:rsidRPr="00F30646">
          <w:rPr>
            <w:rStyle w:val="affffd"/>
            <w:noProof/>
            <w:lang w:val="en-US"/>
          </w:rPr>
          <w:t>3.4.1.12. «Регламентный ETL»+»</w:t>
        </w:r>
        <w:r w:rsidR="00296330" w:rsidRPr="00F30646">
          <w:rPr>
            <w:rStyle w:val="affffd"/>
            <w:noProof/>
          </w:rPr>
          <w:t>Оркестратор</w:t>
        </w:r>
        <w:r w:rsidR="00296330" w:rsidRPr="00F30646">
          <w:rPr>
            <w:rStyle w:val="affffd"/>
            <w:noProof/>
            <w:lang w:val="en-US"/>
          </w:rPr>
          <w:t xml:space="preserve"> </w:t>
        </w:r>
        <w:r w:rsidR="00296330" w:rsidRPr="00F30646">
          <w:rPr>
            <w:rStyle w:val="affffd"/>
            <w:noProof/>
          </w:rPr>
          <w:t>заданий</w:t>
        </w:r>
        <w:r w:rsidR="00296330" w:rsidRPr="00F30646">
          <w:rPr>
            <w:rStyle w:val="affffd"/>
            <w:noProof/>
            <w:lang w:val="en-US"/>
          </w:rPr>
          <w:t>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110</w:t>
        </w:r>
        <w:r w:rsidR="00296330">
          <w:rPr>
            <w:noProof/>
            <w:webHidden/>
          </w:rPr>
          <w:fldChar w:fldCharType="end"/>
        </w:r>
      </w:hyperlink>
    </w:p>
    <w:p w14:paraId="24A80FD0" w14:textId="7B46758F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7" w:history="1">
        <w:r w:rsidR="00296330" w:rsidRPr="00F30646">
          <w:rPr>
            <w:rStyle w:val="affffd"/>
            <w:noProof/>
          </w:rPr>
          <w:t>3.4.1.12.1.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110</w:t>
        </w:r>
        <w:r w:rsidR="00296330">
          <w:rPr>
            <w:noProof/>
            <w:webHidden/>
          </w:rPr>
          <w:fldChar w:fldCharType="end"/>
        </w:r>
      </w:hyperlink>
    </w:p>
    <w:p w14:paraId="5E7352A3" w14:textId="6C4DFF0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8" w:history="1">
        <w:r w:rsidR="00296330" w:rsidRPr="00F30646">
          <w:rPr>
            <w:rStyle w:val="affffd"/>
            <w:noProof/>
          </w:rPr>
          <w:t>3.4.1.12.2.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110</w:t>
        </w:r>
        <w:r w:rsidR="00296330">
          <w:rPr>
            <w:noProof/>
            <w:webHidden/>
          </w:rPr>
          <w:fldChar w:fldCharType="end"/>
        </w:r>
      </w:hyperlink>
    </w:p>
    <w:p w14:paraId="09361A46" w14:textId="798B40A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69" w:history="1">
        <w:r w:rsidR="00296330" w:rsidRPr="00F30646">
          <w:rPr>
            <w:rStyle w:val="affffd"/>
            <w:noProof/>
          </w:rPr>
          <w:t>3.4.1.12.3.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_Toc150852969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113</w:t>
        </w:r>
        <w:r w:rsidR="00296330">
          <w:rPr>
            <w:noProof/>
            <w:webHidden/>
          </w:rPr>
          <w:fldChar w:fldCharType="end"/>
        </w:r>
      </w:hyperlink>
    </w:p>
    <w:p w14:paraId="7B9AA7D9" w14:textId="4125ABB5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0" w:history="1">
        <w:r w:rsidR="00296330" w:rsidRPr="00F30646">
          <w:rPr>
            <w:rStyle w:val="affffd"/>
            <w:noProof/>
          </w:rPr>
          <w:t>3.4.1.12.4. Обновление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113</w:t>
        </w:r>
        <w:r w:rsidR="00296330">
          <w:rPr>
            <w:noProof/>
            <w:webHidden/>
          </w:rPr>
          <w:fldChar w:fldCharType="end"/>
        </w:r>
      </w:hyperlink>
    </w:p>
    <w:p w14:paraId="7726276A" w14:textId="78BCA111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1" w:history="1">
        <w:r w:rsidR="00296330" w:rsidRPr="00F30646">
          <w:rPr>
            <w:rStyle w:val="affffd"/>
            <w:noProof/>
          </w:rPr>
          <w:t>3.4.1.12.5.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113</w:t>
        </w:r>
        <w:r w:rsidR="00296330">
          <w:rPr>
            <w:noProof/>
            <w:webHidden/>
          </w:rPr>
          <w:fldChar w:fldCharType="end"/>
        </w:r>
      </w:hyperlink>
    </w:p>
    <w:p w14:paraId="0DC309D1" w14:textId="4D1D9A39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2" w:history="1">
        <w:r w:rsidR="00296330" w:rsidRPr="00F30646">
          <w:rPr>
            <w:rStyle w:val="affffd"/>
            <w:noProof/>
          </w:rPr>
          <w:t>3.4.1.13. Установка Minio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_Toc150852972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114</w:t>
        </w:r>
        <w:r w:rsidR="00296330">
          <w:rPr>
            <w:noProof/>
            <w:webHidden/>
          </w:rPr>
          <w:fldChar w:fldCharType="end"/>
        </w:r>
      </w:hyperlink>
    </w:p>
    <w:p w14:paraId="0E5C5798" w14:textId="56A107D8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3" w:history="1">
        <w:r w:rsidR="00296330" w:rsidRPr="00F30646">
          <w:rPr>
            <w:rStyle w:val="affffd"/>
            <w:noProof/>
          </w:rPr>
          <w:t>3.4.1.13.1.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_Toc150852973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114</w:t>
        </w:r>
        <w:r w:rsidR="00296330">
          <w:rPr>
            <w:noProof/>
            <w:webHidden/>
          </w:rPr>
          <w:fldChar w:fldCharType="end"/>
        </w:r>
      </w:hyperlink>
    </w:p>
    <w:p w14:paraId="07990C55" w14:textId="42F5F33D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4" w:history="1">
        <w:r w:rsidR="00296330" w:rsidRPr="00F30646">
          <w:rPr>
            <w:rStyle w:val="affffd"/>
            <w:noProof/>
          </w:rPr>
          <w:t>3.4.1.13.2.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_Toc150852974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115</w:t>
        </w:r>
        <w:r w:rsidR="00296330">
          <w:rPr>
            <w:noProof/>
            <w:webHidden/>
          </w:rPr>
          <w:fldChar w:fldCharType="end"/>
        </w:r>
      </w:hyperlink>
    </w:p>
    <w:p w14:paraId="157ACF81" w14:textId="5D4A2F7E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5" w:history="1">
        <w:r w:rsidR="00296330" w:rsidRPr="00F30646">
          <w:rPr>
            <w:rStyle w:val="affffd"/>
            <w:noProof/>
          </w:rPr>
          <w:t>3.4.1.13.3.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_Toc150852975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116</w:t>
        </w:r>
        <w:r w:rsidR="00296330">
          <w:rPr>
            <w:noProof/>
            <w:webHidden/>
          </w:rPr>
          <w:fldChar w:fldCharType="end"/>
        </w:r>
      </w:hyperlink>
    </w:p>
    <w:p w14:paraId="23774B4D" w14:textId="59711DAA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6" w:history="1">
        <w:r w:rsidR="00296330" w:rsidRPr="00F30646">
          <w:rPr>
            <w:rStyle w:val="affffd"/>
            <w:noProof/>
          </w:rPr>
          <w:t>3.4.1.13.4. Обновление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_Toc150852976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116</w:t>
        </w:r>
        <w:r w:rsidR="00296330">
          <w:rPr>
            <w:noProof/>
            <w:webHidden/>
          </w:rPr>
          <w:fldChar w:fldCharType="end"/>
        </w:r>
      </w:hyperlink>
    </w:p>
    <w:p w14:paraId="32908EBB" w14:textId="670AF5F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7" w:history="1">
        <w:r w:rsidR="00296330" w:rsidRPr="00F30646">
          <w:rPr>
            <w:rStyle w:val="affffd"/>
            <w:noProof/>
          </w:rPr>
          <w:t>3.4.1.13.5. Проверка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_Toc150852977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116</w:t>
        </w:r>
        <w:r w:rsidR="00296330">
          <w:rPr>
            <w:noProof/>
            <w:webHidden/>
          </w:rPr>
          <w:fldChar w:fldCharType="end"/>
        </w:r>
      </w:hyperlink>
    </w:p>
    <w:p w14:paraId="6EC079E4" w14:textId="2EBEAA37" w:rsidR="00296330" w:rsidRDefault="00000000">
      <w:pPr>
        <w:pStyle w:val="4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8" w:history="1">
        <w:r w:rsidR="00296330" w:rsidRPr="00F30646">
          <w:rPr>
            <w:rStyle w:val="affffd"/>
            <w:noProof/>
          </w:rPr>
          <w:t>3.4.1.14. Установка «Потоковый ETL»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_Toc150852978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117</w:t>
        </w:r>
        <w:r w:rsidR="00296330">
          <w:rPr>
            <w:noProof/>
            <w:webHidden/>
          </w:rPr>
          <w:fldChar w:fldCharType="end"/>
        </w:r>
      </w:hyperlink>
    </w:p>
    <w:p w14:paraId="6911177D" w14:textId="7732B549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79" w:history="1">
        <w:r w:rsidR="00296330" w:rsidRPr="00F30646">
          <w:rPr>
            <w:rStyle w:val="affffd"/>
            <w:noProof/>
          </w:rPr>
          <w:t>3.4.1.14.1. Предварительные требования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_Toc150852979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117</w:t>
        </w:r>
        <w:r w:rsidR="00296330">
          <w:rPr>
            <w:noProof/>
            <w:webHidden/>
          </w:rPr>
          <w:fldChar w:fldCharType="end"/>
        </w:r>
      </w:hyperlink>
    </w:p>
    <w:p w14:paraId="4FBEF365" w14:textId="397B09C2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80" w:history="1">
        <w:r w:rsidR="00296330" w:rsidRPr="00F30646">
          <w:rPr>
            <w:rStyle w:val="affffd"/>
            <w:noProof/>
          </w:rPr>
          <w:t>3.4.1.14.2. Установка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_Toc150852980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118</w:t>
        </w:r>
        <w:r w:rsidR="00296330">
          <w:rPr>
            <w:noProof/>
            <w:webHidden/>
          </w:rPr>
          <w:fldChar w:fldCharType="end"/>
        </w:r>
      </w:hyperlink>
    </w:p>
    <w:p w14:paraId="6B8C537D" w14:textId="5336E9B6" w:rsidR="00296330" w:rsidRDefault="00000000">
      <w:pPr>
        <w:pStyle w:val="5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0852981" w:history="1">
        <w:r w:rsidR="00296330" w:rsidRPr="00F30646">
          <w:rPr>
            <w:rStyle w:val="affffd"/>
            <w:noProof/>
          </w:rPr>
          <w:t>3.4.1.14.3. Удаление</w:t>
        </w:r>
        <w:r w:rsidR="00296330">
          <w:rPr>
            <w:noProof/>
            <w:webHidden/>
          </w:rPr>
          <w:tab/>
        </w:r>
        <w:r w:rsidR="00296330">
          <w:rPr>
            <w:noProof/>
            <w:webHidden/>
          </w:rPr>
          <w:fldChar w:fldCharType="begin"/>
        </w:r>
        <w:r w:rsidR="00296330">
          <w:rPr>
            <w:noProof/>
            <w:webHidden/>
          </w:rPr>
          <w:instrText xml:space="preserve"> PAGEREF _Toc150852981 \h </w:instrText>
        </w:r>
        <w:r w:rsidR="00296330">
          <w:rPr>
            <w:noProof/>
            <w:webHidden/>
          </w:rPr>
        </w:r>
        <w:r w:rsidR="00296330">
          <w:rPr>
            <w:noProof/>
            <w:webHidden/>
          </w:rPr>
          <w:fldChar w:fldCharType="separate"/>
        </w:r>
        <w:r w:rsidR="00296330">
          <w:rPr>
            <w:noProof/>
            <w:webHidden/>
          </w:rPr>
          <w:t>119</w:t>
        </w:r>
        <w:r w:rsidR="00296330">
          <w:rPr>
            <w:noProof/>
            <w:webHidden/>
          </w:rPr>
          <w:fldChar w:fldCharType="end"/>
        </w:r>
      </w:hyperlink>
    </w:p>
    <w:p w14:paraId="016BCE89" w14:textId="6C066183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2" w:history="1">
        <w:r w:rsidR="00296330" w:rsidRPr="00F30646">
          <w:rPr>
            <w:rStyle w:val="affffd"/>
          </w:rPr>
          <w:t>3.5. Сборка дистрибутива Маяк 8</w:t>
        </w:r>
        <w:r w:rsidR="00296330" w:rsidRPr="00F30646">
          <w:rPr>
            <w:rStyle w:val="affffd"/>
            <w:lang w:val="en-US"/>
          </w:rPr>
          <w:t>i</w:t>
        </w:r>
        <w:r w:rsidR="00296330" w:rsidRPr="00F30646">
          <w:rPr>
            <w:rStyle w:val="affffd"/>
          </w:rPr>
          <w:t xml:space="preserve"> на платформе Эльбрус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_Toc150852982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120</w:t>
        </w:r>
        <w:r w:rsidR="00296330">
          <w:rPr>
            <w:webHidden/>
          </w:rPr>
          <w:fldChar w:fldCharType="end"/>
        </w:r>
      </w:hyperlink>
    </w:p>
    <w:p w14:paraId="1FDF1572" w14:textId="7AFCAF37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3" w:history="1">
        <w:r w:rsidR="00296330" w:rsidRPr="00F30646">
          <w:rPr>
            <w:rStyle w:val="affffd"/>
          </w:rPr>
          <w:t>3.6. Развёртывание дистрибутива Маяк 8</w:t>
        </w:r>
        <w:r w:rsidR="00296330" w:rsidRPr="00F30646">
          <w:rPr>
            <w:rStyle w:val="affffd"/>
            <w:lang w:val="en-US"/>
          </w:rPr>
          <w:t>i</w:t>
        </w:r>
        <w:r w:rsidR="00296330" w:rsidRPr="00F30646">
          <w:rPr>
            <w:rStyle w:val="affffd"/>
          </w:rPr>
          <w:t xml:space="preserve"> на платформе Эльбрус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_Toc150852983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121</w:t>
        </w:r>
        <w:r w:rsidR="00296330">
          <w:rPr>
            <w:webHidden/>
          </w:rPr>
          <w:fldChar w:fldCharType="end"/>
        </w:r>
      </w:hyperlink>
    </w:p>
    <w:p w14:paraId="4C466851" w14:textId="69E797CE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4" w:history="1">
        <w:r w:rsidR="00296330" w:rsidRPr="00F30646">
          <w:rPr>
            <w:rStyle w:val="affffd"/>
          </w:rPr>
          <w:t>4. Проверка программы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_Toc150852984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122</w:t>
        </w:r>
        <w:r w:rsidR="00296330">
          <w:rPr>
            <w:webHidden/>
          </w:rPr>
          <w:fldChar w:fldCharType="end"/>
        </w:r>
      </w:hyperlink>
    </w:p>
    <w:p w14:paraId="441CCFB8" w14:textId="73147E9D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5" w:history="1">
        <w:r w:rsidR="00296330" w:rsidRPr="00F30646">
          <w:rPr>
            <w:rStyle w:val="affffd"/>
          </w:rPr>
          <w:t>4.1. Проверка работоспособности Маяк 8</w:t>
        </w:r>
        <w:r w:rsidR="00296330" w:rsidRPr="00F30646">
          <w:rPr>
            <w:rStyle w:val="affffd"/>
            <w:lang w:val="en-US"/>
          </w:rPr>
          <w:t>i</w:t>
        </w:r>
        <w:r w:rsidR="00296330" w:rsidRPr="00F30646">
          <w:rPr>
            <w:rStyle w:val="affffd"/>
          </w:rPr>
          <w:t xml:space="preserve"> на платформе х86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_Toc150852985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122</w:t>
        </w:r>
        <w:r w:rsidR="00296330">
          <w:rPr>
            <w:webHidden/>
          </w:rPr>
          <w:fldChar w:fldCharType="end"/>
        </w:r>
      </w:hyperlink>
    </w:p>
    <w:p w14:paraId="20599160" w14:textId="6ED5D1EE" w:rsidR="00296330" w:rsidRDefault="00000000">
      <w:pPr>
        <w:pStyle w:val="2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6" w:history="1">
        <w:r w:rsidR="00296330" w:rsidRPr="00F30646">
          <w:rPr>
            <w:rStyle w:val="affffd"/>
          </w:rPr>
          <w:t>4.2. Проверка работоспособности Маяк 8</w:t>
        </w:r>
        <w:r w:rsidR="00296330" w:rsidRPr="00F30646">
          <w:rPr>
            <w:rStyle w:val="affffd"/>
            <w:lang w:val="en-US"/>
          </w:rPr>
          <w:t>i</w:t>
        </w:r>
        <w:r w:rsidR="00296330" w:rsidRPr="00F30646">
          <w:rPr>
            <w:rStyle w:val="affffd"/>
          </w:rPr>
          <w:t xml:space="preserve"> на платформе Эльбрус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_Toc150852986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122</w:t>
        </w:r>
        <w:r w:rsidR="00296330">
          <w:rPr>
            <w:webHidden/>
          </w:rPr>
          <w:fldChar w:fldCharType="end"/>
        </w:r>
      </w:hyperlink>
    </w:p>
    <w:p w14:paraId="272AC6F3" w14:textId="62124AB1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7" w:history="1">
        <w:r w:rsidR="00296330" w:rsidRPr="00F30646">
          <w:rPr>
            <w:rStyle w:val="affffd"/>
          </w:rPr>
          <w:t>5. Дополнительные возможности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_Toc150852987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123</w:t>
        </w:r>
        <w:r w:rsidR="00296330">
          <w:rPr>
            <w:webHidden/>
          </w:rPr>
          <w:fldChar w:fldCharType="end"/>
        </w:r>
      </w:hyperlink>
    </w:p>
    <w:p w14:paraId="2F1F1F29" w14:textId="16EDD031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8" w:history="1">
        <w:r w:rsidR="00296330" w:rsidRPr="00F30646">
          <w:rPr>
            <w:rStyle w:val="affffd"/>
          </w:rPr>
          <w:t>6. Сообщения системному программисту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_Toc150852988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124</w:t>
        </w:r>
        <w:r w:rsidR="00296330">
          <w:rPr>
            <w:webHidden/>
          </w:rPr>
          <w:fldChar w:fldCharType="end"/>
        </w:r>
      </w:hyperlink>
    </w:p>
    <w:p w14:paraId="57FB3B4A" w14:textId="13F16ABD" w:rsidR="00296330" w:rsidRDefault="00000000">
      <w:pPr>
        <w:pStyle w:val="18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50852989" w:history="1">
        <w:r w:rsidR="00296330" w:rsidRPr="00F30646">
          <w:rPr>
            <w:rStyle w:val="affffd"/>
            <w:rFonts w:eastAsia="Times"/>
          </w:rPr>
          <w:t>Приложение 1</w:t>
        </w:r>
        <w:r w:rsidR="00296330">
          <w:rPr>
            <w:webHidden/>
          </w:rPr>
          <w:tab/>
        </w:r>
        <w:r w:rsidR="00296330">
          <w:rPr>
            <w:webHidden/>
          </w:rPr>
          <w:fldChar w:fldCharType="begin"/>
        </w:r>
        <w:r w:rsidR="00296330">
          <w:rPr>
            <w:webHidden/>
          </w:rPr>
          <w:instrText xml:space="preserve"> PAGEREF _Toc150852989 \h </w:instrText>
        </w:r>
        <w:r w:rsidR="00296330">
          <w:rPr>
            <w:webHidden/>
          </w:rPr>
        </w:r>
        <w:r w:rsidR="00296330">
          <w:rPr>
            <w:webHidden/>
          </w:rPr>
          <w:fldChar w:fldCharType="separate"/>
        </w:r>
        <w:r w:rsidR="00296330">
          <w:rPr>
            <w:webHidden/>
          </w:rPr>
          <w:t>127</w:t>
        </w:r>
        <w:r w:rsidR="00296330">
          <w:rPr>
            <w:webHidden/>
          </w:rPr>
          <w:fldChar w:fldCharType="end"/>
        </w:r>
      </w:hyperlink>
    </w:p>
    <w:p w14:paraId="39C4BB76" w14:textId="5C1E6617" w:rsidR="0031480E" w:rsidRPr="00B06171" w:rsidRDefault="0031480E" w:rsidP="005831E6">
      <w:pPr>
        <w:pStyle w:val="14"/>
      </w:pPr>
      <w:r w:rsidRPr="00B06171">
        <w:rPr>
          <w:rFonts w:cs="Times New Roman"/>
          <w:szCs w:val="28"/>
        </w:rPr>
        <w:lastRenderedPageBreak/>
        <w:fldChar w:fldCharType="end"/>
      </w:r>
      <w:bookmarkStart w:id="12" w:name="_Toc150852853"/>
      <w:r w:rsidRPr="00B06171">
        <w:t>Общие сведения о программе</w:t>
      </w:r>
      <w:bookmarkEnd w:id="12"/>
    </w:p>
    <w:p w14:paraId="4B586A1B" w14:textId="77777777" w:rsidR="0031480E" w:rsidRPr="00B06171" w:rsidRDefault="0031480E" w:rsidP="0031480E">
      <w:pPr>
        <w:pStyle w:val="24"/>
      </w:pPr>
      <w:bookmarkStart w:id="13" w:name="_Toc150852854"/>
      <w:r w:rsidRPr="00B06171">
        <w:t>Полное наименование программы</w:t>
      </w:r>
      <w:bookmarkEnd w:id="13"/>
    </w:p>
    <w:p w14:paraId="19EB73DD" w14:textId="18E002F4" w:rsidR="0031480E" w:rsidRPr="00B06171" w:rsidRDefault="0031480E" w:rsidP="0031480E">
      <w:pPr>
        <w:pStyle w:val="a3"/>
      </w:pPr>
      <w:r w:rsidRPr="00B06171">
        <w:t xml:space="preserve">Полное наименование программы: </w:t>
      </w:r>
      <w:r w:rsidR="00AF1270" w:rsidRPr="00AF1270">
        <w:t>Цифровая платформа данных Маяк 8i</w:t>
      </w:r>
      <w:r w:rsidRPr="00B06171">
        <w:t>.</w:t>
      </w:r>
    </w:p>
    <w:p w14:paraId="78C8A7E5" w14:textId="77777777" w:rsidR="0031480E" w:rsidRPr="00B06171" w:rsidRDefault="0031480E" w:rsidP="0031480E">
      <w:pPr>
        <w:pStyle w:val="24"/>
      </w:pPr>
      <w:bookmarkStart w:id="14" w:name="_Toc150852855"/>
      <w:r w:rsidRPr="00B06171">
        <w:t>Краткое наименование программы</w:t>
      </w:r>
      <w:bookmarkEnd w:id="14"/>
    </w:p>
    <w:p w14:paraId="44DDE863" w14:textId="474057DB" w:rsidR="0031480E" w:rsidRPr="00B06171" w:rsidRDefault="0031480E" w:rsidP="0031480E">
      <w:pPr>
        <w:pStyle w:val="a3"/>
      </w:pPr>
      <w:r w:rsidRPr="00B06171">
        <w:t xml:space="preserve">Краткое наименование программы: </w:t>
      </w:r>
      <w:r w:rsidR="00AF1270" w:rsidRPr="00AF1270">
        <w:t>Маяк 8i</w:t>
      </w:r>
      <w:r w:rsidR="00AF1270">
        <w:t>, (далее – по тексту СО)</w:t>
      </w:r>
      <w:r w:rsidRPr="00B06171">
        <w:t>.</w:t>
      </w:r>
    </w:p>
    <w:p w14:paraId="102902E6" w14:textId="77777777" w:rsidR="0031480E" w:rsidRPr="00B06171" w:rsidRDefault="0031480E" w:rsidP="0031480E">
      <w:pPr>
        <w:pStyle w:val="24"/>
      </w:pPr>
      <w:bookmarkStart w:id="15" w:name="_Toc150852856"/>
      <w:r w:rsidRPr="00B06171">
        <w:t>Область применения программы</w:t>
      </w:r>
      <w:bookmarkEnd w:id="15"/>
    </w:p>
    <w:p w14:paraId="1060D85F" w14:textId="25AA17E3" w:rsidR="0031480E" w:rsidRPr="00B06171" w:rsidRDefault="0031480E" w:rsidP="0031480E">
      <w:pPr>
        <w:pStyle w:val="aff2"/>
      </w:pPr>
      <w:r w:rsidRPr="00B06171">
        <w:t xml:space="preserve">Областью применения </w:t>
      </w:r>
      <w:r w:rsidR="00957E62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957E62" w:rsidDel="00957E62">
        <w:t xml:space="preserve"> </w:t>
      </w:r>
      <w:r w:rsidRPr="00B06171">
        <w:t xml:space="preserve">являются следующие процессы </w:t>
      </w:r>
      <w:r w:rsidR="00516FB2">
        <w:t>аналитической деятельности:</w:t>
      </w:r>
    </w:p>
    <w:p w14:paraId="3BB2C154" w14:textId="77777777" w:rsidR="00516FB2" w:rsidRPr="00516FB2" w:rsidRDefault="00516FB2" w:rsidP="00516FB2">
      <w:pPr>
        <w:numPr>
          <w:ilvl w:val="0"/>
          <w:numId w:val="70"/>
        </w:numPr>
        <w:rPr>
          <w:sz w:val="28"/>
          <w:szCs w:val="28"/>
        </w:rPr>
      </w:pPr>
      <w:r w:rsidRPr="00516FB2">
        <w:rPr>
          <w:sz w:val="28"/>
          <w:szCs w:val="28"/>
        </w:rPr>
        <w:t>мониторинг деятельности различных подразделений по направлениям деятельности;</w:t>
      </w:r>
    </w:p>
    <w:p w14:paraId="53AF8184" w14:textId="77777777" w:rsidR="00516FB2" w:rsidRPr="00516FB2" w:rsidRDefault="00516FB2" w:rsidP="00516FB2">
      <w:pPr>
        <w:numPr>
          <w:ilvl w:val="0"/>
          <w:numId w:val="70"/>
        </w:numPr>
        <w:rPr>
          <w:sz w:val="28"/>
          <w:szCs w:val="28"/>
        </w:rPr>
      </w:pPr>
      <w:r w:rsidRPr="00516FB2">
        <w:rPr>
          <w:sz w:val="28"/>
          <w:szCs w:val="28"/>
        </w:rPr>
        <w:t>мониторинг необходимых параметров на различных уровнях аналитики;</w:t>
      </w:r>
    </w:p>
    <w:p w14:paraId="0F08822B" w14:textId="72A87711" w:rsidR="00516FB2" w:rsidRPr="00516FB2" w:rsidRDefault="00516FB2" w:rsidP="00516FB2">
      <w:pPr>
        <w:numPr>
          <w:ilvl w:val="0"/>
          <w:numId w:val="70"/>
        </w:numPr>
        <w:rPr>
          <w:sz w:val="28"/>
          <w:szCs w:val="28"/>
        </w:rPr>
      </w:pPr>
      <w:r w:rsidRPr="00516FB2">
        <w:rPr>
          <w:sz w:val="28"/>
          <w:szCs w:val="28"/>
        </w:rPr>
        <w:t xml:space="preserve">формирование требуемой </w:t>
      </w:r>
      <w:r w:rsidR="00D97224">
        <w:rPr>
          <w:sz w:val="28"/>
          <w:szCs w:val="28"/>
        </w:rPr>
        <w:t>регламентной</w:t>
      </w:r>
      <w:r w:rsidR="00D97224" w:rsidRPr="00516FB2">
        <w:rPr>
          <w:sz w:val="28"/>
          <w:szCs w:val="28"/>
        </w:rPr>
        <w:t xml:space="preserve"> </w:t>
      </w:r>
      <w:r w:rsidRPr="00516FB2">
        <w:rPr>
          <w:sz w:val="28"/>
          <w:szCs w:val="28"/>
        </w:rPr>
        <w:t>отчётности в соответствии с нормативными правовыми актами;</w:t>
      </w:r>
    </w:p>
    <w:p w14:paraId="54765D99" w14:textId="43ECB77E" w:rsidR="00516FB2" w:rsidRPr="00516FB2" w:rsidRDefault="00516FB2" w:rsidP="00516FB2">
      <w:pPr>
        <w:numPr>
          <w:ilvl w:val="0"/>
          <w:numId w:val="70"/>
        </w:numPr>
        <w:rPr>
          <w:sz w:val="28"/>
          <w:szCs w:val="28"/>
        </w:rPr>
      </w:pPr>
      <w:r w:rsidRPr="00516FB2">
        <w:rPr>
          <w:sz w:val="28"/>
          <w:szCs w:val="28"/>
        </w:rPr>
        <w:t xml:space="preserve">формирование </w:t>
      </w:r>
      <w:r w:rsidR="002A56F2">
        <w:rPr>
          <w:sz w:val="28"/>
          <w:szCs w:val="28"/>
        </w:rPr>
        <w:t xml:space="preserve">аналитической </w:t>
      </w:r>
      <w:r w:rsidRPr="00516FB2">
        <w:rPr>
          <w:sz w:val="28"/>
          <w:szCs w:val="28"/>
        </w:rPr>
        <w:t>отчётности в различных разрезах;</w:t>
      </w:r>
    </w:p>
    <w:p w14:paraId="5BF19657" w14:textId="161F5473" w:rsidR="00516FB2" w:rsidRDefault="00516FB2" w:rsidP="00516FB2">
      <w:pPr>
        <w:numPr>
          <w:ilvl w:val="0"/>
          <w:numId w:val="70"/>
        </w:numPr>
        <w:rPr>
          <w:sz w:val="28"/>
          <w:szCs w:val="28"/>
        </w:rPr>
      </w:pPr>
      <w:r w:rsidRPr="00516FB2">
        <w:rPr>
          <w:sz w:val="28"/>
          <w:szCs w:val="28"/>
        </w:rPr>
        <w:t>поиск информации в аналитическом хранилище данных по группе реквизитов, с возможностью просмотра результатов поиска в форме таблицы или информационной панели</w:t>
      </w:r>
      <w:r w:rsidR="00A4430E">
        <w:rPr>
          <w:sz w:val="28"/>
          <w:szCs w:val="28"/>
        </w:rPr>
        <w:t>;</w:t>
      </w:r>
    </w:p>
    <w:p w14:paraId="48677F49" w14:textId="77777777" w:rsidR="00A4430E" w:rsidRDefault="00A4430E" w:rsidP="00A4430E">
      <w:pPr>
        <w:numPr>
          <w:ilvl w:val="0"/>
          <w:numId w:val="70"/>
        </w:numPr>
        <w:rPr>
          <w:sz w:val="28"/>
          <w:szCs w:val="28"/>
        </w:rPr>
      </w:pPr>
      <w:r w:rsidRPr="00766ADF">
        <w:rPr>
          <w:sz w:val="28"/>
          <w:szCs w:val="28"/>
        </w:rPr>
        <w:t xml:space="preserve">создание и развертывание </w:t>
      </w:r>
      <w:r w:rsidRPr="00766ADF">
        <w:rPr>
          <w:sz w:val="28"/>
          <w:szCs w:val="28"/>
        </w:rPr>
        <w:br/>
      </w:r>
      <w:r w:rsidRPr="00766ADF">
        <w:rPr>
          <w:sz w:val="28"/>
          <w:szCs w:val="28"/>
          <w:lang w:val="en-US"/>
        </w:rPr>
        <w:t>ML</w:t>
      </w:r>
      <w:r w:rsidRPr="003F77B1">
        <w:rPr>
          <w:sz w:val="28"/>
          <w:szCs w:val="28"/>
        </w:rPr>
        <w:t>-</w:t>
      </w:r>
      <w:r w:rsidRPr="00766ADF">
        <w:rPr>
          <w:sz w:val="28"/>
          <w:szCs w:val="28"/>
        </w:rPr>
        <w:t>моделей и приложений с минимальным участие профессиональных разработчиков</w:t>
      </w:r>
      <w:r>
        <w:rPr>
          <w:sz w:val="28"/>
          <w:szCs w:val="28"/>
        </w:rPr>
        <w:t xml:space="preserve"> в режиме </w:t>
      </w:r>
      <w:r>
        <w:rPr>
          <w:sz w:val="28"/>
          <w:szCs w:val="28"/>
          <w:lang w:val="en-US"/>
        </w:rPr>
        <w:t>Low</w:t>
      </w:r>
      <w:r w:rsidRPr="003F77B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code</w:t>
      </w:r>
      <w:r w:rsidRPr="003F77B1">
        <w:rPr>
          <w:sz w:val="28"/>
          <w:szCs w:val="28"/>
        </w:rPr>
        <w:t>;</w:t>
      </w:r>
    </w:p>
    <w:p w14:paraId="458AE4AB" w14:textId="77777777" w:rsidR="00A4430E" w:rsidRPr="00766ADF" w:rsidRDefault="00A4430E" w:rsidP="00A4430E">
      <w:pPr>
        <w:numPr>
          <w:ilvl w:val="0"/>
          <w:numId w:val="70"/>
        </w:numPr>
        <w:rPr>
          <w:sz w:val="28"/>
          <w:szCs w:val="28"/>
        </w:rPr>
      </w:pPr>
      <w:r w:rsidRPr="00766ADF">
        <w:rPr>
          <w:sz w:val="28"/>
          <w:szCs w:val="28"/>
          <w:lang w:val="en-US"/>
        </w:rPr>
        <w:t>MLOps</w:t>
      </w:r>
      <w:r w:rsidRPr="003F77B1">
        <w:rPr>
          <w:sz w:val="28"/>
          <w:szCs w:val="28"/>
        </w:rPr>
        <w:t xml:space="preserve"> </w:t>
      </w:r>
      <w:r w:rsidRPr="00766ADF">
        <w:rPr>
          <w:sz w:val="28"/>
          <w:szCs w:val="28"/>
        </w:rPr>
        <w:t>инструменты для управления жизненным циклом моделей</w:t>
      </w:r>
      <w:r w:rsidRPr="003F77B1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моделей машинного обучения;</w:t>
      </w:r>
    </w:p>
    <w:p w14:paraId="7C734318" w14:textId="77777777" w:rsidR="00A4430E" w:rsidRPr="00766ADF" w:rsidRDefault="00A4430E" w:rsidP="00A4430E">
      <w:pPr>
        <w:numPr>
          <w:ilvl w:val="0"/>
          <w:numId w:val="70"/>
        </w:numPr>
        <w:rPr>
          <w:sz w:val="28"/>
          <w:szCs w:val="28"/>
        </w:rPr>
      </w:pPr>
      <w:r>
        <w:rPr>
          <w:sz w:val="28"/>
          <w:szCs w:val="28"/>
        </w:rPr>
        <w:t>инструменты м</w:t>
      </w:r>
      <w:r w:rsidRPr="00766ADF">
        <w:rPr>
          <w:sz w:val="28"/>
          <w:szCs w:val="28"/>
        </w:rPr>
        <w:t>асштабировани</w:t>
      </w:r>
      <w:r>
        <w:rPr>
          <w:sz w:val="28"/>
          <w:szCs w:val="28"/>
        </w:rPr>
        <w:t>я и т</w:t>
      </w:r>
      <w:r w:rsidRPr="00766ADF">
        <w:rPr>
          <w:sz w:val="28"/>
          <w:szCs w:val="28"/>
        </w:rPr>
        <w:t xml:space="preserve">иражирование </w:t>
      </w:r>
      <w:r>
        <w:rPr>
          <w:sz w:val="28"/>
          <w:szCs w:val="28"/>
          <w:lang w:val="en-US"/>
        </w:rPr>
        <w:t>ML</w:t>
      </w:r>
      <w:r>
        <w:rPr>
          <w:sz w:val="28"/>
          <w:szCs w:val="28"/>
        </w:rPr>
        <w:t>-</w:t>
      </w:r>
      <w:r w:rsidRPr="00766ADF">
        <w:rPr>
          <w:sz w:val="28"/>
          <w:szCs w:val="28"/>
        </w:rPr>
        <w:t>моделей на объекты</w:t>
      </w:r>
      <w:r w:rsidRPr="003F77B1">
        <w:rPr>
          <w:sz w:val="28"/>
          <w:szCs w:val="28"/>
        </w:rPr>
        <w:t xml:space="preserve"> </w:t>
      </w:r>
      <w:r>
        <w:rPr>
          <w:sz w:val="28"/>
          <w:szCs w:val="28"/>
        </w:rPr>
        <w:t>компании заказчика;</w:t>
      </w:r>
    </w:p>
    <w:p w14:paraId="11A02992" w14:textId="48571C24" w:rsidR="00A4430E" w:rsidRPr="00A4430E" w:rsidRDefault="00A4430E" w:rsidP="00A4430E">
      <w:pPr>
        <w:numPr>
          <w:ilvl w:val="0"/>
          <w:numId w:val="70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766ADF">
        <w:rPr>
          <w:sz w:val="28"/>
          <w:szCs w:val="28"/>
        </w:rPr>
        <w:t xml:space="preserve">нструменты </w:t>
      </w:r>
      <w:r>
        <w:rPr>
          <w:sz w:val="28"/>
          <w:szCs w:val="28"/>
        </w:rPr>
        <w:t>предиктивной аналитики, цифровых двойников и</w:t>
      </w:r>
      <w:r w:rsidRPr="00766ADF">
        <w:rPr>
          <w:sz w:val="28"/>
          <w:szCs w:val="28"/>
        </w:rPr>
        <w:t xml:space="preserve"> оптимизации</w:t>
      </w:r>
      <w:r>
        <w:rPr>
          <w:sz w:val="28"/>
          <w:szCs w:val="28"/>
        </w:rPr>
        <w:t xml:space="preserve"> технологических процессов заказчика.</w:t>
      </w:r>
    </w:p>
    <w:p w14:paraId="0A1B75D2" w14:textId="77777777" w:rsidR="0031480E" w:rsidRPr="00B06171" w:rsidRDefault="0031480E" w:rsidP="0031480E">
      <w:pPr>
        <w:pStyle w:val="24"/>
      </w:pPr>
      <w:bookmarkStart w:id="16" w:name="_Toc150852857"/>
      <w:r w:rsidRPr="00B06171">
        <w:lastRenderedPageBreak/>
        <w:t>Назначение и функции программы</w:t>
      </w:r>
      <w:bookmarkEnd w:id="16"/>
    </w:p>
    <w:p w14:paraId="5A83A5A0" w14:textId="3A79C36B" w:rsidR="0031480E" w:rsidRPr="00516FB2" w:rsidRDefault="00957E62" w:rsidP="005B4ADE">
      <w:pPr>
        <w:pStyle w:val="a3"/>
      </w:pPr>
      <w:bookmarkStart w:id="17" w:name="_heading=h.tyjcwt" w:colFirst="0" w:colLast="0"/>
      <w:bookmarkEnd w:id="17"/>
      <w:r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Del="00957E62">
        <w:t xml:space="preserve"> </w:t>
      </w:r>
      <w:r w:rsidR="0031480E" w:rsidRPr="00B06171">
        <w:t xml:space="preserve">представляет собой </w:t>
      </w:r>
      <w:r w:rsidR="00201C72">
        <w:t>систему аналитической отчетности</w:t>
      </w:r>
      <w:r w:rsidR="00657FE0" w:rsidRPr="001F6FF4">
        <w:t xml:space="preserve">, </w:t>
      </w:r>
      <w:r w:rsidR="00657FE0">
        <w:t>интеграции данных и бизнес-аналитики</w:t>
      </w:r>
      <w:r w:rsidR="00201C72">
        <w:t xml:space="preserve"> </w:t>
      </w:r>
      <w:r w:rsidR="002A56F2">
        <w:t>с торговым наименованием «</w:t>
      </w:r>
      <w:r w:rsidR="00516FB2">
        <w:t>Маяк</w:t>
      </w:r>
      <w:r w:rsidR="008A0486">
        <w:t xml:space="preserve"> </w:t>
      </w:r>
      <w:r w:rsidR="00AF1270" w:rsidRPr="00AF1270">
        <w:t>8</w:t>
      </w:r>
      <w:r w:rsidR="00AF1270">
        <w:rPr>
          <w:lang w:val="en-US"/>
        </w:rPr>
        <w:t>i</w:t>
      </w:r>
      <w:r w:rsidR="002A56F2">
        <w:t>»</w:t>
      </w:r>
      <w:r w:rsidR="0031480E" w:rsidRPr="00B06171">
        <w:t xml:space="preserve">, которая осуществляет информационно-аналитическую поддержку деятельности </w:t>
      </w:r>
      <w:r w:rsidR="00516FB2">
        <w:t>аналитического отдела.</w:t>
      </w:r>
    </w:p>
    <w:p w14:paraId="0775E132" w14:textId="04FAA81B" w:rsidR="0031480E" w:rsidRPr="00B06171" w:rsidRDefault="00957E62" w:rsidP="005B4ADE">
      <w:pPr>
        <w:pStyle w:val="a3"/>
      </w:pPr>
      <w:r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Del="00957E62">
        <w:t xml:space="preserve"> </w:t>
      </w:r>
      <w:r w:rsidR="008A0486">
        <w:t>позволяет</w:t>
      </w:r>
      <w:r w:rsidR="0031480E" w:rsidRPr="00B06171">
        <w:t xml:space="preserve"> консолидир</w:t>
      </w:r>
      <w:r w:rsidR="008A0486">
        <w:t>овать</w:t>
      </w:r>
      <w:r w:rsidR="0031480E" w:rsidRPr="00B06171">
        <w:t xml:space="preserve"> данные как из внутренних сервисов </w:t>
      </w:r>
      <w:r w:rsidR="00516FB2">
        <w:t>Маяк</w:t>
      </w:r>
      <w:r w:rsidR="008A0486">
        <w:t xml:space="preserve"> </w:t>
      </w:r>
      <w:r w:rsidR="00AF1270" w:rsidRPr="00AF1270">
        <w:t>8</w:t>
      </w:r>
      <w:r w:rsidR="00AF1270">
        <w:rPr>
          <w:lang w:val="en-US"/>
        </w:rPr>
        <w:t>i</w:t>
      </w:r>
      <w:r w:rsidR="0031480E" w:rsidRPr="00B06171">
        <w:t xml:space="preserve"> (базовые сервисы, функциональные модули), так и из других</w:t>
      </w:r>
      <w:r w:rsidR="00516FB2">
        <w:t xml:space="preserve"> внешних</w:t>
      </w:r>
      <w:r w:rsidR="0031480E" w:rsidRPr="00B06171">
        <w:t xml:space="preserve"> сервисов, предоставляя удобный инструмент поиска, анализа и визуализации данных, а также формирования аналитических и </w:t>
      </w:r>
      <w:r w:rsidR="008A0486">
        <w:t>регламентных</w:t>
      </w:r>
      <w:r w:rsidR="008A0486" w:rsidRPr="00B06171">
        <w:t xml:space="preserve"> </w:t>
      </w:r>
      <w:r w:rsidR="0031480E" w:rsidRPr="00B06171">
        <w:t>отчётов и запросов в интересах решения государственных задач по различным направлениям деятельности.</w:t>
      </w:r>
    </w:p>
    <w:p w14:paraId="504D00B2" w14:textId="0B69D9C8" w:rsidR="0031480E" w:rsidRPr="00B06171" w:rsidRDefault="0031480E" w:rsidP="005B4ADE">
      <w:pPr>
        <w:pStyle w:val="aff2"/>
      </w:pPr>
      <w:r w:rsidRPr="00B06171">
        <w:t xml:space="preserve">Основные задачи, которые решает </w:t>
      </w:r>
      <w:r w:rsidR="0079409C" w:rsidRPr="00516FB2">
        <w:rPr>
          <w:szCs w:val="28"/>
        </w:rPr>
        <w:t xml:space="preserve">Маяк </w:t>
      </w:r>
      <w:r w:rsidR="00AF1270" w:rsidRPr="00AF1270">
        <w:rPr>
          <w:szCs w:val="28"/>
        </w:rPr>
        <w:t>8</w:t>
      </w:r>
      <w:r w:rsidR="00AF1270">
        <w:rPr>
          <w:szCs w:val="28"/>
          <w:lang w:val="en-US"/>
        </w:rPr>
        <w:t>i</w:t>
      </w:r>
      <w:r w:rsidRPr="00B06171">
        <w:t xml:space="preserve">: </w:t>
      </w:r>
    </w:p>
    <w:p w14:paraId="11C1E9F2" w14:textId="2D1C393F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 xml:space="preserve">консолидация информации в АХД из разных сервисов Маяк </w:t>
      </w:r>
      <w:r w:rsidR="00AF1270">
        <w:rPr>
          <w:sz w:val="28"/>
          <w:szCs w:val="28"/>
        </w:rPr>
        <w:t>8i</w:t>
      </w:r>
      <w:r w:rsidRPr="00516FB2">
        <w:rPr>
          <w:sz w:val="28"/>
          <w:szCs w:val="28"/>
        </w:rPr>
        <w:t>;</w:t>
      </w:r>
    </w:p>
    <w:p w14:paraId="5738A947" w14:textId="139AD19C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 xml:space="preserve">обеспечение качества данных АХД за счет </w:t>
      </w:r>
      <w:r w:rsidR="002A56F2">
        <w:rPr>
          <w:sz w:val="28"/>
          <w:szCs w:val="28"/>
        </w:rPr>
        <w:t xml:space="preserve">использования механизма </w:t>
      </w:r>
      <w:r w:rsidRPr="00516FB2">
        <w:rPr>
          <w:sz w:val="28"/>
          <w:szCs w:val="28"/>
        </w:rPr>
        <w:t>очистки и преобразования;</w:t>
      </w:r>
    </w:p>
    <w:p w14:paraId="33C2E3C2" w14:textId="16BEB28F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 xml:space="preserve">формирование </w:t>
      </w:r>
      <w:r w:rsidR="00D97224">
        <w:rPr>
          <w:sz w:val="28"/>
          <w:szCs w:val="28"/>
        </w:rPr>
        <w:t>регламетной</w:t>
      </w:r>
      <w:r w:rsidR="002A56F2" w:rsidRPr="00516FB2" w:rsidDel="002A56F2">
        <w:rPr>
          <w:sz w:val="28"/>
          <w:szCs w:val="28"/>
        </w:rPr>
        <w:t xml:space="preserve"> </w:t>
      </w:r>
      <w:r w:rsidRPr="00516FB2">
        <w:rPr>
          <w:sz w:val="28"/>
          <w:szCs w:val="28"/>
        </w:rPr>
        <w:t>отчётности в соответствии с нормативными правовыми актами;</w:t>
      </w:r>
    </w:p>
    <w:p w14:paraId="56A85095" w14:textId="2CD4E61A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формирование аналитической отчётности в различных разрезах;</w:t>
      </w:r>
    </w:p>
    <w:p w14:paraId="12284C6F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обновление АХД в соответствии с изменениями, произошедшими в БД подсистем-источников;</w:t>
      </w:r>
    </w:p>
    <w:p w14:paraId="2F08EBCF" w14:textId="77777777" w:rsid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предоставление инструмента подготовки произвольных отчётов и проведения различных анализов на основе структуры как базы данных, так и преднастроенного семантического слоя;</w:t>
      </w:r>
    </w:p>
    <w:p w14:paraId="33C8310B" w14:textId="77777777" w:rsidR="00A4430E" w:rsidRPr="00B42555" w:rsidRDefault="00A4430E" w:rsidP="00A4430E">
      <w:pPr>
        <w:numPr>
          <w:ilvl w:val="0"/>
          <w:numId w:val="69"/>
        </w:numPr>
        <w:rPr>
          <w:sz w:val="28"/>
          <w:szCs w:val="28"/>
        </w:rPr>
      </w:pPr>
      <w:r w:rsidRPr="00B42555">
        <w:rPr>
          <w:sz w:val="28"/>
          <w:szCs w:val="28"/>
        </w:rPr>
        <w:t xml:space="preserve">создание ML-моделей и </w:t>
      </w:r>
      <w:r>
        <w:rPr>
          <w:sz w:val="28"/>
          <w:szCs w:val="28"/>
        </w:rPr>
        <w:t>и</w:t>
      </w:r>
      <w:r w:rsidRPr="00B42555">
        <w:rPr>
          <w:sz w:val="28"/>
          <w:szCs w:val="28"/>
        </w:rPr>
        <w:t>нтеграция</w:t>
      </w:r>
      <w:r>
        <w:rPr>
          <w:sz w:val="28"/>
          <w:szCs w:val="28"/>
        </w:rPr>
        <w:t xml:space="preserve"> их</w:t>
      </w:r>
      <w:r w:rsidRPr="00B42555">
        <w:rPr>
          <w:sz w:val="28"/>
          <w:szCs w:val="28"/>
        </w:rPr>
        <w:t xml:space="preserve"> с различными источниками данных</w:t>
      </w:r>
      <w:r>
        <w:rPr>
          <w:sz w:val="28"/>
          <w:szCs w:val="28"/>
        </w:rPr>
        <w:t>;</w:t>
      </w:r>
    </w:p>
    <w:p w14:paraId="220E41AC" w14:textId="77777777" w:rsidR="00A4430E" w:rsidRDefault="00A4430E" w:rsidP="00A4430E">
      <w:pPr>
        <w:numPr>
          <w:ilvl w:val="0"/>
          <w:numId w:val="69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настройка </w:t>
      </w:r>
      <w:r w:rsidRPr="00B42555">
        <w:rPr>
          <w:sz w:val="28"/>
          <w:szCs w:val="28"/>
        </w:rPr>
        <w:t>развертывание</w:t>
      </w:r>
      <w:r>
        <w:rPr>
          <w:sz w:val="28"/>
          <w:szCs w:val="28"/>
        </w:rPr>
        <w:t xml:space="preserve"> и мониторинг работы </w:t>
      </w:r>
      <w:r w:rsidRPr="00B42555">
        <w:rPr>
          <w:sz w:val="28"/>
          <w:szCs w:val="28"/>
        </w:rPr>
        <w:t xml:space="preserve"> </w:t>
      </w:r>
      <w:r w:rsidRPr="00B42555">
        <w:rPr>
          <w:sz w:val="28"/>
          <w:szCs w:val="28"/>
        </w:rPr>
        <w:br/>
      </w:r>
      <w:r w:rsidRPr="00B42555">
        <w:rPr>
          <w:sz w:val="28"/>
          <w:szCs w:val="28"/>
          <w:lang w:val="en-US"/>
        </w:rPr>
        <w:t>ML</w:t>
      </w:r>
      <w:r w:rsidRPr="003F77B1">
        <w:rPr>
          <w:sz w:val="28"/>
          <w:szCs w:val="28"/>
        </w:rPr>
        <w:t>-</w:t>
      </w:r>
      <w:r w:rsidRPr="00B42555">
        <w:rPr>
          <w:sz w:val="28"/>
          <w:szCs w:val="28"/>
        </w:rPr>
        <w:t>моделей</w:t>
      </w:r>
      <w:r>
        <w:rPr>
          <w:sz w:val="28"/>
          <w:szCs w:val="28"/>
        </w:rPr>
        <w:t xml:space="preserve"> </w:t>
      </w:r>
      <w:r w:rsidRPr="00B42555">
        <w:rPr>
          <w:sz w:val="28"/>
          <w:szCs w:val="28"/>
        </w:rPr>
        <w:t>с минимальным участие профессиональных разработчиков</w:t>
      </w:r>
      <w:r>
        <w:rPr>
          <w:sz w:val="28"/>
          <w:szCs w:val="28"/>
        </w:rPr>
        <w:t>;</w:t>
      </w:r>
    </w:p>
    <w:p w14:paraId="24E6668E" w14:textId="52C23E99" w:rsidR="00A4430E" w:rsidRPr="00A4430E" w:rsidRDefault="00A4430E" w:rsidP="00A4430E">
      <w:pPr>
        <w:numPr>
          <w:ilvl w:val="0"/>
          <w:numId w:val="69"/>
        </w:numPr>
        <w:rPr>
          <w:sz w:val="28"/>
          <w:szCs w:val="28"/>
        </w:rPr>
      </w:pPr>
      <w:r>
        <w:rPr>
          <w:sz w:val="28"/>
          <w:szCs w:val="28"/>
        </w:rPr>
        <w:t>реализация инструментов предиктивной аналитики, цифровых двойников и</w:t>
      </w:r>
      <w:r w:rsidRPr="00766ADF">
        <w:rPr>
          <w:sz w:val="28"/>
          <w:szCs w:val="28"/>
        </w:rPr>
        <w:t xml:space="preserve"> оптимизации</w:t>
      </w:r>
      <w:r>
        <w:rPr>
          <w:sz w:val="28"/>
          <w:szCs w:val="28"/>
        </w:rPr>
        <w:t xml:space="preserve"> технологических процессов;</w:t>
      </w:r>
    </w:p>
    <w:p w14:paraId="044B217F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предоставление «логов» запуска отчётов, обновления таблиц АХД;</w:t>
      </w:r>
    </w:p>
    <w:p w14:paraId="5150A894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 xml:space="preserve">использование SSO для осуществления авторизации и аутентификации </w:t>
      </w:r>
      <w:r w:rsidRPr="00516FB2">
        <w:rPr>
          <w:sz w:val="28"/>
          <w:szCs w:val="28"/>
        </w:rPr>
        <w:lastRenderedPageBreak/>
        <w:t>пользователей с обеспечением предоставления доступа только к определенной «предметной области» исходя из выданных разрешений;</w:t>
      </w:r>
    </w:p>
    <w:p w14:paraId="1E600C63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информационное взаимодействие с внешними системами;</w:t>
      </w:r>
    </w:p>
    <w:p w14:paraId="65C7E48A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возможность загрузки файла, как источника данных для семантического слоя;</w:t>
      </w:r>
    </w:p>
    <w:p w14:paraId="40977346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создание сигналов в сервисе «Сигналы и уведомления»;</w:t>
      </w:r>
    </w:p>
    <w:p w14:paraId="0D2E28E9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настройка оповещений пользователей в случае изменений значений ключевых метрик (показателей);</w:t>
      </w:r>
    </w:p>
    <w:p w14:paraId="3EE43C60" w14:textId="77777777" w:rsidR="00516FB2" w:rsidRPr="00516FB2" w:rsidRDefault="00516FB2" w:rsidP="00516FB2">
      <w:pPr>
        <w:numPr>
          <w:ilvl w:val="0"/>
          <w:numId w:val="69"/>
        </w:numPr>
        <w:rPr>
          <w:sz w:val="28"/>
          <w:szCs w:val="28"/>
        </w:rPr>
      </w:pPr>
      <w:r w:rsidRPr="00516FB2">
        <w:rPr>
          <w:sz w:val="28"/>
          <w:szCs w:val="28"/>
        </w:rPr>
        <w:t>аудит действий пользователя.</w:t>
      </w:r>
    </w:p>
    <w:p w14:paraId="6B621295" w14:textId="77777777" w:rsidR="0031480E" w:rsidRPr="00B06171" w:rsidRDefault="0031480E" w:rsidP="005B4ADE">
      <w:pPr>
        <w:pStyle w:val="24"/>
      </w:pPr>
      <w:bookmarkStart w:id="18" w:name="_Toc150852858"/>
      <w:r w:rsidRPr="00B06171">
        <w:t>Условия применения программы</w:t>
      </w:r>
      <w:bookmarkEnd w:id="18"/>
    </w:p>
    <w:p w14:paraId="2C6FC24F" w14:textId="77777777" w:rsidR="0031480E" w:rsidRPr="00B06171" w:rsidRDefault="0031480E" w:rsidP="005B4ADE">
      <w:pPr>
        <w:pStyle w:val="33"/>
      </w:pPr>
      <w:bookmarkStart w:id="19" w:name="_Toc150852859"/>
      <w:r w:rsidRPr="00B06171">
        <w:t>Требования к аппаратному и программному обеспечению серверов</w:t>
      </w:r>
      <w:bookmarkEnd w:id="19"/>
    </w:p>
    <w:p w14:paraId="567E24FE" w14:textId="0A80524C" w:rsidR="0031480E" w:rsidRPr="00B06171" w:rsidRDefault="0031480E" w:rsidP="005B4ADE">
      <w:pPr>
        <w:pStyle w:val="a3"/>
        <w:sectPr w:rsidR="0031480E" w:rsidRPr="00B06171" w:rsidSect="00D553D9">
          <w:headerReference w:type="default" r:id="rId10"/>
          <w:footerReference w:type="default" r:id="rId11"/>
          <w:pgSz w:w="11906" w:h="16838"/>
          <w:pgMar w:top="1418" w:right="567" w:bottom="851" w:left="1134" w:header="709" w:footer="403" w:gutter="0"/>
          <w:cols w:space="720"/>
        </w:sectPr>
      </w:pPr>
      <w:r w:rsidRPr="00B06171">
        <w:t xml:space="preserve">Требования к техническим характеристикам серверов, входящих в состав технического обеспечения </w:t>
      </w:r>
      <w:r w:rsidR="00516FB2">
        <w:t>СО</w:t>
      </w:r>
      <w:r w:rsidRPr="00B06171">
        <w:t xml:space="preserve">, приведены в таблице </w:t>
      </w:r>
      <w:r w:rsidR="009046B5" w:rsidRPr="00B06171">
        <w:fldChar w:fldCharType="begin"/>
      </w:r>
      <w:r w:rsidR="009046B5" w:rsidRPr="00B06171">
        <w:instrText xml:space="preserve"> REF _Ref89676573 \h \# \0</w:instrText>
      </w:r>
      <w:r w:rsidR="00B06171">
        <w:instrText xml:space="preserve"> \* MERGEFORMAT </w:instrText>
      </w:r>
      <w:r w:rsidR="009046B5" w:rsidRPr="00B06171">
        <w:fldChar w:fldCharType="separate"/>
      </w:r>
      <w:r w:rsidR="009D772B" w:rsidRPr="00B06171">
        <w:t>1</w:t>
      </w:r>
      <w:r w:rsidR="009046B5" w:rsidRPr="00B06171">
        <w:fldChar w:fldCharType="end"/>
      </w:r>
      <w:r w:rsidRPr="00B06171">
        <w:t>.</w:t>
      </w:r>
    </w:p>
    <w:p w14:paraId="405E0B60" w14:textId="1E5E5703" w:rsidR="0031480E" w:rsidRPr="00B06171" w:rsidRDefault="00594B80" w:rsidP="00594B80">
      <w:pPr>
        <w:pStyle w:val="affc"/>
      </w:pPr>
      <w:bookmarkStart w:id="20" w:name="_heading=h.4d34og8" w:colFirst="0" w:colLast="0"/>
      <w:bookmarkStart w:id="21" w:name="_Ref89676573"/>
      <w:bookmarkEnd w:id="20"/>
      <w:r w:rsidRPr="00B06171">
        <w:lastRenderedPageBreak/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</w:t>
      </w:r>
      <w:r w:rsidR="00990FEC" w:rsidRPr="00B06171">
        <w:rPr>
          <w:noProof/>
        </w:rPr>
        <w:fldChar w:fldCharType="end"/>
      </w:r>
      <w:bookmarkEnd w:id="21"/>
      <w:r w:rsidR="0031480E" w:rsidRPr="00B06171">
        <w:t xml:space="preserve"> — Состав серверов программно-аппаратной платформы </w:t>
      </w:r>
      <w:r w:rsidR="00415A3B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31480E" w:rsidRPr="00B06171"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9"/>
        <w:gridCol w:w="1441"/>
        <w:gridCol w:w="1617"/>
        <w:gridCol w:w="1397"/>
        <w:gridCol w:w="1529"/>
        <w:gridCol w:w="774"/>
        <w:gridCol w:w="1150"/>
        <w:gridCol w:w="721"/>
        <w:gridCol w:w="862"/>
        <w:gridCol w:w="1006"/>
        <w:gridCol w:w="865"/>
        <w:gridCol w:w="1009"/>
        <w:gridCol w:w="780"/>
        <w:gridCol w:w="937"/>
      </w:tblGrid>
      <w:tr w:rsidR="00E319C7" w:rsidRPr="00B06171" w14:paraId="238DC5FD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72E73950" w14:textId="77777777" w:rsidR="0031480E" w:rsidRPr="00B06171" w:rsidRDefault="0031480E" w:rsidP="005B4ADE">
            <w:pPr>
              <w:pStyle w:val="afc"/>
            </w:pPr>
            <w:bookmarkStart w:id="22" w:name="bookmark=id.2s8eyo1" w:colFirst="0" w:colLast="0"/>
            <w:bookmarkStart w:id="23" w:name="bookmark=id.17dp8vu" w:colFirst="0" w:colLast="0"/>
            <w:bookmarkEnd w:id="22"/>
            <w:bookmarkEnd w:id="23"/>
            <w:r w:rsidRPr="00B06171">
              <w:t>Условное обозначение сервера</w:t>
            </w:r>
          </w:p>
        </w:tc>
        <w:tc>
          <w:tcPr>
            <w:tcW w:w="460" w:type="pct"/>
            <w:shd w:val="clear" w:color="auto" w:fill="auto"/>
          </w:tcPr>
          <w:p w14:paraId="2B8EB14B" w14:textId="77777777" w:rsidR="0031480E" w:rsidRPr="00B06171" w:rsidRDefault="0031480E" w:rsidP="005B4ADE">
            <w:pPr>
              <w:pStyle w:val="afc"/>
            </w:pPr>
            <w:r w:rsidRPr="00B06171">
              <w:t>Группа</w:t>
            </w:r>
          </w:p>
        </w:tc>
        <w:tc>
          <w:tcPr>
            <w:tcW w:w="516" w:type="pct"/>
            <w:shd w:val="clear" w:color="auto" w:fill="auto"/>
          </w:tcPr>
          <w:p w14:paraId="1C344E35" w14:textId="77777777" w:rsidR="0031480E" w:rsidRPr="00B06171" w:rsidRDefault="0031480E" w:rsidP="005B4ADE">
            <w:pPr>
              <w:pStyle w:val="afc"/>
            </w:pPr>
            <w:r w:rsidRPr="00B06171">
              <w:t>Название</w:t>
            </w:r>
          </w:p>
        </w:tc>
        <w:tc>
          <w:tcPr>
            <w:tcW w:w="446" w:type="pct"/>
            <w:shd w:val="clear" w:color="auto" w:fill="auto"/>
          </w:tcPr>
          <w:p w14:paraId="1DA9176E" w14:textId="77777777" w:rsidR="0031480E" w:rsidRPr="00B06171" w:rsidRDefault="0031480E" w:rsidP="005B4ADE">
            <w:pPr>
              <w:pStyle w:val="afc"/>
            </w:pPr>
            <w:r w:rsidRPr="00B06171">
              <w:t>IP</w:t>
            </w:r>
          </w:p>
        </w:tc>
        <w:tc>
          <w:tcPr>
            <w:tcW w:w="488" w:type="pct"/>
            <w:shd w:val="clear" w:color="auto" w:fill="auto"/>
          </w:tcPr>
          <w:p w14:paraId="7AF49812" w14:textId="77777777" w:rsidR="0031480E" w:rsidRPr="00B06171" w:rsidRDefault="0031480E" w:rsidP="005B4ADE">
            <w:pPr>
              <w:pStyle w:val="afc"/>
            </w:pPr>
            <w:r w:rsidRPr="00B06171">
              <w:t>Компонент (для k8s)</w:t>
            </w:r>
          </w:p>
        </w:tc>
        <w:tc>
          <w:tcPr>
            <w:tcW w:w="247" w:type="pct"/>
            <w:shd w:val="clear" w:color="auto" w:fill="auto"/>
          </w:tcPr>
          <w:p w14:paraId="147AE4D3" w14:textId="77777777" w:rsidR="0031480E" w:rsidRPr="00B06171" w:rsidRDefault="0031480E" w:rsidP="005B4ADE">
            <w:pPr>
              <w:pStyle w:val="afc"/>
            </w:pPr>
            <w:r w:rsidRPr="00B06171">
              <w:t>Тип</w:t>
            </w:r>
          </w:p>
        </w:tc>
        <w:tc>
          <w:tcPr>
            <w:tcW w:w="367" w:type="pct"/>
            <w:shd w:val="clear" w:color="auto" w:fill="auto"/>
          </w:tcPr>
          <w:p w14:paraId="49A936E9" w14:textId="77777777" w:rsidR="0031480E" w:rsidRPr="00B06171" w:rsidRDefault="0031480E" w:rsidP="005B4ADE">
            <w:pPr>
              <w:pStyle w:val="afc"/>
            </w:pPr>
            <w:r w:rsidRPr="00B06171">
              <w:t>Кол-во</w:t>
            </w:r>
          </w:p>
        </w:tc>
        <w:tc>
          <w:tcPr>
            <w:tcW w:w="230" w:type="pct"/>
            <w:shd w:val="clear" w:color="auto" w:fill="auto"/>
          </w:tcPr>
          <w:p w14:paraId="7BAC74B0" w14:textId="77777777" w:rsidR="0031480E" w:rsidRPr="00B06171" w:rsidRDefault="0031480E" w:rsidP="005B4ADE">
            <w:pPr>
              <w:pStyle w:val="afc"/>
            </w:pPr>
            <w:r w:rsidRPr="00B06171">
              <w:t>CPU,</w:t>
            </w:r>
          </w:p>
          <w:p w14:paraId="2205814B" w14:textId="77777777" w:rsidR="0031480E" w:rsidRPr="00B06171" w:rsidRDefault="0031480E" w:rsidP="005B4ADE">
            <w:pPr>
              <w:pStyle w:val="afc"/>
            </w:pPr>
            <w:r w:rsidRPr="00B06171">
              <w:t>шт</w:t>
            </w:r>
          </w:p>
        </w:tc>
        <w:tc>
          <w:tcPr>
            <w:tcW w:w="275" w:type="pct"/>
            <w:shd w:val="clear" w:color="auto" w:fill="auto"/>
          </w:tcPr>
          <w:p w14:paraId="483DEFBD" w14:textId="77777777" w:rsidR="0031480E" w:rsidRPr="00B06171" w:rsidRDefault="0031480E" w:rsidP="005B4ADE">
            <w:pPr>
              <w:pStyle w:val="afc"/>
            </w:pPr>
            <w:r w:rsidRPr="00B06171">
              <w:t>RAM,</w:t>
            </w:r>
          </w:p>
          <w:p w14:paraId="0B23092B" w14:textId="77777777" w:rsidR="0031480E" w:rsidRPr="00B06171" w:rsidRDefault="0031480E" w:rsidP="005B4ADE">
            <w:pPr>
              <w:pStyle w:val="afc"/>
            </w:pPr>
            <w:r w:rsidRPr="00B06171">
              <w:t>Гб</w:t>
            </w:r>
          </w:p>
        </w:tc>
        <w:tc>
          <w:tcPr>
            <w:tcW w:w="321" w:type="pct"/>
            <w:shd w:val="clear" w:color="auto" w:fill="auto"/>
          </w:tcPr>
          <w:p w14:paraId="5A23727D" w14:textId="77777777" w:rsidR="0031480E" w:rsidRPr="00B06171" w:rsidRDefault="0031480E" w:rsidP="005B4ADE">
            <w:pPr>
              <w:pStyle w:val="afc"/>
            </w:pPr>
            <w:r w:rsidRPr="00B06171">
              <w:t>Сеть, Гбит/с</w:t>
            </w:r>
          </w:p>
        </w:tc>
        <w:tc>
          <w:tcPr>
            <w:tcW w:w="276" w:type="pct"/>
            <w:shd w:val="clear" w:color="auto" w:fill="auto"/>
          </w:tcPr>
          <w:p w14:paraId="1CEC0446" w14:textId="77777777" w:rsidR="0031480E" w:rsidRPr="00B06171" w:rsidRDefault="0031480E" w:rsidP="005B4ADE">
            <w:pPr>
              <w:pStyle w:val="afc"/>
            </w:pPr>
            <w:r w:rsidRPr="00B06171">
              <w:t>Тип диска</w:t>
            </w:r>
          </w:p>
        </w:tc>
        <w:tc>
          <w:tcPr>
            <w:tcW w:w="322" w:type="pct"/>
            <w:shd w:val="clear" w:color="auto" w:fill="auto"/>
          </w:tcPr>
          <w:p w14:paraId="256CA342" w14:textId="77777777" w:rsidR="0031480E" w:rsidRPr="00B06171" w:rsidRDefault="0031480E" w:rsidP="005B4ADE">
            <w:pPr>
              <w:pStyle w:val="afc"/>
            </w:pPr>
            <w:r w:rsidRPr="00B06171">
              <w:t>Объем диска, ГБ</w:t>
            </w:r>
          </w:p>
        </w:tc>
        <w:tc>
          <w:tcPr>
            <w:tcW w:w="249" w:type="pct"/>
            <w:shd w:val="clear" w:color="auto" w:fill="auto"/>
          </w:tcPr>
          <w:p w14:paraId="53BFECCC" w14:textId="77777777" w:rsidR="0031480E" w:rsidRPr="00B06171" w:rsidRDefault="0031480E" w:rsidP="005B4ADE">
            <w:pPr>
              <w:pStyle w:val="afc"/>
            </w:pPr>
            <w:r w:rsidRPr="00B06171">
              <w:t>Кол-во</w:t>
            </w:r>
          </w:p>
          <w:p w14:paraId="04EC3570" w14:textId="77777777" w:rsidR="0031480E" w:rsidRPr="00B06171" w:rsidRDefault="0031480E" w:rsidP="005B4ADE">
            <w:pPr>
              <w:pStyle w:val="afc"/>
            </w:pPr>
            <w:r w:rsidRPr="00B06171">
              <w:t>дисков</w:t>
            </w:r>
          </w:p>
        </w:tc>
        <w:tc>
          <w:tcPr>
            <w:tcW w:w="300" w:type="pct"/>
            <w:shd w:val="clear" w:color="auto" w:fill="auto"/>
          </w:tcPr>
          <w:p w14:paraId="74CACFAB" w14:textId="77777777" w:rsidR="0031480E" w:rsidRPr="00B06171" w:rsidRDefault="0031480E" w:rsidP="005B4ADE">
            <w:pPr>
              <w:pStyle w:val="afc"/>
            </w:pPr>
            <w:r w:rsidRPr="00B06171">
              <w:t>RAID</w:t>
            </w:r>
          </w:p>
        </w:tc>
      </w:tr>
      <w:tr w:rsidR="00E319C7" w:rsidRPr="00B06171" w14:paraId="28615AAC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10F13FEC" w14:textId="0587E83A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-bi-gpm-01</w:t>
            </w:r>
          </w:p>
        </w:tc>
        <w:tc>
          <w:tcPr>
            <w:tcW w:w="460" w:type="pct"/>
            <w:vMerge w:val="restart"/>
            <w:shd w:val="clear" w:color="auto" w:fill="auto"/>
          </w:tcPr>
          <w:p w14:paraId="122DFF61" w14:textId="77777777" w:rsidR="0031480E" w:rsidRPr="00B06171" w:rsidRDefault="0031480E" w:rsidP="005B4ADE">
            <w:pPr>
              <w:pStyle w:val="affe"/>
            </w:pPr>
            <w:r w:rsidRPr="00B06171">
              <w:t>Greenplum</w:t>
            </w:r>
          </w:p>
        </w:tc>
        <w:tc>
          <w:tcPr>
            <w:tcW w:w="516" w:type="pct"/>
            <w:vMerge w:val="restart"/>
            <w:shd w:val="clear" w:color="auto" w:fill="auto"/>
          </w:tcPr>
          <w:p w14:paraId="09AADA06" w14:textId="77777777" w:rsidR="0031480E" w:rsidRPr="00B06171" w:rsidRDefault="0031480E" w:rsidP="005B4ADE">
            <w:pPr>
              <w:pStyle w:val="affe"/>
            </w:pPr>
            <w:r w:rsidRPr="00B06171">
              <w:t>Мастер</w:t>
            </w:r>
          </w:p>
        </w:tc>
        <w:tc>
          <w:tcPr>
            <w:tcW w:w="446" w:type="pct"/>
            <w:shd w:val="clear" w:color="auto" w:fill="auto"/>
          </w:tcPr>
          <w:p w14:paraId="7A7ACAFA" w14:textId="77777777" w:rsidR="0031480E" w:rsidRPr="00B06171" w:rsidRDefault="0031480E" w:rsidP="005B4ADE">
            <w:pPr>
              <w:pStyle w:val="affe"/>
            </w:pPr>
            <w:r w:rsidRPr="00B06171">
              <w:t>172.26.154.122</w:t>
            </w:r>
          </w:p>
        </w:tc>
        <w:tc>
          <w:tcPr>
            <w:tcW w:w="488" w:type="pct"/>
            <w:vMerge w:val="restart"/>
            <w:shd w:val="clear" w:color="auto" w:fill="auto"/>
          </w:tcPr>
          <w:p w14:paraId="53C9DED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 w:val="restart"/>
            <w:shd w:val="clear" w:color="auto" w:fill="auto"/>
          </w:tcPr>
          <w:p w14:paraId="0277C2D8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vMerge w:val="restart"/>
            <w:shd w:val="clear" w:color="auto" w:fill="auto"/>
          </w:tcPr>
          <w:p w14:paraId="477A83ED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230" w:type="pct"/>
            <w:vMerge w:val="restart"/>
            <w:shd w:val="clear" w:color="auto" w:fill="auto"/>
          </w:tcPr>
          <w:p w14:paraId="4224026D" w14:textId="77777777" w:rsidR="0031480E" w:rsidRPr="00B06171" w:rsidRDefault="0031480E" w:rsidP="005B4ADE">
            <w:pPr>
              <w:pStyle w:val="affe"/>
            </w:pPr>
            <w:r w:rsidRPr="00B06171">
              <w:t>8</w:t>
            </w:r>
          </w:p>
        </w:tc>
        <w:tc>
          <w:tcPr>
            <w:tcW w:w="275" w:type="pct"/>
            <w:vMerge w:val="restart"/>
            <w:shd w:val="clear" w:color="auto" w:fill="auto"/>
          </w:tcPr>
          <w:p w14:paraId="7A7DEC95" w14:textId="77777777" w:rsidR="0031480E" w:rsidRPr="00B06171" w:rsidRDefault="0031480E" w:rsidP="005B4ADE">
            <w:pPr>
              <w:pStyle w:val="affe"/>
            </w:pPr>
            <w:r w:rsidRPr="00B06171">
              <w:t>64</w:t>
            </w:r>
          </w:p>
        </w:tc>
        <w:tc>
          <w:tcPr>
            <w:tcW w:w="321" w:type="pct"/>
            <w:vMerge w:val="restart"/>
            <w:shd w:val="clear" w:color="auto" w:fill="auto"/>
          </w:tcPr>
          <w:p w14:paraId="4BE9F9ED" w14:textId="77777777" w:rsidR="0031480E" w:rsidRPr="00B06171" w:rsidRDefault="0031480E" w:rsidP="005B4ADE">
            <w:pPr>
              <w:pStyle w:val="affe"/>
            </w:pPr>
            <w:r w:rsidRPr="00B06171">
              <w:t>2х102,3</w:t>
            </w:r>
          </w:p>
        </w:tc>
        <w:tc>
          <w:tcPr>
            <w:tcW w:w="276" w:type="pct"/>
            <w:vMerge w:val="restart"/>
            <w:shd w:val="clear" w:color="auto" w:fill="auto"/>
          </w:tcPr>
          <w:p w14:paraId="6A25E538" w14:textId="77777777" w:rsidR="0031480E" w:rsidRPr="00B06171" w:rsidRDefault="0031480E" w:rsidP="005B4ADE">
            <w:pPr>
              <w:pStyle w:val="affe"/>
            </w:pPr>
            <w:r w:rsidRPr="00B06171">
              <w:t>SSD, SAS</w:t>
            </w:r>
          </w:p>
        </w:tc>
        <w:tc>
          <w:tcPr>
            <w:tcW w:w="322" w:type="pct"/>
            <w:vMerge w:val="restart"/>
            <w:shd w:val="clear" w:color="auto" w:fill="auto"/>
          </w:tcPr>
          <w:p w14:paraId="4AD7734E" w14:textId="77777777" w:rsidR="0031480E" w:rsidRPr="00B06171" w:rsidRDefault="0031480E" w:rsidP="005B4ADE">
            <w:pPr>
              <w:pStyle w:val="affe"/>
            </w:pPr>
            <w:r w:rsidRPr="00B06171">
              <w:t>2000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466F48A2" w14:textId="77777777" w:rsidR="0031480E" w:rsidRPr="00B06171" w:rsidRDefault="0031480E" w:rsidP="005B4ADE">
            <w:pPr>
              <w:pStyle w:val="affe"/>
            </w:pPr>
            <w:r w:rsidRPr="00B06171">
              <w:t>4</w:t>
            </w:r>
          </w:p>
        </w:tc>
        <w:tc>
          <w:tcPr>
            <w:tcW w:w="300" w:type="pct"/>
            <w:vMerge w:val="restart"/>
            <w:shd w:val="clear" w:color="auto" w:fill="auto"/>
          </w:tcPr>
          <w:p w14:paraId="36424BC3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7BFCCB1C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39E0425D" w14:textId="671DAD1D" w:rsidR="0031480E" w:rsidRPr="00B06171" w:rsidRDefault="000540F7" w:rsidP="005B4ADE">
            <w:pPr>
              <w:pStyle w:val="affe"/>
            </w:pPr>
            <w:bookmarkStart w:id="24" w:name="_heading=h.3rdcrjn" w:colFirst="0" w:colLast="0"/>
            <w:bookmarkEnd w:id="24"/>
            <w:r>
              <w:t>mayak2os</w:t>
            </w:r>
            <w:r w:rsidR="0031480E" w:rsidRPr="00B06171">
              <w:t>-bi-gpm-02</w:t>
            </w:r>
          </w:p>
        </w:tc>
        <w:tc>
          <w:tcPr>
            <w:tcW w:w="460" w:type="pct"/>
            <w:vMerge/>
            <w:shd w:val="clear" w:color="auto" w:fill="auto"/>
          </w:tcPr>
          <w:p w14:paraId="6B5EC75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2E135C5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37C9F408" w14:textId="77777777" w:rsidR="0031480E" w:rsidRPr="00B06171" w:rsidRDefault="0031480E" w:rsidP="005B4ADE">
            <w:pPr>
              <w:pStyle w:val="affe"/>
            </w:pPr>
            <w:r w:rsidRPr="00B06171">
              <w:t>172.26.154.123</w:t>
            </w:r>
          </w:p>
        </w:tc>
        <w:tc>
          <w:tcPr>
            <w:tcW w:w="488" w:type="pct"/>
            <w:vMerge/>
            <w:shd w:val="clear" w:color="auto" w:fill="auto"/>
          </w:tcPr>
          <w:p w14:paraId="59A3B7D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78D174C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1679A17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5333AA9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00245FB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0E77ADF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2058C99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0939D82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0B258A9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3A41739B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3AF39F6F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2C08EE27" w14:textId="71086551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-bi-gps-01</w:t>
            </w:r>
          </w:p>
        </w:tc>
        <w:tc>
          <w:tcPr>
            <w:tcW w:w="460" w:type="pct"/>
            <w:vMerge/>
            <w:shd w:val="clear" w:color="auto" w:fill="auto"/>
          </w:tcPr>
          <w:p w14:paraId="6DA5271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 w:val="restart"/>
            <w:shd w:val="clear" w:color="auto" w:fill="auto"/>
          </w:tcPr>
          <w:p w14:paraId="73DA27F3" w14:textId="77777777" w:rsidR="0031480E" w:rsidRPr="00B06171" w:rsidRDefault="0031480E" w:rsidP="005B4ADE">
            <w:pPr>
              <w:pStyle w:val="affe"/>
            </w:pPr>
            <w:r w:rsidRPr="00B06171">
              <w:t>Сегмент</w:t>
            </w:r>
          </w:p>
        </w:tc>
        <w:tc>
          <w:tcPr>
            <w:tcW w:w="446" w:type="pct"/>
            <w:shd w:val="clear" w:color="auto" w:fill="auto"/>
          </w:tcPr>
          <w:p w14:paraId="133B79E9" w14:textId="77777777" w:rsidR="0031480E" w:rsidRPr="00B06171" w:rsidRDefault="0031480E" w:rsidP="005B4ADE">
            <w:pPr>
              <w:pStyle w:val="affe"/>
            </w:pPr>
            <w:r w:rsidRPr="00B06171">
              <w:t>172.26.154.124</w:t>
            </w:r>
          </w:p>
        </w:tc>
        <w:tc>
          <w:tcPr>
            <w:tcW w:w="488" w:type="pct"/>
            <w:vMerge w:val="restart"/>
            <w:shd w:val="clear" w:color="auto" w:fill="auto"/>
          </w:tcPr>
          <w:p w14:paraId="6BC0910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 w:val="restart"/>
            <w:shd w:val="clear" w:color="auto" w:fill="auto"/>
          </w:tcPr>
          <w:p w14:paraId="5588618E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vMerge w:val="restart"/>
            <w:shd w:val="clear" w:color="auto" w:fill="auto"/>
          </w:tcPr>
          <w:p w14:paraId="6C135E6C" w14:textId="77777777" w:rsidR="0031480E" w:rsidRPr="00B06171" w:rsidRDefault="0031480E" w:rsidP="005B4ADE">
            <w:pPr>
              <w:pStyle w:val="affe"/>
            </w:pPr>
            <w:r w:rsidRPr="00B06171">
              <w:t>3</w:t>
            </w:r>
          </w:p>
        </w:tc>
        <w:tc>
          <w:tcPr>
            <w:tcW w:w="230" w:type="pct"/>
            <w:vMerge w:val="restart"/>
            <w:shd w:val="clear" w:color="auto" w:fill="auto"/>
          </w:tcPr>
          <w:p w14:paraId="3E1A4D45" w14:textId="77777777" w:rsidR="0031480E" w:rsidRPr="00B06171" w:rsidRDefault="0031480E" w:rsidP="005B4ADE">
            <w:pPr>
              <w:pStyle w:val="affe"/>
            </w:pPr>
            <w:r w:rsidRPr="00B06171">
              <w:t>8</w:t>
            </w:r>
          </w:p>
        </w:tc>
        <w:tc>
          <w:tcPr>
            <w:tcW w:w="275" w:type="pct"/>
            <w:vMerge w:val="restart"/>
            <w:shd w:val="clear" w:color="auto" w:fill="auto"/>
          </w:tcPr>
          <w:p w14:paraId="1213299C" w14:textId="77777777" w:rsidR="0031480E" w:rsidRPr="00B06171" w:rsidRDefault="0031480E" w:rsidP="005B4ADE">
            <w:pPr>
              <w:pStyle w:val="affe"/>
            </w:pPr>
            <w:r w:rsidRPr="00B06171">
              <w:t>64</w:t>
            </w:r>
          </w:p>
        </w:tc>
        <w:tc>
          <w:tcPr>
            <w:tcW w:w="321" w:type="pct"/>
            <w:vMerge w:val="restart"/>
            <w:shd w:val="clear" w:color="auto" w:fill="auto"/>
          </w:tcPr>
          <w:p w14:paraId="042FFB79" w14:textId="77777777" w:rsidR="0031480E" w:rsidRPr="00B06171" w:rsidRDefault="0031480E" w:rsidP="005B4ADE">
            <w:pPr>
              <w:pStyle w:val="affe"/>
            </w:pPr>
            <w:r w:rsidRPr="00B06171">
              <w:t>2х102,3</w:t>
            </w:r>
          </w:p>
        </w:tc>
        <w:tc>
          <w:tcPr>
            <w:tcW w:w="276" w:type="pct"/>
            <w:vMerge w:val="restart"/>
            <w:shd w:val="clear" w:color="auto" w:fill="auto"/>
          </w:tcPr>
          <w:p w14:paraId="3FCF1478" w14:textId="77777777" w:rsidR="0031480E" w:rsidRPr="00B06171" w:rsidRDefault="0031480E" w:rsidP="005B4ADE">
            <w:pPr>
              <w:pStyle w:val="affe"/>
            </w:pPr>
            <w:r w:rsidRPr="00B06171">
              <w:t>SSD, SAS</w:t>
            </w:r>
          </w:p>
        </w:tc>
        <w:tc>
          <w:tcPr>
            <w:tcW w:w="322" w:type="pct"/>
            <w:vMerge w:val="restart"/>
            <w:shd w:val="clear" w:color="auto" w:fill="auto"/>
          </w:tcPr>
          <w:p w14:paraId="06510C53" w14:textId="77777777" w:rsidR="0031480E" w:rsidRPr="00B06171" w:rsidRDefault="0031480E" w:rsidP="005B4ADE">
            <w:pPr>
              <w:pStyle w:val="affe"/>
            </w:pPr>
            <w:r w:rsidRPr="00B06171">
              <w:t>2000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6E527FA0" w14:textId="77777777" w:rsidR="0031480E" w:rsidRPr="00B06171" w:rsidRDefault="0031480E" w:rsidP="005B4ADE">
            <w:pPr>
              <w:pStyle w:val="affe"/>
            </w:pPr>
            <w:r w:rsidRPr="00B06171">
              <w:t>14</w:t>
            </w:r>
          </w:p>
        </w:tc>
        <w:tc>
          <w:tcPr>
            <w:tcW w:w="300" w:type="pct"/>
            <w:vMerge w:val="restart"/>
            <w:shd w:val="clear" w:color="auto" w:fill="auto"/>
          </w:tcPr>
          <w:p w14:paraId="6DF71528" w14:textId="77777777" w:rsidR="0031480E" w:rsidRPr="00B06171" w:rsidRDefault="0031480E" w:rsidP="005B4ADE">
            <w:pPr>
              <w:pStyle w:val="affe"/>
            </w:pPr>
            <w:r w:rsidRPr="00B06171">
              <w:t>RAID10</w:t>
            </w:r>
          </w:p>
        </w:tc>
      </w:tr>
      <w:tr w:rsidR="00E319C7" w:rsidRPr="00B06171" w14:paraId="75C779BC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2F384190" w14:textId="7C9DEADA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-bi-gps-02</w:t>
            </w:r>
          </w:p>
        </w:tc>
        <w:tc>
          <w:tcPr>
            <w:tcW w:w="460" w:type="pct"/>
            <w:vMerge/>
            <w:shd w:val="clear" w:color="auto" w:fill="auto"/>
          </w:tcPr>
          <w:p w14:paraId="1C37FBC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2AC3635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24C74DE9" w14:textId="77777777" w:rsidR="0031480E" w:rsidRPr="00B06171" w:rsidRDefault="0031480E" w:rsidP="005B4ADE">
            <w:pPr>
              <w:pStyle w:val="affe"/>
            </w:pPr>
            <w:r w:rsidRPr="00B06171">
              <w:t>172.26.154.125</w:t>
            </w:r>
          </w:p>
        </w:tc>
        <w:tc>
          <w:tcPr>
            <w:tcW w:w="488" w:type="pct"/>
            <w:vMerge/>
            <w:shd w:val="clear" w:color="auto" w:fill="auto"/>
          </w:tcPr>
          <w:p w14:paraId="0D04B1C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0825A3E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270D584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4600EF6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2CECA75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0DDDAB6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0C05314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3E3F9C9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296686F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5D53E00F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03C2BE84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00961CC8" w14:textId="443326A1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-bi-gps-03</w:t>
            </w:r>
          </w:p>
        </w:tc>
        <w:tc>
          <w:tcPr>
            <w:tcW w:w="460" w:type="pct"/>
            <w:vMerge/>
            <w:shd w:val="clear" w:color="auto" w:fill="auto"/>
          </w:tcPr>
          <w:p w14:paraId="19DAE55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7D9C4B4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700031D3" w14:textId="77777777" w:rsidR="0031480E" w:rsidRPr="00B06171" w:rsidRDefault="0031480E" w:rsidP="005B4ADE">
            <w:pPr>
              <w:pStyle w:val="affe"/>
            </w:pPr>
            <w:r w:rsidRPr="00B06171">
              <w:t>172.26.154.126</w:t>
            </w:r>
          </w:p>
        </w:tc>
        <w:tc>
          <w:tcPr>
            <w:tcW w:w="488" w:type="pct"/>
            <w:vMerge/>
            <w:shd w:val="clear" w:color="auto" w:fill="auto"/>
          </w:tcPr>
          <w:p w14:paraId="5284643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3C054F7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32C799D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2E65E41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15EBFA0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18E4D1A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1D4C33C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0F6B755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28827EB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314373EB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0E4F55B3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61136DA5" w14:textId="1D70B4FA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-bi-bkp-01</w:t>
            </w:r>
          </w:p>
        </w:tc>
        <w:tc>
          <w:tcPr>
            <w:tcW w:w="460" w:type="pct"/>
            <w:vMerge/>
            <w:shd w:val="clear" w:color="auto" w:fill="auto"/>
          </w:tcPr>
          <w:p w14:paraId="41624CC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shd w:val="clear" w:color="auto" w:fill="auto"/>
          </w:tcPr>
          <w:p w14:paraId="73282F1A" w14:textId="77777777" w:rsidR="0031480E" w:rsidRPr="00B06171" w:rsidRDefault="0031480E" w:rsidP="005B4ADE">
            <w:pPr>
              <w:pStyle w:val="affe"/>
            </w:pPr>
            <w:r w:rsidRPr="00B06171">
              <w:t>Сервер резервного копирования</w:t>
            </w:r>
          </w:p>
        </w:tc>
        <w:tc>
          <w:tcPr>
            <w:tcW w:w="446" w:type="pct"/>
            <w:shd w:val="clear" w:color="auto" w:fill="auto"/>
          </w:tcPr>
          <w:p w14:paraId="67A3FD37" w14:textId="77777777" w:rsidR="0031480E" w:rsidRPr="00B06171" w:rsidRDefault="0031480E" w:rsidP="005B4ADE">
            <w:pPr>
              <w:pStyle w:val="affe"/>
            </w:pPr>
            <w:r w:rsidRPr="00B06171">
              <w:t>172.26.154.127</w:t>
            </w:r>
          </w:p>
        </w:tc>
        <w:tc>
          <w:tcPr>
            <w:tcW w:w="488" w:type="pct"/>
            <w:shd w:val="clear" w:color="auto" w:fill="auto"/>
          </w:tcPr>
          <w:p w14:paraId="1936221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shd w:val="clear" w:color="auto" w:fill="auto"/>
          </w:tcPr>
          <w:p w14:paraId="4CC6908A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shd w:val="clear" w:color="auto" w:fill="auto"/>
          </w:tcPr>
          <w:p w14:paraId="78A3E335" w14:textId="77777777" w:rsidR="0031480E" w:rsidRPr="00B06171" w:rsidRDefault="0031480E" w:rsidP="005B4ADE">
            <w:pPr>
              <w:pStyle w:val="affe"/>
            </w:pPr>
            <w:r w:rsidRPr="00B06171">
              <w:t>1</w:t>
            </w:r>
          </w:p>
        </w:tc>
        <w:tc>
          <w:tcPr>
            <w:tcW w:w="230" w:type="pct"/>
            <w:shd w:val="clear" w:color="auto" w:fill="auto"/>
          </w:tcPr>
          <w:p w14:paraId="425069BB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275" w:type="pct"/>
            <w:shd w:val="clear" w:color="auto" w:fill="auto"/>
          </w:tcPr>
          <w:p w14:paraId="21F4FFFB" w14:textId="77777777" w:rsidR="0031480E" w:rsidRPr="00B06171" w:rsidRDefault="0031480E" w:rsidP="005B4ADE">
            <w:pPr>
              <w:pStyle w:val="affe"/>
            </w:pPr>
            <w:r w:rsidRPr="00B06171">
              <w:t>8</w:t>
            </w:r>
          </w:p>
        </w:tc>
        <w:tc>
          <w:tcPr>
            <w:tcW w:w="321" w:type="pct"/>
            <w:shd w:val="clear" w:color="auto" w:fill="auto"/>
          </w:tcPr>
          <w:p w14:paraId="4F0CF9E1" w14:textId="77777777" w:rsidR="0031480E" w:rsidRPr="00B06171" w:rsidRDefault="0031480E" w:rsidP="005B4ADE">
            <w:pPr>
              <w:pStyle w:val="affe"/>
            </w:pPr>
            <w:r w:rsidRPr="00B06171">
              <w:t>10</w:t>
            </w:r>
          </w:p>
        </w:tc>
        <w:tc>
          <w:tcPr>
            <w:tcW w:w="276" w:type="pct"/>
            <w:shd w:val="clear" w:color="auto" w:fill="auto"/>
          </w:tcPr>
          <w:p w14:paraId="3FDB0155" w14:textId="77777777" w:rsidR="0031480E" w:rsidRPr="00B06171" w:rsidRDefault="0031480E" w:rsidP="005B4ADE">
            <w:pPr>
              <w:pStyle w:val="affe"/>
            </w:pPr>
            <w:r w:rsidRPr="00B06171">
              <w:t>SATA</w:t>
            </w:r>
          </w:p>
        </w:tc>
        <w:tc>
          <w:tcPr>
            <w:tcW w:w="322" w:type="pct"/>
            <w:shd w:val="clear" w:color="auto" w:fill="auto"/>
          </w:tcPr>
          <w:p w14:paraId="4FCEF67D" w14:textId="77777777" w:rsidR="0031480E" w:rsidRPr="00B06171" w:rsidRDefault="0031480E" w:rsidP="005B4ADE">
            <w:pPr>
              <w:pStyle w:val="affe"/>
            </w:pPr>
            <w:r w:rsidRPr="00B06171">
              <w:t>6000</w:t>
            </w:r>
          </w:p>
        </w:tc>
        <w:tc>
          <w:tcPr>
            <w:tcW w:w="249" w:type="pct"/>
            <w:shd w:val="clear" w:color="auto" w:fill="auto"/>
          </w:tcPr>
          <w:p w14:paraId="51D306BB" w14:textId="77777777" w:rsidR="0031480E" w:rsidRPr="00B06171" w:rsidRDefault="0031480E" w:rsidP="005B4ADE">
            <w:pPr>
              <w:pStyle w:val="affe"/>
            </w:pPr>
            <w:r w:rsidRPr="00B06171">
              <w:t>24</w:t>
            </w:r>
          </w:p>
        </w:tc>
        <w:tc>
          <w:tcPr>
            <w:tcW w:w="300" w:type="pct"/>
            <w:shd w:val="clear" w:color="auto" w:fill="auto"/>
          </w:tcPr>
          <w:p w14:paraId="27B60E4D" w14:textId="77777777" w:rsidR="0031480E" w:rsidRPr="00B06171" w:rsidRDefault="0031480E" w:rsidP="005B4ADE">
            <w:pPr>
              <w:pStyle w:val="affe"/>
            </w:pPr>
            <w:r w:rsidRPr="00B06171">
              <w:t>RAID10</w:t>
            </w:r>
          </w:p>
        </w:tc>
      </w:tr>
      <w:tr w:rsidR="00E319C7" w:rsidRPr="00B06171" w14:paraId="4B8E382F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14977093" w14:textId="0CBB0D9D" w:rsidR="0031480E" w:rsidRPr="00B06171" w:rsidRDefault="000540F7" w:rsidP="005B4ADE">
            <w:pPr>
              <w:pStyle w:val="affe"/>
            </w:pPr>
            <w:r>
              <w:rPr>
                <w:rFonts w:eastAsia="Arial"/>
              </w:rPr>
              <w:t>mayak2os</w:t>
            </w:r>
            <w:r w:rsidR="0031480E" w:rsidRPr="00B06171">
              <w:rPr>
                <w:rFonts w:eastAsia="Arial"/>
              </w:rPr>
              <w:t>-bi-etcd-01</w:t>
            </w:r>
          </w:p>
        </w:tc>
        <w:tc>
          <w:tcPr>
            <w:tcW w:w="460" w:type="pct"/>
            <w:vMerge w:val="restart"/>
            <w:shd w:val="clear" w:color="auto" w:fill="auto"/>
          </w:tcPr>
          <w:p w14:paraId="10C661E4" w14:textId="77777777" w:rsidR="0031480E" w:rsidRPr="00B06171" w:rsidRDefault="0031480E" w:rsidP="005B4ADE">
            <w:pPr>
              <w:pStyle w:val="affe"/>
            </w:pPr>
          </w:p>
          <w:p w14:paraId="25A61AEE" w14:textId="77777777" w:rsidR="0031480E" w:rsidRPr="00B06171" w:rsidRDefault="0031480E" w:rsidP="005B4ADE">
            <w:pPr>
              <w:pStyle w:val="affe"/>
            </w:pPr>
            <w:r w:rsidRPr="00B06171">
              <w:t>Kubernetes</w:t>
            </w:r>
          </w:p>
          <w:p w14:paraId="7063F1A7" w14:textId="77777777" w:rsidR="0031480E" w:rsidRPr="00B06171" w:rsidRDefault="0031480E" w:rsidP="005B4ADE">
            <w:pPr>
              <w:pStyle w:val="affe"/>
            </w:pPr>
          </w:p>
          <w:p w14:paraId="453A81A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 w:val="restart"/>
            <w:shd w:val="clear" w:color="auto" w:fill="auto"/>
          </w:tcPr>
          <w:p w14:paraId="708D231B" w14:textId="77777777" w:rsidR="0031480E" w:rsidRPr="00B06171" w:rsidRDefault="0031480E" w:rsidP="005B4ADE">
            <w:pPr>
              <w:pStyle w:val="affe"/>
            </w:pPr>
            <w:r w:rsidRPr="00B06171">
              <w:t>Хранилище данных, мастер ноды</w:t>
            </w:r>
          </w:p>
        </w:tc>
        <w:tc>
          <w:tcPr>
            <w:tcW w:w="446" w:type="pct"/>
            <w:shd w:val="clear" w:color="auto" w:fill="auto"/>
          </w:tcPr>
          <w:p w14:paraId="7188C68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273535D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 w:val="restart"/>
            <w:shd w:val="clear" w:color="auto" w:fill="auto"/>
          </w:tcPr>
          <w:p w14:paraId="3F5F11E8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shd w:val="clear" w:color="auto" w:fill="auto"/>
          </w:tcPr>
          <w:p w14:paraId="3D3ECFD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 w:val="restart"/>
            <w:shd w:val="clear" w:color="auto" w:fill="auto"/>
          </w:tcPr>
          <w:p w14:paraId="2DB84DCA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275" w:type="pct"/>
            <w:shd w:val="clear" w:color="auto" w:fill="auto"/>
          </w:tcPr>
          <w:p w14:paraId="128CFA5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shd w:val="clear" w:color="auto" w:fill="auto"/>
          </w:tcPr>
          <w:p w14:paraId="456C27F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shd w:val="clear" w:color="auto" w:fill="auto"/>
          </w:tcPr>
          <w:p w14:paraId="61469C4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shd w:val="clear" w:color="auto" w:fill="auto"/>
          </w:tcPr>
          <w:p w14:paraId="6CE53BC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shd w:val="clear" w:color="auto" w:fill="auto"/>
          </w:tcPr>
          <w:p w14:paraId="3134580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shd w:val="clear" w:color="auto" w:fill="auto"/>
          </w:tcPr>
          <w:p w14:paraId="4020F61B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60BFE3B2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2A0E3CC4" w14:textId="21E8BF70" w:rsidR="0031480E" w:rsidRPr="00B06171" w:rsidRDefault="000540F7" w:rsidP="005B4ADE">
            <w:pPr>
              <w:pStyle w:val="affe"/>
              <w:rPr>
                <w:rFonts w:eastAsia="Arial"/>
              </w:rPr>
            </w:pPr>
            <w:r>
              <w:rPr>
                <w:rFonts w:eastAsia="Arial"/>
              </w:rPr>
              <w:t>mayak2os</w:t>
            </w:r>
            <w:r w:rsidR="0031480E" w:rsidRPr="00B06171">
              <w:rPr>
                <w:rFonts w:eastAsia="Arial"/>
              </w:rPr>
              <w:t>-bi-etcd-02</w:t>
            </w:r>
          </w:p>
        </w:tc>
        <w:tc>
          <w:tcPr>
            <w:tcW w:w="460" w:type="pct"/>
            <w:vMerge/>
            <w:shd w:val="clear" w:color="auto" w:fill="auto"/>
          </w:tcPr>
          <w:p w14:paraId="7F3DEEE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06044ED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6E509BD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257760D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6FCC15D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shd w:val="clear" w:color="auto" w:fill="auto"/>
          </w:tcPr>
          <w:p w14:paraId="036FAAB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6DF5B40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shd w:val="clear" w:color="auto" w:fill="auto"/>
          </w:tcPr>
          <w:p w14:paraId="06095B0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shd w:val="clear" w:color="auto" w:fill="auto"/>
          </w:tcPr>
          <w:p w14:paraId="2FF6ACC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shd w:val="clear" w:color="auto" w:fill="auto"/>
          </w:tcPr>
          <w:p w14:paraId="255045B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shd w:val="clear" w:color="auto" w:fill="auto"/>
          </w:tcPr>
          <w:p w14:paraId="138E252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shd w:val="clear" w:color="auto" w:fill="auto"/>
          </w:tcPr>
          <w:p w14:paraId="4F3486E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shd w:val="clear" w:color="auto" w:fill="auto"/>
          </w:tcPr>
          <w:p w14:paraId="2D278902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23C5EF86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3C8F18ED" w14:textId="4C9B8CCA" w:rsidR="0031480E" w:rsidRPr="00B06171" w:rsidRDefault="000540F7" w:rsidP="005B4ADE">
            <w:pPr>
              <w:pStyle w:val="affe"/>
              <w:rPr>
                <w:rFonts w:eastAsia="Arial"/>
              </w:rPr>
            </w:pPr>
            <w:r>
              <w:rPr>
                <w:rFonts w:eastAsia="Arial"/>
              </w:rPr>
              <w:t>mayak2os</w:t>
            </w:r>
            <w:r w:rsidR="0031480E" w:rsidRPr="00B06171">
              <w:rPr>
                <w:rFonts w:eastAsia="Arial"/>
              </w:rPr>
              <w:t>-bi-etcd-03</w:t>
            </w:r>
          </w:p>
        </w:tc>
        <w:tc>
          <w:tcPr>
            <w:tcW w:w="460" w:type="pct"/>
            <w:vMerge/>
            <w:shd w:val="clear" w:color="auto" w:fill="auto"/>
          </w:tcPr>
          <w:p w14:paraId="58BC203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442C382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6F72A15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1BA4151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00C9094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shd w:val="clear" w:color="auto" w:fill="auto"/>
          </w:tcPr>
          <w:p w14:paraId="3B75323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1A156BB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shd w:val="clear" w:color="auto" w:fill="auto"/>
          </w:tcPr>
          <w:p w14:paraId="42D2F03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shd w:val="clear" w:color="auto" w:fill="auto"/>
          </w:tcPr>
          <w:p w14:paraId="3156AE3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shd w:val="clear" w:color="auto" w:fill="auto"/>
          </w:tcPr>
          <w:p w14:paraId="6567842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shd w:val="clear" w:color="auto" w:fill="auto"/>
          </w:tcPr>
          <w:p w14:paraId="4F466B4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shd w:val="clear" w:color="auto" w:fill="auto"/>
          </w:tcPr>
          <w:p w14:paraId="5B8EF7E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shd w:val="clear" w:color="auto" w:fill="auto"/>
          </w:tcPr>
          <w:p w14:paraId="16C87890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3BC7E6D2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7B82BEE5" w14:textId="5160852C" w:rsidR="0031480E" w:rsidRPr="00B06171" w:rsidRDefault="000540F7" w:rsidP="005B4ADE">
            <w:pPr>
              <w:pStyle w:val="affe"/>
            </w:pPr>
            <w:bookmarkStart w:id="25" w:name="_heading=h.lghgi34nx99" w:colFirst="0" w:colLast="0"/>
            <w:bookmarkEnd w:id="25"/>
            <w:r>
              <w:t>mayak2os</w:t>
            </w:r>
            <w:r w:rsidR="0031480E" w:rsidRPr="00B06171">
              <w:t>-bi-m-01</w:t>
            </w:r>
          </w:p>
        </w:tc>
        <w:tc>
          <w:tcPr>
            <w:tcW w:w="460" w:type="pct"/>
            <w:vMerge/>
            <w:shd w:val="clear" w:color="auto" w:fill="auto"/>
          </w:tcPr>
          <w:p w14:paraId="61E2418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 w:val="restart"/>
            <w:shd w:val="clear" w:color="auto" w:fill="auto"/>
          </w:tcPr>
          <w:p w14:paraId="3FF83534" w14:textId="77777777" w:rsidR="0031480E" w:rsidRPr="00B06171" w:rsidRDefault="0031480E" w:rsidP="005B4ADE">
            <w:pPr>
              <w:pStyle w:val="affe"/>
            </w:pPr>
          </w:p>
          <w:p w14:paraId="301DD3F9" w14:textId="77777777" w:rsidR="0031480E" w:rsidRPr="00B06171" w:rsidRDefault="0031480E" w:rsidP="005B4ADE">
            <w:pPr>
              <w:pStyle w:val="affe"/>
            </w:pPr>
            <w:r w:rsidRPr="00B06171">
              <w:t>Воркер-ноды Kubernetes</w:t>
            </w:r>
          </w:p>
        </w:tc>
        <w:tc>
          <w:tcPr>
            <w:tcW w:w="446" w:type="pct"/>
            <w:shd w:val="clear" w:color="auto" w:fill="auto"/>
          </w:tcPr>
          <w:p w14:paraId="0359C742" w14:textId="77777777" w:rsidR="0031480E" w:rsidRPr="00B06171" w:rsidRDefault="0031480E" w:rsidP="005B4ADE">
            <w:pPr>
              <w:pStyle w:val="affe"/>
            </w:pPr>
            <w:r w:rsidRPr="00B06171">
              <w:t>172.26.154.117</w:t>
            </w:r>
          </w:p>
        </w:tc>
        <w:tc>
          <w:tcPr>
            <w:tcW w:w="488" w:type="pct"/>
            <w:vMerge w:val="restart"/>
            <w:shd w:val="clear" w:color="auto" w:fill="auto"/>
          </w:tcPr>
          <w:p w14:paraId="263DF39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 w:val="restart"/>
            <w:shd w:val="clear" w:color="auto" w:fill="auto"/>
          </w:tcPr>
          <w:p w14:paraId="31B79033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vMerge w:val="restart"/>
            <w:shd w:val="clear" w:color="auto" w:fill="auto"/>
          </w:tcPr>
          <w:p w14:paraId="6A23B6E9" w14:textId="77777777" w:rsidR="0031480E" w:rsidRPr="00B06171" w:rsidRDefault="0031480E" w:rsidP="005B4ADE">
            <w:pPr>
              <w:pStyle w:val="affe"/>
            </w:pPr>
            <w:r w:rsidRPr="00B06171">
              <w:t>3</w:t>
            </w:r>
          </w:p>
        </w:tc>
        <w:tc>
          <w:tcPr>
            <w:tcW w:w="230" w:type="pct"/>
            <w:vMerge w:val="restart"/>
            <w:shd w:val="clear" w:color="auto" w:fill="auto"/>
          </w:tcPr>
          <w:p w14:paraId="772D064C" w14:textId="77777777" w:rsidR="0031480E" w:rsidRPr="00B06171" w:rsidRDefault="0031480E" w:rsidP="005B4ADE">
            <w:pPr>
              <w:pStyle w:val="affe"/>
            </w:pPr>
            <w:r w:rsidRPr="00B06171">
              <w:t>4</w:t>
            </w:r>
          </w:p>
        </w:tc>
        <w:tc>
          <w:tcPr>
            <w:tcW w:w="275" w:type="pct"/>
            <w:vMerge w:val="restart"/>
            <w:shd w:val="clear" w:color="auto" w:fill="auto"/>
          </w:tcPr>
          <w:p w14:paraId="155782E7" w14:textId="77777777" w:rsidR="0031480E" w:rsidRPr="00B06171" w:rsidRDefault="0031480E" w:rsidP="005B4ADE">
            <w:pPr>
              <w:pStyle w:val="affe"/>
            </w:pPr>
            <w:r w:rsidRPr="00B06171">
              <w:t>16</w:t>
            </w:r>
          </w:p>
        </w:tc>
        <w:tc>
          <w:tcPr>
            <w:tcW w:w="321" w:type="pct"/>
            <w:vMerge w:val="restart"/>
            <w:shd w:val="clear" w:color="auto" w:fill="auto"/>
          </w:tcPr>
          <w:p w14:paraId="5945A3F8" w14:textId="77777777" w:rsidR="0031480E" w:rsidRPr="00B06171" w:rsidRDefault="0031480E" w:rsidP="005B4ADE">
            <w:pPr>
              <w:pStyle w:val="affe"/>
            </w:pPr>
            <w:r w:rsidRPr="00B06171">
              <w:t>10</w:t>
            </w:r>
          </w:p>
        </w:tc>
        <w:tc>
          <w:tcPr>
            <w:tcW w:w="276" w:type="pct"/>
            <w:vMerge w:val="restart"/>
            <w:shd w:val="clear" w:color="auto" w:fill="auto"/>
          </w:tcPr>
          <w:p w14:paraId="5FB048F1" w14:textId="77777777" w:rsidR="0031480E" w:rsidRPr="00B06171" w:rsidRDefault="0031480E" w:rsidP="005B4ADE">
            <w:pPr>
              <w:pStyle w:val="affe"/>
            </w:pPr>
            <w:r w:rsidRPr="00B06171">
              <w:t>SSD</w:t>
            </w:r>
          </w:p>
        </w:tc>
        <w:tc>
          <w:tcPr>
            <w:tcW w:w="322" w:type="pct"/>
            <w:vMerge w:val="restart"/>
            <w:shd w:val="clear" w:color="auto" w:fill="auto"/>
          </w:tcPr>
          <w:p w14:paraId="08EB3C51" w14:textId="77777777" w:rsidR="0031480E" w:rsidRPr="00B06171" w:rsidRDefault="0031480E" w:rsidP="005B4ADE">
            <w:pPr>
              <w:pStyle w:val="affe"/>
            </w:pPr>
            <w:r w:rsidRPr="00B06171">
              <w:t>250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43759F15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300" w:type="pct"/>
            <w:vMerge w:val="restart"/>
            <w:shd w:val="clear" w:color="auto" w:fill="auto"/>
          </w:tcPr>
          <w:p w14:paraId="1264B030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548E842B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7EEEE7C4" w14:textId="3504B572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-bi-m-02</w:t>
            </w:r>
          </w:p>
        </w:tc>
        <w:tc>
          <w:tcPr>
            <w:tcW w:w="460" w:type="pct"/>
            <w:vMerge/>
            <w:shd w:val="clear" w:color="auto" w:fill="auto"/>
          </w:tcPr>
          <w:p w14:paraId="2E3E567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288814A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078C58EE" w14:textId="77777777" w:rsidR="0031480E" w:rsidRPr="00B06171" w:rsidRDefault="0031480E" w:rsidP="005B4ADE">
            <w:pPr>
              <w:pStyle w:val="affe"/>
            </w:pPr>
            <w:r w:rsidRPr="00B06171">
              <w:t>172.26.154.118</w:t>
            </w:r>
          </w:p>
        </w:tc>
        <w:tc>
          <w:tcPr>
            <w:tcW w:w="488" w:type="pct"/>
            <w:vMerge/>
            <w:shd w:val="clear" w:color="auto" w:fill="auto"/>
          </w:tcPr>
          <w:p w14:paraId="2E3C604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5D46580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6EAB4B3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3C71A54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6EDE20B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5A99950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50F6D5E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2879E1A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66D1B2F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15CC2AB1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6F78104F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7A71447A" w14:textId="0D10F049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-bi-m-03</w:t>
            </w:r>
          </w:p>
        </w:tc>
        <w:tc>
          <w:tcPr>
            <w:tcW w:w="460" w:type="pct"/>
            <w:vMerge/>
            <w:shd w:val="clear" w:color="auto" w:fill="auto"/>
          </w:tcPr>
          <w:p w14:paraId="665CFAD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1811354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6735865C" w14:textId="77777777" w:rsidR="0031480E" w:rsidRPr="00B06171" w:rsidRDefault="0031480E" w:rsidP="005B4ADE">
            <w:pPr>
              <w:pStyle w:val="affe"/>
            </w:pPr>
            <w:r w:rsidRPr="00B06171">
              <w:t>172.26.154.119</w:t>
            </w:r>
          </w:p>
        </w:tc>
        <w:tc>
          <w:tcPr>
            <w:tcW w:w="488" w:type="pct"/>
            <w:vMerge/>
            <w:shd w:val="clear" w:color="auto" w:fill="auto"/>
          </w:tcPr>
          <w:p w14:paraId="0B705FA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7112302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61CF3C7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665050E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323D021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6986FBF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7A7CD5A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221D0D8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4F9C03B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2F47C5B2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2F8D0E32" w14:textId="77777777" w:rsidTr="00E319C7">
        <w:trPr>
          <w:trHeight w:val="454"/>
          <w:jc w:val="center"/>
        </w:trPr>
        <w:tc>
          <w:tcPr>
            <w:tcW w:w="504" w:type="pct"/>
            <w:vMerge w:val="restart"/>
            <w:shd w:val="clear" w:color="auto" w:fill="auto"/>
          </w:tcPr>
          <w:p w14:paraId="6C168DF3" w14:textId="4B7FCC64" w:rsidR="0031480E" w:rsidRPr="00B06171" w:rsidRDefault="0031480E" w:rsidP="005B4ADE">
            <w:pPr>
              <w:pStyle w:val="affe"/>
            </w:pPr>
            <w:r w:rsidRPr="00B06171">
              <w:t xml:space="preserve"> </w:t>
            </w:r>
            <w:bookmarkStart w:id="26" w:name="bookmark=id.35nkun2" w:colFirst="0" w:colLast="0"/>
            <w:bookmarkStart w:id="27" w:name="bookmark=id.lnxbz9" w:colFirst="0" w:colLast="0"/>
            <w:bookmarkEnd w:id="26"/>
            <w:bookmarkEnd w:id="27"/>
            <w:r w:rsidR="000540F7">
              <w:t>mayak2os</w:t>
            </w:r>
            <w:r w:rsidRPr="00B06171">
              <w:t>-</w:t>
            </w:r>
            <w:r w:rsidRPr="00B06171">
              <w:lastRenderedPageBreak/>
              <w:t>bi-w-01</w:t>
            </w:r>
          </w:p>
          <w:p w14:paraId="385088C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049D257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1BB3563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4A0066B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0C7113F6" w14:textId="0204BC16" w:rsidR="0031480E" w:rsidRPr="00B06171" w:rsidRDefault="00573663" w:rsidP="005B4ADE">
            <w:pPr>
              <w:pStyle w:val="affe"/>
            </w:pPr>
            <w:r>
              <w:t>«Оркестрато</w:t>
            </w:r>
            <w:r>
              <w:lastRenderedPageBreak/>
              <w:t>р заданий»</w:t>
            </w:r>
            <w:r w:rsidR="0031480E" w:rsidRPr="00B06171">
              <w:t xml:space="preserve"> Web</w:t>
            </w:r>
          </w:p>
        </w:tc>
        <w:tc>
          <w:tcPr>
            <w:tcW w:w="247" w:type="pct"/>
            <w:vMerge w:val="restart"/>
            <w:shd w:val="clear" w:color="auto" w:fill="auto"/>
          </w:tcPr>
          <w:p w14:paraId="69176E8D" w14:textId="77777777" w:rsidR="0031480E" w:rsidRPr="00B06171" w:rsidRDefault="0031480E" w:rsidP="005B4ADE">
            <w:pPr>
              <w:pStyle w:val="affe"/>
            </w:pPr>
            <w:r w:rsidRPr="00B06171">
              <w:lastRenderedPageBreak/>
              <w:t>Хост</w:t>
            </w:r>
          </w:p>
        </w:tc>
        <w:tc>
          <w:tcPr>
            <w:tcW w:w="367" w:type="pct"/>
            <w:vMerge w:val="restart"/>
            <w:shd w:val="clear" w:color="auto" w:fill="auto"/>
          </w:tcPr>
          <w:p w14:paraId="42F8FB2D" w14:textId="77777777" w:rsidR="0031480E" w:rsidRPr="00B06171" w:rsidRDefault="0031480E" w:rsidP="005B4ADE">
            <w:pPr>
              <w:pStyle w:val="affe"/>
            </w:pPr>
            <w:r w:rsidRPr="00B06171">
              <w:t>Рассчит</w:t>
            </w:r>
            <w:r w:rsidRPr="00B06171">
              <w:lastRenderedPageBreak/>
              <w:t>ывается исходя общих требований к CPU и RAM, но не менее 3-х</w:t>
            </w:r>
          </w:p>
        </w:tc>
        <w:tc>
          <w:tcPr>
            <w:tcW w:w="230" w:type="pct"/>
            <w:vMerge w:val="restart"/>
            <w:shd w:val="clear" w:color="auto" w:fill="auto"/>
          </w:tcPr>
          <w:p w14:paraId="64C8D306" w14:textId="77777777" w:rsidR="0031480E" w:rsidRPr="00B06171" w:rsidRDefault="0031480E" w:rsidP="005B4ADE">
            <w:pPr>
              <w:pStyle w:val="affe"/>
            </w:pPr>
            <w:r w:rsidRPr="00B06171">
              <w:lastRenderedPageBreak/>
              <w:t>205</w:t>
            </w:r>
          </w:p>
        </w:tc>
        <w:tc>
          <w:tcPr>
            <w:tcW w:w="275" w:type="pct"/>
            <w:vMerge w:val="restart"/>
            <w:shd w:val="clear" w:color="auto" w:fill="auto"/>
          </w:tcPr>
          <w:p w14:paraId="075479AE" w14:textId="77777777" w:rsidR="0031480E" w:rsidRPr="00B06171" w:rsidRDefault="0031480E" w:rsidP="005B4ADE">
            <w:pPr>
              <w:pStyle w:val="affe"/>
            </w:pPr>
            <w:r w:rsidRPr="00B06171">
              <w:t>732</w:t>
            </w:r>
          </w:p>
        </w:tc>
        <w:tc>
          <w:tcPr>
            <w:tcW w:w="321" w:type="pct"/>
            <w:vMerge w:val="restart"/>
            <w:shd w:val="clear" w:color="auto" w:fill="auto"/>
          </w:tcPr>
          <w:p w14:paraId="4ECCBC49" w14:textId="77777777" w:rsidR="0031480E" w:rsidRPr="00B06171" w:rsidRDefault="0031480E" w:rsidP="005B4ADE">
            <w:pPr>
              <w:pStyle w:val="affe"/>
            </w:pPr>
            <w:r w:rsidRPr="00B06171">
              <w:t>2x10</w:t>
            </w:r>
          </w:p>
        </w:tc>
        <w:tc>
          <w:tcPr>
            <w:tcW w:w="276" w:type="pct"/>
            <w:vMerge w:val="restart"/>
            <w:shd w:val="clear" w:color="auto" w:fill="auto"/>
          </w:tcPr>
          <w:p w14:paraId="1F601F94" w14:textId="77777777" w:rsidR="0031480E" w:rsidRPr="00B06171" w:rsidRDefault="0031480E" w:rsidP="005B4ADE">
            <w:pPr>
              <w:pStyle w:val="affe"/>
            </w:pPr>
            <w:r w:rsidRPr="00B06171">
              <w:t>SSD</w:t>
            </w:r>
          </w:p>
        </w:tc>
        <w:tc>
          <w:tcPr>
            <w:tcW w:w="322" w:type="pct"/>
            <w:vMerge w:val="restart"/>
            <w:shd w:val="clear" w:color="auto" w:fill="auto"/>
          </w:tcPr>
          <w:p w14:paraId="45A82930" w14:textId="77777777" w:rsidR="0031480E" w:rsidRPr="00B06171" w:rsidRDefault="0031480E" w:rsidP="005B4ADE">
            <w:pPr>
              <w:pStyle w:val="affe"/>
            </w:pPr>
            <w:r w:rsidRPr="00B06171">
              <w:t>250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5F40E7A8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300" w:type="pct"/>
            <w:vMerge w:val="restart"/>
            <w:shd w:val="clear" w:color="auto" w:fill="auto"/>
          </w:tcPr>
          <w:p w14:paraId="58041456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626233D3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51665DA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5F244A3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0E407C7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5AF4DD6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7EDF1E12" w14:textId="2796F46B" w:rsidR="0031480E" w:rsidRPr="00B06171" w:rsidRDefault="00573663" w:rsidP="005B4ADE">
            <w:pPr>
              <w:pStyle w:val="affe"/>
            </w:pPr>
            <w:r>
              <w:t>«Оркестратор заданий»</w:t>
            </w:r>
            <w:r w:rsidR="0031480E" w:rsidRPr="00B06171">
              <w:t xml:space="preserve"> Scheduller</w:t>
            </w:r>
          </w:p>
        </w:tc>
        <w:tc>
          <w:tcPr>
            <w:tcW w:w="247" w:type="pct"/>
            <w:vMerge/>
            <w:shd w:val="clear" w:color="auto" w:fill="auto"/>
          </w:tcPr>
          <w:p w14:paraId="50918E5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7B0DF4A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6170414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2A841B4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2917434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7C7C64B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4B2F9DB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7CC3216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64E5E3D4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44507E09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6C6B107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6264D91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51E9120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7566A6F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7E1FF937" w14:textId="4E26D47E" w:rsidR="0031480E" w:rsidRPr="00B06171" w:rsidRDefault="00573663" w:rsidP="005B4ADE">
            <w:pPr>
              <w:pStyle w:val="affe"/>
            </w:pPr>
            <w:r>
              <w:t>«Оркестратор заданий»</w:t>
            </w:r>
            <w:r w:rsidR="0031480E" w:rsidRPr="00B06171">
              <w:t xml:space="preserve"> Redis / Celery</w:t>
            </w:r>
          </w:p>
        </w:tc>
        <w:tc>
          <w:tcPr>
            <w:tcW w:w="247" w:type="pct"/>
            <w:vMerge/>
            <w:shd w:val="clear" w:color="auto" w:fill="auto"/>
          </w:tcPr>
          <w:p w14:paraId="2BA8A8B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005C75E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7624E6F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00BD010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6DDD181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55F1630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2870C58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0957B36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048A2F98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32E21795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5EFFF25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1C01C47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0ADB95B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250AC6E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297D3B59" w14:textId="5E485D63" w:rsidR="0031480E" w:rsidRPr="00B06171" w:rsidRDefault="00573663" w:rsidP="005B4ADE">
            <w:pPr>
              <w:pStyle w:val="affe"/>
            </w:pPr>
            <w:r>
              <w:t>«Оркестратор заданий»</w:t>
            </w:r>
            <w:r w:rsidR="0031480E" w:rsidRPr="00B06171">
              <w:t xml:space="preserve"> Worker</w:t>
            </w:r>
          </w:p>
        </w:tc>
        <w:tc>
          <w:tcPr>
            <w:tcW w:w="247" w:type="pct"/>
            <w:vMerge/>
            <w:shd w:val="clear" w:color="auto" w:fill="auto"/>
          </w:tcPr>
          <w:p w14:paraId="445A9E5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63798E1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494C75A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1549453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36F1B49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71A8C0C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71F811D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54D1620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7FA9DF22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6AC07BA7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26AF8F4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3817D8E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05E8EE6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540EF97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5D859429" w14:textId="3A9731A4" w:rsidR="0031480E" w:rsidRPr="00B06171" w:rsidRDefault="00415A3B" w:rsidP="005B4ADE">
            <w:pPr>
              <w:pStyle w:val="affe"/>
            </w:pPr>
            <w:r>
              <w:t>«Визуализация и исследование данных»</w:t>
            </w:r>
          </w:p>
        </w:tc>
        <w:tc>
          <w:tcPr>
            <w:tcW w:w="247" w:type="pct"/>
            <w:vMerge/>
            <w:shd w:val="clear" w:color="auto" w:fill="auto"/>
          </w:tcPr>
          <w:p w14:paraId="6891D6B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3DE7F57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06BFAF4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02B48F6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63EE8DB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51BF151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2A984CD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2FC8FD9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4CB5851D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4E34EACB" w14:textId="77777777" w:rsidTr="00E319C7">
        <w:trPr>
          <w:trHeight w:val="289"/>
          <w:jc w:val="center"/>
        </w:trPr>
        <w:tc>
          <w:tcPr>
            <w:tcW w:w="504" w:type="pct"/>
            <w:vMerge/>
            <w:shd w:val="clear" w:color="auto" w:fill="auto"/>
          </w:tcPr>
          <w:p w14:paraId="68BE442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6648DFB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14BC142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0E5DE26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42C25E48" w14:textId="443040AA" w:rsidR="0031480E" w:rsidRPr="00B06171" w:rsidRDefault="00573663" w:rsidP="005B4ADE">
            <w:pPr>
              <w:pStyle w:val="affe"/>
            </w:pPr>
            <w:r>
              <w:t>«Регламентная отчетность»</w:t>
            </w:r>
          </w:p>
        </w:tc>
        <w:tc>
          <w:tcPr>
            <w:tcW w:w="247" w:type="pct"/>
            <w:vMerge/>
            <w:shd w:val="clear" w:color="auto" w:fill="auto"/>
          </w:tcPr>
          <w:p w14:paraId="35A7CF1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01C0848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51A889A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49B5B35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5AAF1CF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0AF7780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52C3F91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43378D5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45364654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3448B41F" w14:textId="77777777" w:rsidTr="00E319C7">
        <w:trPr>
          <w:trHeight w:val="454"/>
          <w:jc w:val="center"/>
        </w:trPr>
        <w:tc>
          <w:tcPr>
            <w:tcW w:w="504" w:type="pct"/>
            <w:vMerge w:val="restart"/>
            <w:shd w:val="clear" w:color="auto" w:fill="auto"/>
          </w:tcPr>
          <w:p w14:paraId="5F204543" w14:textId="6AD02E53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-bi-w-02</w:t>
            </w:r>
          </w:p>
        </w:tc>
        <w:tc>
          <w:tcPr>
            <w:tcW w:w="460" w:type="pct"/>
            <w:vMerge/>
            <w:shd w:val="clear" w:color="auto" w:fill="auto"/>
          </w:tcPr>
          <w:p w14:paraId="740DFB2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5769AD0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0C201B6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46C7C576" w14:textId="77777777" w:rsidR="0031480E" w:rsidRPr="00B06171" w:rsidRDefault="0031480E" w:rsidP="005B4ADE">
            <w:pPr>
              <w:pStyle w:val="affe"/>
            </w:pPr>
            <w:r w:rsidRPr="00B06171">
              <w:t>Файловый сервер</w:t>
            </w:r>
          </w:p>
        </w:tc>
        <w:tc>
          <w:tcPr>
            <w:tcW w:w="247" w:type="pct"/>
            <w:vMerge/>
            <w:shd w:val="clear" w:color="auto" w:fill="auto"/>
          </w:tcPr>
          <w:p w14:paraId="78EF1C8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0827418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650914D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28710BD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13E0167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16CB9C0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1C2D20C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0A4FCF5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32D1C393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272A05CF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6432DB4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0E143B9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393E09A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1C05660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1627AE8D" w14:textId="2A5A03CF" w:rsidR="0031480E" w:rsidRPr="00B06171" w:rsidRDefault="00573663" w:rsidP="005B4ADE">
            <w:pPr>
              <w:pStyle w:val="affe"/>
            </w:pPr>
            <w:r>
              <w:t>«Виртуальное озеро данных»</w:t>
            </w:r>
            <w:r w:rsidR="0031480E" w:rsidRPr="00B06171">
              <w:t xml:space="preserve"> Master</w:t>
            </w:r>
          </w:p>
        </w:tc>
        <w:tc>
          <w:tcPr>
            <w:tcW w:w="247" w:type="pct"/>
            <w:vMerge/>
            <w:shd w:val="clear" w:color="auto" w:fill="auto"/>
          </w:tcPr>
          <w:p w14:paraId="0B601DC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016445B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7ED3948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15F62CC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2021A28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456581D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6232082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347019E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4B9ED3A4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54EE61ED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122D97C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7A23EB3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4F03222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4641FA2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6C27592D" w14:textId="6C07B151" w:rsidR="0031480E" w:rsidRPr="00B06171" w:rsidRDefault="00573663" w:rsidP="005B4ADE">
            <w:pPr>
              <w:pStyle w:val="affe"/>
            </w:pPr>
            <w:r>
              <w:t>«Виртуальное озеро данных»</w:t>
            </w:r>
            <w:r w:rsidR="0031480E" w:rsidRPr="00B06171">
              <w:t xml:space="preserve"> Coordinator</w:t>
            </w:r>
          </w:p>
        </w:tc>
        <w:tc>
          <w:tcPr>
            <w:tcW w:w="247" w:type="pct"/>
            <w:vMerge/>
            <w:shd w:val="clear" w:color="auto" w:fill="auto"/>
          </w:tcPr>
          <w:p w14:paraId="3C95027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3B8C777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16CF906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33E2C10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1D137FE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101DDB3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6470A0B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4FD208A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47A30B1E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101CD47C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582FADB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38293A6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20B235D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6FC9652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1C3B8641" w14:textId="38D1749E" w:rsidR="0031480E" w:rsidRPr="00B06171" w:rsidRDefault="00573663" w:rsidP="005B4ADE">
            <w:pPr>
              <w:pStyle w:val="affe"/>
            </w:pPr>
            <w:r>
              <w:t>«Виртуальное озеро данных»</w:t>
            </w:r>
            <w:r w:rsidR="0031480E" w:rsidRPr="00B06171">
              <w:t xml:space="preserve"> Executor</w:t>
            </w:r>
          </w:p>
        </w:tc>
        <w:tc>
          <w:tcPr>
            <w:tcW w:w="247" w:type="pct"/>
            <w:vMerge/>
            <w:shd w:val="clear" w:color="auto" w:fill="auto"/>
          </w:tcPr>
          <w:p w14:paraId="329A3ED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626A503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2393529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65D3A50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036EA5E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46E071A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2B7402F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1CA33AB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3D0F542B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0A3E70F8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3D104AE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3515453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0C0C767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552A85C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5B5A2FFA" w14:textId="77777777" w:rsidR="0031480E" w:rsidRPr="00B06171" w:rsidRDefault="0031480E" w:rsidP="005B4ADE">
            <w:pPr>
              <w:pStyle w:val="affe"/>
            </w:pPr>
            <w:r w:rsidRPr="00B06171">
              <w:t>Системные компоненты k8s</w:t>
            </w:r>
          </w:p>
        </w:tc>
        <w:tc>
          <w:tcPr>
            <w:tcW w:w="247" w:type="pct"/>
            <w:vMerge/>
            <w:shd w:val="clear" w:color="auto" w:fill="auto"/>
          </w:tcPr>
          <w:p w14:paraId="2DEF751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566CDDE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298AF21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5276352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1BE1AFA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3C1C39A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21DCF7B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3518E45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16FD309B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515528BC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1880989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186A78B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47A54C6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2B721D4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53D94C22" w14:textId="77777777" w:rsidR="0031480E" w:rsidRPr="00B06171" w:rsidRDefault="0031480E" w:rsidP="005B4ADE">
            <w:pPr>
              <w:pStyle w:val="affe"/>
            </w:pPr>
            <w:r w:rsidRPr="00B06171">
              <w:t>Локальный мониторинг k8s</w:t>
            </w:r>
          </w:p>
        </w:tc>
        <w:tc>
          <w:tcPr>
            <w:tcW w:w="247" w:type="pct"/>
            <w:vMerge/>
            <w:shd w:val="clear" w:color="auto" w:fill="auto"/>
          </w:tcPr>
          <w:p w14:paraId="524AA86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152BD23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4D2C241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3170F18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54EE8ED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5EEB0D9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7A76711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2CDD618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43F2B6A1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5EC9BD3C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4B08A3D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258340E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375CF1A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03AF351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73946747" w14:textId="039F2B68" w:rsidR="0031480E" w:rsidRPr="00B06171" w:rsidRDefault="0031480E" w:rsidP="005B4ADE">
            <w:pPr>
              <w:pStyle w:val="affe"/>
            </w:pPr>
            <w:r w:rsidRPr="00B06171">
              <w:t>Longhorn</w:t>
            </w:r>
          </w:p>
        </w:tc>
        <w:tc>
          <w:tcPr>
            <w:tcW w:w="247" w:type="pct"/>
            <w:vMerge/>
            <w:shd w:val="clear" w:color="auto" w:fill="auto"/>
          </w:tcPr>
          <w:p w14:paraId="1F4B0A4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1CD6067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59C286F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16C101C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056F25A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1403A3F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6AB6656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725D8B2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09B0CD89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561E11B0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7C6D970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1348383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54A1913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554DA34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1E7DDDFF" w14:textId="77777777" w:rsidR="0031480E" w:rsidRPr="00B06171" w:rsidRDefault="0031480E" w:rsidP="005B4ADE">
            <w:pPr>
              <w:pStyle w:val="affe"/>
            </w:pPr>
            <w:r w:rsidRPr="00B06171">
              <w:t>Lambda</w:t>
            </w:r>
          </w:p>
        </w:tc>
        <w:tc>
          <w:tcPr>
            <w:tcW w:w="247" w:type="pct"/>
            <w:vMerge/>
            <w:shd w:val="clear" w:color="auto" w:fill="auto"/>
          </w:tcPr>
          <w:p w14:paraId="5DBA352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4B954DB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39D342B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78B258A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6CFF6B5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1DC5A17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41D09A1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7AB3425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4A05A880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7E6852F9" w14:textId="77777777" w:rsidTr="00E319C7">
        <w:trPr>
          <w:trHeight w:val="454"/>
          <w:jc w:val="center"/>
        </w:trPr>
        <w:tc>
          <w:tcPr>
            <w:tcW w:w="504" w:type="pct"/>
            <w:vMerge/>
            <w:shd w:val="clear" w:color="auto" w:fill="auto"/>
          </w:tcPr>
          <w:p w14:paraId="5A9968F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60" w:type="pct"/>
            <w:vMerge/>
            <w:shd w:val="clear" w:color="auto" w:fill="auto"/>
          </w:tcPr>
          <w:p w14:paraId="4A5C0E3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489A28F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5D21CB5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7483ADDC" w14:textId="7E8C383A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7AB1D38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130C863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62867B7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5C3AA17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50518FB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64039435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7859939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1F7FD5A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06337050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4A1AF190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03441737" w14:textId="1A82186F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-bi-w-03</w:t>
            </w:r>
          </w:p>
        </w:tc>
        <w:tc>
          <w:tcPr>
            <w:tcW w:w="460" w:type="pct"/>
            <w:vMerge/>
            <w:shd w:val="clear" w:color="auto" w:fill="auto"/>
          </w:tcPr>
          <w:p w14:paraId="663B5D1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0E6F197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5730E07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0920273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318C8D92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781FDCC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7966783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6B1FBF5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3BFD085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7536867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47D1634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46DAE2A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5634FEAC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754E02CE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06B1FC6E" w14:textId="164DC09E" w:rsidR="0031480E" w:rsidRPr="00B06171" w:rsidRDefault="000540F7" w:rsidP="005B4ADE">
            <w:pPr>
              <w:pStyle w:val="affe"/>
            </w:pPr>
            <w:bookmarkStart w:id="28" w:name="_heading=h.o8yc21xdjr6a" w:colFirst="0" w:colLast="0"/>
            <w:bookmarkEnd w:id="28"/>
            <w:r>
              <w:t>mayak2os</w:t>
            </w:r>
            <w:r w:rsidR="0031480E" w:rsidRPr="00B06171">
              <w:t>-bi-bal-01</w:t>
            </w:r>
          </w:p>
        </w:tc>
        <w:tc>
          <w:tcPr>
            <w:tcW w:w="460" w:type="pct"/>
            <w:vMerge w:val="restart"/>
            <w:shd w:val="clear" w:color="auto" w:fill="auto"/>
          </w:tcPr>
          <w:p w14:paraId="752DB6A3" w14:textId="653E08F6" w:rsidR="0031480E" w:rsidRPr="00B06171" w:rsidRDefault="0033131F" w:rsidP="005B4ADE">
            <w:pPr>
              <w:pStyle w:val="affe"/>
            </w:pPr>
            <w:r w:rsidRPr="00B06171">
              <w:t>Балансировщик</w:t>
            </w:r>
          </w:p>
        </w:tc>
        <w:tc>
          <w:tcPr>
            <w:tcW w:w="516" w:type="pct"/>
            <w:vMerge w:val="restart"/>
            <w:shd w:val="clear" w:color="auto" w:fill="auto"/>
          </w:tcPr>
          <w:p w14:paraId="75C491A2" w14:textId="5CF61AAA" w:rsidR="0031480E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t xml:space="preserve">Сетевой балансировщик </w:t>
            </w:r>
            <w:r w:rsidRPr="00B06171">
              <w:rPr>
                <w:lang w:val="en-US"/>
              </w:rPr>
              <w:t>nginx</w:t>
            </w:r>
          </w:p>
        </w:tc>
        <w:tc>
          <w:tcPr>
            <w:tcW w:w="446" w:type="pct"/>
            <w:shd w:val="clear" w:color="auto" w:fill="auto"/>
          </w:tcPr>
          <w:p w14:paraId="1113EEF6" w14:textId="77777777" w:rsidR="0031480E" w:rsidRPr="00B06171" w:rsidRDefault="0031480E" w:rsidP="005B4ADE">
            <w:pPr>
              <w:pStyle w:val="affe"/>
            </w:pPr>
            <w:r w:rsidRPr="00B06171">
              <w:t>172.26.154.115</w:t>
            </w:r>
          </w:p>
        </w:tc>
        <w:tc>
          <w:tcPr>
            <w:tcW w:w="488" w:type="pct"/>
            <w:vMerge w:val="restart"/>
            <w:shd w:val="clear" w:color="auto" w:fill="auto"/>
          </w:tcPr>
          <w:p w14:paraId="44C317A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 w:val="restart"/>
            <w:shd w:val="clear" w:color="auto" w:fill="auto"/>
          </w:tcPr>
          <w:p w14:paraId="0B6E412D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vMerge w:val="restart"/>
            <w:shd w:val="clear" w:color="auto" w:fill="auto"/>
          </w:tcPr>
          <w:p w14:paraId="1FC70BFA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230" w:type="pct"/>
            <w:vMerge w:val="restart"/>
            <w:shd w:val="clear" w:color="auto" w:fill="auto"/>
          </w:tcPr>
          <w:p w14:paraId="32234B3D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275" w:type="pct"/>
            <w:vMerge w:val="restart"/>
            <w:shd w:val="clear" w:color="auto" w:fill="auto"/>
          </w:tcPr>
          <w:p w14:paraId="0F0A3FB3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321" w:type="pct"/>
            <w:vMerge w:val="restart"/>
            <w:shd w:val="clear" w:color="auto" w:fill="auto"/>
          </w:tcPr>
          <w:p w14:paraId="173A7605" w14:textId="77777777" w:rsidR="0031480E" w:rsidRPr="00B06171" w:rsidRDefault="0031480E" w:rsidP="005B4ADE">
            <w:pPr>
              <w:pStyle w:val="affe"/>
            </w:pPr>
            <w:r w:rsidRPr="00B06171">
              <w:t>10</w:t>
            </w:r>
          </w:p>
        </w:tc>
        <w:tc>
          <w:tcPr>
            <w:tcW w:w="276" w:type="pct"/>
            <w:vMerge w:val="restart"/>
            <w:shd w:val="clear" w:color="auto" w:fill="auto"/>
          </w:tcPr>
          <w:p w14:paraId="38CE55F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 w:val="restart"/>
            <w:shd w:val="clear" w:color="auto" w:fill="auto"/>
          </w:tcPr>
          <w:p w14:paraId="5EC3B3E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 w:val="restart"/>
            <w:shd w:val="clear" w:color="auto" w:fill="auto"/>
          </w:tcPr>
          <w:p w14:paraId="14D964F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 w:val="restart"/>
            <w:shd w:val="clear" w:color="auto" w:fill="auto"/>
          </w:tcPr>
          <w:p w14:paraId="7303D6A2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4B9EBD81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4CCE7FB6" w14:textId="09344EBF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-bi-bal-02</w:t>
            </w:r>
          </w:p>
        </w:tc>
        <w:tc>
          <w:tcPr>
            <w:tcW w:w="460" w:type="pct"/>
            <w:vMerge/>
            <w:shd w:val="clear" w:color="auto" w:fill="auto"/>
          </w:tcPr>
          <w:p w14:paraId="2906521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7288288D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6C888E2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vMerge/>
            <w:shd w:val="clear" w:color="auto" w:fill="auto"/>
          </w:tcPr>
          <w:p w14:paraId="4DC23B6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2F6E5C3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37D3F2A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5911FB7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21E8E08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7DFB05F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221FD967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3AE3F8CB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56CC5C4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78FE375C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517351F0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23D8EC16" w14:textId="25B90FD0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-bi-db-01</w:t>
            </w:r>
          </w:p>
        </w:tc>
        <w:tc>
          <w:tcPr>
            <w:tcW w:w="460" w:type="pct"/>
            <w:vMerge w:val="restart"/>
            <w:shd w:val="clear" w:color="auto" w:fill="auto"/>
          </w:tcPr>
          <w:p w14:paraId="53E5C2E3" w14:textId="77777777" w:rsidR="0031480E" w:rsidRPr="00B06171" w:rsidRDefault="0031480E" w:rsidP="005B4ADE">
            <w:pPr>
              <w:pStyle w:val="affe"/>
            </w:pPr>
            <w:r w:rsidRPr="00B06171">
              <w:t>Porsgresql</w:t>
            </w:r>
          </w:p>
        </w:tc>
        <w:tc>
          <w:tcPr>
            <w:tcW w:w="516" w:type="pct"/>
            <w:vMerge w:val="restart"/>
            <w:shd w:val="clear" w:color="auto" w:fill="auto"/>
          </w:tcPr>
          <w:p w14:paraId="30724F77" w14:textId="759A6380" w:rsidR="0031480E" w:rsidRPr="00415A3B" w:rsidRDefault="0031480E" w:rsidP="00FF1B75">
            <w:pPr>
              <w:pStyle w:val="affe"/>
            </w:pPr>
            <w:r w:rsidRPr="00B06171">
              <w:t>Метаданные</w:t>
            </w:r>
            <w:r w:rsidRPr="00415A3B">
              <w:t xml:space="preserve"> (</w:t>
            </w:r>
            <w:r w:rsidR="00573663" w:rsidRPr="00573663">
              <w:t>«Оркестратор заданий»</w:t>
            </w:r>
            <w:r w:rsidRPr="00415A3B">
              <w:t xml:space="preserve">, </w:t>
            </w:r>
            <w:r w:rsidR="00FF1B75">
              <w:t xml:space="preserve">«Регламентный </w:t>
            </w:r>
            <w:r w:rsidR="00FF1B75">
              <w:rPr>
                <w:lang w:val="en-US"/>
              </w:rPr>
              <w:t>ETL</w:t>
            </w:r>
            <w:r w:rsidR="00FF1B75">
              <w:t>»</w:t>
            </w:r>
            <w:r w:rsidRPr="00415A3B">
              <w:t xml:space="preserve">, </w:t>
            </w:r>
            <w:r w:rsidR="00FF1B75">
              <w:t>«Регламентная отчетность»</w:t>
            </w:r>
            <w:r w:rsidRPr="00415A3B">
              <w:t xml:space="preserve"> </w:t>
            </w:r>
            <w:r w:rsidRPr="00B06171">
              <w:rPr>
                <w:lang w:val="en-US"/>
              </w:rPr>
              <w:t>Server</w:t>
            </w:r>
            <w:r w:rsidRPr="00415A3B">
              <w:t xml:space="preserve">, </w:t>
            </w:r>
            <w:r w:rsidR="00415A3B" w:rsidRPr="00415A3B">
              <w:t>«Визуализация и исследование данных»</w:t>
            </w:r>
            <w:r w:rsidRPr="00415A3B">
              <w:t>)</w:t>
            </w:r>
          </w:p>
        </w:tc>
        <w:tc>
          <w:tcPr>
            <w:tcW w:w="446" w:type="pct"/>
            <w:shd w:val="clear" w:color="auto" w:fill="auto"/>
          </w:tcPr>
          <w:p w14:paraId="2C5F4945" w14:textId="77777777" w:rsidR="0031480E" w:rsidRPr="00415A3B" w:rsidRDefault="0031480E" w:rsidP="005B4ADE">
            <w:pPr>
              <w:pStyle w:val="affe"/>
            </w:pPr>
          </w:p>
        </w:tc>
        <w:tc>
          <w:tcPr>
            <w:tcW w:w="488" w:type="pct"/>
            <w:vMerge w:val="restart"/>
            <w:shd w:val="clear" w:color="auto" w:fill="auto"/>
          </w:tcPr>
          <w:p w14:paraId="5E8AA904" w14:textId="77777777" w:rsidR="0031480E" w:rsidRPr="00415A3B" w:rsidRDefault="0031480E" w:rsidP="005B4ADE">
            <w:pPr>
              <w:pStyle w:val="affe"/>
            </w:pPr>
          </w:p>
        </w:tc>
        <w:tc>
          <w:tcPr>
            <w:tcW w:w="247" w:type="pct"/>
            <w:vMerge w:val="restart"/>
            <w:shd w:val="clear" w:color="auto" w:fill="auto"/>
          </w:tcPr>
          <w:p w14:paraId="0882ED33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vMerge w:val="restart"/>
            <w:shd w:val="clear" w:color="auto" w:fill="auto"/>
          </w:tcPr>
          <w:p w14:paraId="21D282D7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230" w:type="pct"/>
            <w:vMerge w:val="restart"/>
            <w:shd w:val="clear" w:color="auto" w:fill="auto"/>
          </w:tcPr>
          <w:p w14:paraId="23F22642" w14:textId="77777777" w:rsidR="0031480E" w:rsidRPr="00B06171" w:rsidRDefault="0031480E" w:rsidP="005B4ADE">
            <w:pPr>
              <w:pStyle w:val="affe"/>
            </w:pPr>
            <w:r w:rsidRPr="00B06171">
              <w:t>8</w:t>
            </w:r>
          </w:p>
        </w:tc>
        <w:tc>
          <w:tcPr>
            <w:tcW w:w="275" w:type="pct"/>
            <w:vMerge w:val="restart"/>
            <w:shd w:val="clear" w:color="auto" w:fill="auto"/>
          </w:tcPr>
          <w:p w14:paraId="1BB275A4" w14:textId="77777777" w:rsidR="0031480E" w:rsidRPr="00B06171" w:rsidRDefault="0031480E" w:rsidP="005B4ADE">
            <w:pPr>
              <w:pStyle w:val="affe"/>
            </w:pPr>
            <w:r w:rsidRPr="00B06171">
              <w:t>32</w:t>
            </w:r>
          </w:p>
        </w:tc>
        <w:tc>
          <w:tcPr>
            <w:tcW w:w="321" w:type="pct"/>
            <w:vMerge w:val="restart"/>
            <w:shd w:val="clear" w:color="auto" w:fill="auto"/>
          </w:tcPr>
          <w:p w14:paraId="2857C8E1" w14:textId="77777777" w:rsidR="0031480E" w:rsidRPr="00B06171" w:rsidRDefault="0031480E" w:rsidP="005B4ADE">
            <w:pPr>
              <w:pStyle w:val="affe"/>
            </w:pPr>
            <w:r w:rsidRPr="00B06171">
              <w:t>10</w:t>
            </w:r>
          </w:p>
        </w:tc>
        <w:tc>
          <w:tcPr>
            <w:tcW w:w="276" w:type="pct"/>
            <w:vMerge w:val="restart"/>
            <w:shd w:val="clear" w:color="auto" w:fill="auto"/>
          </w:tcPr>
          <w:p w14:paraId="4AC23156" w14:textId="77777777" w:rsidR="0031480E" w:rsidRPr="00B06171" w:rsidRDefault="0031480E" w:rsidP="005B4ADE">
            <w:pPr>
              <w:pStyle w:val="affe"/>
            </w:pPr>
            <w:r w:rsidRPr="00B06171">
              <w:t>SSD</w:t>
            </w:r>
          </w:p>
        </w:tc>
        <w:tc>
          <w:tcPr>
            <w:tcW w:w="322" w:type="pct"/>
            <w:vMerge w:val="restart"/>
            <w:shd w:val="clear" w:color="auto" w:fill="auto"/>
          </w:tcPr>
          <w:p w14:paraId="16EB82AB" w14:textId="77777777" w:rsidR="0031480E" w:rsidRPr="00B06171" w:rsidRDefault="0031480E" w:rsidP="005B4ADE">
            <w:pPr>
              <w:pStyle w:val="affe"/>
            </w:pPr>
            <w:r w:rsidRPr="00B06171">
              <w:t>2000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6400861A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300" w:type="pct"/>
            <w:vMerge w:val="restart"/>
            <w:shd w:val="clear" w:color="auto" w:fill="auto"/>
          </w:tcPr>
          <w:p w14:paraId="03258531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3E8C69B9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501B3350" w14:textId="6DBCECB0" w:rsidR="0031480E" w:rsidRPr="00B06171" w:rsidRDefault="000540F7" w:rsidP="005B4ADE">
            <w:pPr>
              <w:pStyle w:val="affe"/>
            </w:pPr>
            <w:r>
              <w:t>mayak2os</w:t>
            </w:r>
            <w:r w:rsidR="0031480E" w:rsidRPr="00B06171">
              <w:t>-bi-db-02</w:t>
            </w:r>
          </w:p>
        </w:tc>
        <w:tc>
          <w:tcPr>
            <w:tcW w:w="460" w:type="pct"/>
            <w:vMerge/>
            <w:shd w:val="clear" w:color="auto" w:fill="auto"/>
          </w:tcPr>
          <w:p w14:paraId="3E8C6DB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2C59BD4E" w14:textId="77777777" w:rsidR="0031480E" w:rsidRPr="00B06171" w:rsidRDefault="0031480E" w:rsidP="007C2394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09C0192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88" w:type="pct"/>
            <w:vMerge/>
            <w:shd w:val="clear" w:color="auto" w:fill="auto"/>
          </w:tcPr>
          <w:p w14:paraId="2992A3E6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79A66C24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67" w:type="pct"/>
            <w:vMerge/>
            <w:shd w:val="clear" w:color="auto" w:fill="auto"/>
          </w:tcPr>
          <w:p w14:paraId="008FAD20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30" w:type="pct"/>
            <w:vMerge/>
            <w:shd w:val="clear" w:color="auto" w:fill="auto"/>
          </w:tcPr>
          <w:p w14:paraId="22F14479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5" w:type="pct"/>
            <w:vMerge/>
            <w:shd w:val="clear" w:color="auto" w:fill="auto"/>
          </w:tcPr>
          <w:p w14:paraId="1CDC9101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1" w:type="pct"/>
            <w:vMerge/>
            <w:shd w:val="clear" w:color="auto" w:fill="auto"/>
          </w:tcPr>
          <w:p w14:paraId="54B3976F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76" w:type="pct"/>
            <w:vMerge/>
            <w:shd w:val="clear" w:color="auto" w:fill="auto"/>
          </w:tcPr>
          <w:p w14:paraId="08C56B23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vMerge/>
            <w:shd w:val="clear" w:color="auto" w:fill="auto"/>
          </w:tcPr>
          <w:p w14:paraId="18ABC56E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9" w:type="pct"/>
            <w:vMerge/>
            <w:shd w:val="clear" w:color="auto" w:fill="auto"/>
          </w:tcPr>
          <w:p w14:paraId="10C1CAC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00" w:type="pct"/>
            <w:vMerge/>
            <w:shd w:val="clear" w:color="auto" w:fill="auto"/>
          </w:tcPr>
          <w:p w14:paraId="758D0882" w14:textId="77777777" w:rsidR="0031480E" w:rsidRPr="00B06171" w:rsidRDefault="0031480E" w:rsidP="005B4ADE">
            <w:pPr>
              <w:pStyle w:val="affe"/>
            </w:pPr>
          </w:p>
        </w:tc>
      </w:tr>
      <w:tr w:rsidR="00E319C7" w:rsidRPr="00B06171" w14:paraId="2C5C4290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2C866102" w14:textId="67B21AA6" w:rsidR="0033131F" w:rsidRPr="00B06171" w:rsidRDefault="000540F7" w:rsidP="00C81DF5">
            <w:pPr>
              <w:pStyle w:val="affe"/>
            </w:pPr>
            <w:r>
              <w:t>mayak2os</w:t>
            </w:r>
            <w:r w:rsidR="00C81DF5">
              <w:t>-bi</w:t>
            </w:r>
            <w:r w:rsidR="00201C72">
              <w:rPr>
                <w:lang w:val="en-US"/>
              </w:rPr>
              <w:t>-sc</w:t>
            </w:r>
            <w:r w:rsidR="00C81DF5" w:rsidRPr="00B06171">
              <w:t xml:space="preserve"> </w:t>
            </w:r>
            <w:r w:rsidR="0033131F" w:rsidRPr="00B06171">
              <w:t>-01</w:t>
            </w:r>
          </w:p>
        </w:tc>
        <w:tc>
          <w:tcPr>
            <w:tcW w:w="460" w:type="pct"/>
            <w:vMerge w:val="restart"/>
            <w:shd w:val="clear" w:color="auto" w:fill="auto"/>
          </w:tcPr>
          <w:p w14:paraId="3A4448E4" w14:textId="3B51AF6A" w:rsidR="0033131F" w:rsidRPr="00B06171" w:rsidRDefault="0033131F" w:rsidP="005B4ADE">
            <w:pPr>
              <w:pStyle w:val="affe"/>
            </w:pPr>
            <w:r w:rsidRPr="00B06171">
              <w:t>Porsgresql</w:t>
            </w:r>
          </w:p>
        </w:tc>
        <w:tc>
          <w:tcPr>
            <w:tcW w:w="516" w:type="pct"/>
            <w:vMerge w:val="restart"/>
            <w:shd w:val="clear" w:color="auto" w:fill="auto"/>
          </w:tcPr>
          <w:p w14:paraId="68AD3163" w14:textId="6E11910F" w:rsidR="0033131F" w:rsidRPr="00B06171" w:rsidRDefault="0033131F" w:rsidP="00C81DF5">
            <w:pPr>
              <w:pStyle w:val="affe"/>
            </w:pPr>
            <w:r w:rsidRPr="00B06171">
              <w:t xml:space="preserve">Хранилище данных витрин </w:t>
            </w:r>
          </w:p>
        </w:tc>
        <w:tc>
          <w:tcPr>
            <w:tcW w:w="446" w:type="pct"/>
            <w:shd w:val="clear" w:color="auto" w:fill="auto"/>
          </w:tcPr>
          <w:p w14:paraId="574C85A5" w14:textId="77777777" w:rsidR="0033131F" w:rsidRPr="00B06171" w:rsidRDefault="0033131F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2DAFED40" w14:textId="77777777" w:rsidR="0033131F" w:rsidRPr="00B06171" w:rsidRDefault="0033131F" w:rsidP="005B4ADE">
            <w:pPr>
              <w:pStyle w:val="affe"/>
            </w:pPr>
          </w:p>
        </w:tc>
        <w:tc>
          <w:tcPr>
            <w:tcW w:w="247" w:type="pct"/>
            <w:vMerge w:val="restart"/>
            <w:shd w:val="clear" w:color="auto" w:fill="auto"/>
          </w:tcPr>
          <w:p w14:paraId="512D6FB7" w14:textId="0B329AEC" w:rsidR="0033131F" w:rsidRPr="00B06171" w:rsidRDefault="0033131F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shd w:val="clear" w:color="auto" w:fill="auto"/>
          </w:tcPr>
          <w:p w14:paraId="5723938D" w14:textId="0156D02A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1</w:t>
            </w:r>
          </w:p>
        </w:tc>
        <w:tc>
          <w:tcPr>
            <w:tcW w:w="230" w:type="pct"/>
            <w:shd w:val="clear" w:color="auto" w:fill="auto"/>
          </w:tcPr>
          <w:p w14:paraId="0AE05A6C" w14:textId="31D14527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8</w:t>
            </w:r>
          </w:p>
        </w:tc>
        <w:tc>
          <w:tcPr>
            <w:tcW w:w="275" w:type="pct"/>
            <w:shd w:val="clear" w:color="auto" w:fill="auto"/>
          </w:tcPr>
          <w:p w14:paraId="5BF99EAD" w14:textId="3D8B1085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32</w:t>
            </w:r>
          </w:p>
        </w:tc>
        <w:tc>
          <w:tcPr>
            <w:tcW w:w="321" w:type="pct"/>
            <w:shd w:val="clear" w:color="auto" w:fill="auto"/>
          </w:tcPr>
          <w:p w14:paraId="12492A98" w14:textId="1D021660" w:rsidR="0033131F" w:rsidRPr="00B06171" w:rsidRDefault="0033131F" w:rsidP="005B4ADE">
            <w:pPr>
              <w:pStyle w:val="affe"/>
            </w:pPr>
            <w:r w:rsidRPr="00B06171">
              <w:t>10</w:t>
            </w:r>
          </w:p>
        </w:tc>
        <w:tc>
          <w:tcPr>
            <w:tcW w:w="276" w:type="pct"/>
            <w:shd w:val="clear" w:color="auto" w:fill="auto"/>
          </w:tcPr>
          <w:p w14:paraId="1BF3B13C" w14:textId="14AEE513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SAS</w:t>
            </w:r>
          </w:p>
        </w:tc>
        <w:tc>
          <w:tcPr>
            <w:tcW w:w="322" w:type="pct"/>
            <w:shd w:val="clear" w:color="auto" w:fill="auto"/>
          </w:tcPr>
          <w:p w14:paraId="6EE2FE1F" w14:textId="7A0183B6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5000</w:t>
            </w:r>
          </w:p>
        </w:tc>
        <w:tc>
          <w:tcPr>
            <w:tcW w:w="249" w:type="pct"/>
            <w:shd w:val="clear" w:color="auto" w:fill="auto"/>
          </w:tcPr>
          <w:p w14:paraId="153BD55D" w14:textId="16BAFEEC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1</w:t>
            </w:r>
          </w:p>
        </w:tc>
        <w:tc>
          <w:tcPr>
            <w:tcW w:w="300" w:type="pct"/>
            <w:shd w:val="clear" w:color="auto" w:fill="auto"/>
          </w:tcPr>
          <w:p w14:paraId="33750C0E" w14:textId="77777777" w:rsidR="0033131F" w:rsidRPr="00B06171" w:rsidRDefault="0033131F" w:rsidP="005B4ADE">
            <w:pPr>
              <w:pStyle w:val="affe"/>
            </w:pPr>
          </w:p>
        </w:tc>
      </w:tr>
      <w:tr w:rsidR="00E319C7" w:rsidRPr="00B06171" w14:paraId="7398A2C0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6A72611B" w14:textId="36B5525C" w:rsidR="0033131F" w:rsidRPr="00B06171" w:rsidRDefault="000540F7" w:rsidP="00C81DF5">
            <w:pPr>
              <w:pStyle w:val="affe"/>
            </w:pPr>
            <w:r>
              <w:t>mayak2os</w:t>
            </w:r>
            <w:r w:rsidR="0033131F" w:rsidRPr="00B06171">
              <w:t>-bi</w:t>
            </w:r>
            <w:r w:rsidR="00201C72">
              <w:rPr>
                <w:lang w:val="en-US"/>
              </w:rPr>
              <w:t>-sc</w:t>
            </w:r>
            <w:r w:rsidR="00C81DF5" w:rsidRPr="00B06171">
              <w:t xml:space="preserve"> </w:t>
            </w:r>
            <w:r w:rsidR="0033131F" w:rsidRPr="00B06171">
              <w:t>-02</w:t>
            </w:r>
          </w:p>
        </w:tc>
        <w:tc>
          <w:tcPr>
            <w:tcW w:w="460" w:type="pct"/>
            <w:vMerge/>
            <w:shd w:val="clear" w:color="auto" w:fill="auto"/>
          </w:tcPr>
          <w:p w14:paraId="41043DFF" w14:textId="77777777" w:rsidR="0033131F" w:rsidRPr="00B06171" w:rsidRDefault="0033131F" w:rsidP="005B4ADE">
            <w:pPr>
              <w:pStyle w:val="affe"/>
            </w:pPr>
          </w:p>
        </w:tc>
        <w:tc>
          <w:tcPr>
            <w:tcW w:w="516" w:type="pct"/>
            <w:vMerge/>
            <w:shd w:val="clear" w:color="auto" w:fill="auto"/>
          </w:tcPr>
          <w:p w14:paraId="5ACB3CC5" w14:textId="77777777" w:rsidR="0033131F" w:rsidRPr="00B06171" w:rsidRDefault="0033131F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41E7494D" w14:textId="77777777" w:rsidR="0033131F" w:rsidRPr="00B06171" w:rsidRDefault="0033131F" w:rsidP="005B4ADE">
            <w:pPr>
              <w:pStyle w:val="affe"/>
            </w:pPr>
          </w:p>
        </w:tc>
        <w:tc>
          <w:tcPr>
            <w:tcW w:w="488" w:type="pct"/>
            <w:shd w:val="clear" w:color="auto" w:fill="auto"/>
          </w:tcPr>
          <w:p w14:paraId="60F3F2DA" w14:textId="77777777" w:rsidR="0033131F" w:rsidRPr="00B06171" w:rsidRDefault="0033131F" w:rsidP="005B4ADE">
            <w:pPr>
              <w:pStyle w:val="affe"/>
            </w:pPr>
          </w:p>
        </w:tc>
        <w:tc>
          <w:tcPr>
            <w:tcW w:w="247" w:type="pct"/>
            <w:vMerge/>
            <w:shd w:val="clear" w:color="auto" w:fill="auto"/>
          </w:tcPr>
          <w:p w14:paraId="09B873E9" w14:textId="77777777" w:rsidR="0033131F" w:rsidRPr="00B06171" w:rsidRDefault="0033131F" w:rsidP="005B4ADE">
            <w:pPr>
              <w:pStyle w:val="affe"/>
            </w:pPr>
          </w:p>
        </w:tc>
        <w:tc>
          <w:tcPr>
            <w:tcW w:w="367" w:type="pct"/>
            <w:shd w:val="clear" w:color="auto" w:fill="auto"/>
          </w:tcPr>
          <w:p w14:paraId="0443558A" w14:textId="1509F02A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1</w:t>
            </w:r>
          </w:p>
        </w:tc>
        <w:tc>
          <w:tcPr>
            <w:tcW w:w="230" w:type="pct"/>
            <w:shd w:val="clear" w:color="auto" w:fill="auto"/>
          </w:tcPr>
          <w:p w14:paraId="263542D6" w14:textId="50196EAC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8</w:t>
            </w:r>
          </w:p>
        </w:tc>
        <w:tc>
          <w:tcPr>
            <w:tcW w:w="275" w:type="pct"/>
            <w:shd w:val="clear" w:color="auto" w:fill="auto"/>
          </w:tcPr>
          <w:p w14:paraId="6451CBF4" w14:textId="1B058D12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32</w:t>
            </w:r>
          </w:p>
        </w:tc>
        <w:tc>
          <w:tcPr>
            <w:tcW w:w="321" w:type="pct"/>
            <w:shd w:val="clear" w:color="auto" w:fill="auto"/>
          </w:tcPr>
          <w:p w14:paraId="310A4308" w14:textId="74211CBD" w:rsidR="0033131F" w:rsidRPr="00B06171" w:rsidRDefault="0033131F" w:rsidP="005B4ADE">
            <w:pPr>
              <w:pStyle w:val="affe"/>
            </w:pPr>
            <w:r w:rsidRPr="00B06171">
              <w:t>10</w:t>
            </w:r>
          </w:p>
        </w:tc>
        <w:tc>
          <w:tcPr>
            <w:tcW w:w="276" w:type="pct"/>
            <w:shd w:val="clear" w:color="auto" w:fill="auto"/>
          </w:tcPr>
          <w:p w14:paraId="71BA5941" w14:textId="781C8AB0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SAS</w:t>
            </w:r>
          </w:p>
        </w:tc>
        <w:tc>
          <w:tcPr>
            <w:tcW w:w="322" w:type="pct"/>
            <w:shd w:val="clear" w:color="auto" w:fill="auto"/>
          </w:tcPr>
          <w:p w14:paraId="14FEFA2B" w14:textId="2726CE09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5000</w:t>
            </w:r>
          </w:p>
        </w:tc>
        <w:tc>
          <w:tcPr>
            <w:tcW w:w="249" w:type="pct"/>
            <w:shd w:val="clear" w:color="auto" w:fill="auto"/>
          </w:tcPr>
          <w:p w14:paraId="14CFF84C" w14:textId="1ED25A6F" w:rsidR="0033131F" w:rsidRPr="00B06171" w:rsidRDefault="0033131F" w:rsidP="005B4ADE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1</w:t>
            </w:r>
          </w:p>
        </w:tc>
        <w:tc>
          <w:tcPr>
            <w:tcW w:w="300" w:type="pct"/>
            <w:shd w:val="clear" w:color="auto" w:fill="auto"/>
          </w:tcPr>
          <w:p w14:paraId="097549B0" w14:textId="77777777" w:rsidR="0033131F" w:rsidRPr="00B06171" w:rsidRDefault="0033131F" w:rsidP="005B4ADE">
            <w:pPr>
              <w:pStyle w:val="affe"/>
            </w:pPr>
          </w:p>
        </w:tc>
      </w:tr>
      <w:tr w:rsidR="00E319C7" w:rsidRPr="00B06171" w14:paraId="44F85172" w14:textId="77777777" w:rsidTr="00E319C7">
        <w:trPr>
          <w:trHeight w:val="454"/>
          <w:jc w:val="center"/>
        </w:trPr>
        <w:tc>
          <w:tcPr>
            <w:tcW w:w="504" w:type="pct"/>
            <w:shd w:val="clear" w:color="auto" w:fill="auto"/>
          </w:tcPr>
          <w:p w14:paraId="2BC0B9D9" w14:textId="24A04616" w:rsidR="0031480E" w:rsidRPr="00B06171" w:rsidRDefault="000540F7" w:rsidP="005B4ADE">
            <w:pPr>
              <w:pStyle w:val="affe"/>
            </w:pPr>
            <w:bookmarkStart w:id="29" w:name="bookmark=id.2jxsxqh" w:colFirst="0" w:colLast="0"/>
            <w:bookmarkStart w:id="30" w:name="bookmark=id.z337ya" w:colFirst="0" w:colLast="0"/>
            <w:bookmarkStart w:id="31" w:name="bookmark=id.3j2qqm3" w:colFirst="0" w:colLast="0"/>
            <w:bookmarkStart w:id="32" w:name="bookmark=id.44sinio" w:colFirst="0" w:colLast="0"/>
            <w:bookmarkStart w:id="33" w:name="_heading=h.1y810tw" w:colFirst="0" w:colLast="0"/>
            <w:bookmarkEnd w:id="29"/>
            <w:bookmarkEnd w:id="30"/>
            <w:bookmarkEnd w:id="31"/>
            <w:bookmarkEnd w:id="32"/>
            <w:bookmarkEnd w:id="33"/>
            <w:r>
              <w:lastRenderedPageBreak/>
              <w:t>mayak2os</w:t>
            </w:r>
            <w:r w:rsidR="0031480E" w:rsidRPr="00B06171">
              <w:t>-bi-ter-01</w:t>
            </w:r>
          </w:p>
        </w:tc>
        <w:tc>
          <w:tcPr>
            <w:tcW w:w="460" w:type="pct"/>
            <w:shd w:val="clear" w:color="auto" w:fill="auto"/>
          </w:tcPr>
          <w:p w14:paraId="1BA672EE" w14:textId="77777777" w:rsidR="0031480E" w:rsidRPr="00B06171" w:rsidRDefault="0031480E" w:rsidP="005B4ADE">
            <w:pPr>
              <w:pStyle w:val="affe"/>
            </w:pPr>
            <w:r w:rsidRPr="00B06171">
              <w:t>Terminal</w:t>
            </w:r>
          </w:p>
        </w:tc>
        <w:tc>
          <w:tcPr>
            <w:tcW w:w="516" w:type="pct"/>
            <w:shd w:val="clear" w:color="auto" w:fill="auto"/>
          </w:tcPr>
          <w:p w14:paraId="5B93D7AC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446" w:type="pct"/>
            <w:shd w:val="clear" w:color="auto" w:fill="auto"/>
          </w:tcPr>
          <w:p w14:paraId="51C5B8B3" w14:textId="77777777" w:rsidR="0031480E" w:rsidRPr="00B06171" w:rsidRDefault="0031480E" w:rsidP="005B4ADE">
            <w:pPr>
              <w:pStyle w:val="affe"/>
            </w:pPr>
            <w:r w:rsidRPr="00B06171">
              <w:t>172.26.154.116</w:t>
            </w:r>
          </w:p>
        </w:tc>
        <w:tc>
          <w:tcPr>
            <w:tcW w:w="488" w:type="pct"/>
            <w:shd w:val="clear" w:color="auto" w:fill="auto"/>
          </w:tcPr>
          <w:p w14:paraId="294B955A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247" w:type="pct"/>
            <w:shd w:val="clear" w:color="auto" w:fill="auto"/>
          </w:tcPr>
          <w:p w14:paraId="53AD6DDE" w14:textId="77777777" w:rsidR="0031480E" w:rsidRPr="00B06171" w:rsidRDefault="0031480E" w:rsidP="005B4ADE">
            <w:pPr>
              <w:pStyle w:val="affe"/>
            </w:pPr>
            <w:r w:rsidRPr="00B06171">
              <w:t>Хост</w:t>
            </w:r>
          </w:p>
        </w:tc>
        <w:tc>
          <w:tcPr>
            <w:tcW w:w="367" w:type="pct"/>
            <w:shd w:val="clear" w:color="auto" w:fill="auto"/>
          </w:tcPr>
          <w:p w14:paraId="3F5CC520" w14:textId="77777777" w:rsidR="0031480E" w:rsidRPr="00B06171" w:rsidRDefault="0031480E" w:rsidP="005B4ADE">
            <w:pPr>
              <w:pStyle w:val="affe"/>
            </w:pPr>
            <w:r w:rsidRPr="00B06171">
              <w:t>1</w:t>
            </w:r>
          </w:p>
        </w:tc>
        <w:tc>
          <w:tcPr>
            <w:tcW w:w="230" w:type="pct"/>
            <w:shd w:val="clear" w:color="auto" w:fill="auto"/>
          </w:tcPr>
          <w:p w14:paraId="6503308B" w14:textId="77777777" w:rsidR="0031480E" w:rsidRPr="00B06171" w:rsidRDefault="0031480E" w:rsidP="005B4ADE">
            <w:pPr>
              <w:pStyle w:val="affe"/>
            </w:pPr>
            <w:r w:rsidRPr="00B06171">
              <w:t>2</w:t>
            </w:r>
          </w:p>
        </w:tc>
        <w:tc>
          <w:tcPr>
            <w:tcW w:w="275" w:type="pct"/>
            <w:shd w:val="clear" w:color="auto" w:fill="auto"/>
          </w:tcPr>
          <w:p w14:paraId="466A2F1E" w14:textId="77777777" w:rsidR="0031480E" w:rsidRPr="00B06171" w:rsidRDefault="0031480E" w:rsidP="005B4ADE">
            <w:pPr>
              <w:pStyle w:val="affe"/>
            </w:pPr>
            <w:r w:rsidRPr="00B06171">
              <w:t>8</w:t>
            </w:r>
          </w:p>
        </w:tc>
        <w:tc>
          <w:tcPr>
            <w:tcW w:w="321" w:type="pct"/>
            <w:shd w:val="clear" w:color="auto" w:fill="auto"/>
          </w:tcPr>
          <w:p w14:paraId="729E7DF1" w14:textId="77777777" w:rsidR="0031480E" w:rsidRPr="00B06171" w:rsidRDefault="0031480E" w:rsidP="005B4ADE">
            <w:pPr>
              <w:pStyle w:val="affe"/>
            </w:pPr>
            <w:r w:rsidRPr="00B06171">
              <w:t>1</w:t>
            </w:r>
          </w:p>
        </w:tc>
        <w:tc>
          <w:tcPr>
            <w:tcW w:w="276" w:type="pct"/>
            <w:shd w:val="clear" w:color="auto" w:fill="auto"/>
          </w:tcPr>
          <w:p w14:paraId="455283E8" w14:textId="77777777" w:rsidR="0031480E" w:rsidRPr="00B06171" w:rsidRDefault="0031480E" w:rsidP="005B4ADE">
            <w:pPr>
              <w:pStyle w:val="affe"/>
            </w:pPr>
          </w:p>
        </w:tc>
        <w:tc>
          <w:tcPr>
            <w:tcW w:w="322" w:type="pct"/>
            <w:shd w:val="clear" w:color="auto" w:fill="auto"/>
          </w:tcPr>
          <w:p w14:paraId="099B30C7" w14:textId="77777777" w:rsidR="0031480E" w:rsidRPr="00B06171" w:rsidRDefault="0031480E" w:rsidP="005B4ADE">
            <w:pPr>
              <w:pStyle w:val="affe"/>
            </w:pPr>
            <w:r w:rsidRPr="00B06171">
              <w:t>500</w:t>
            </w:r>
          </w:p>
        </w:tc>
        <w:tc>
          <w:tcPr>
            <w:tcW w:w="249" w:type="pct"/>
            <w:shd w:val="clear" w:color="auto" w:fill="auto"/>
          </w:tcPr>
          <w:p w14:paraId="21AAFF70" w14:textId="77777777" w:rsidR="0031480E" w:rsidRPr="00B06171" w:rsidRDefault="0031480E" w:rsidP="005B4ADE">
            <w:pPr>
              <w:pStyle w:val="affe"/>
            </w:pPr>
            <w:r w:rsidRPr="00B06171">
              <w:t>1</w:t>
            </w:r>
          </w:p>
        </w:tc>
        <w:tc>
          <w:tcPr>
            <w:tcW w:w="300" w:type="pct"/>
            <w:shd w:val="clear" w:color="auto" w:fill="auto"/>
          </w:tcPr>
          <w:p w14:paraId="3816278E" w14:textId="77777777" w:rsidR="0031480E" w:rsidRPr="00B06171" w:rsidRDefault="0031480E" w:rsidP="005B4ADE">
            <w:pPr>
              <w:pStyle w:val="affe"/>
            </w:pPr>
          </w:p>
        </w:tc>
      </w:tr>
    </w:tbl>
    <w:p w14:paraId="05595A9C" w14:textId="77777777" w:rsidR="0031480E" w:rsidRPr="00B06171" w:rsidRDefault="0031480E" w:rsidP="0031480E">
      <w:pPr>
        <w:sectPr w:rsidR="0031480E" w:rsidRPr="00B06171" w:rsidSect="00D553D9">
          <w:headerReference w:type="default" r:id="rId12"/>
          <w:footerReference w:type="default" r:id="rId13"/>
          <w:pgSz w:w="16838" w:h="11906" w:orient="landscape"/>
          <w:pgMar w:top="1134" w:right="536" w:bottom="567" w:left="851" w:header="709" w:footer="403" w:gutter="0"/>
          <w:cols w:space="720"/>
        </w:sectPr>
      </w:pPr>
    </w:p>
    <w:p w14:paraId="4FF5BE21" w14:textId="77777777" w:rsidR="0031480E" w:rsidRPr="00B06171" w:rsidRDefault="0031480E" w:rsidP="005B4ADE">
      <w:pPr>
        <w:pStyle w:val="33"/>
      </w:pPr>
      <w:bookmarkStart w:id="34" w:name="_Toc150852860"/>
      <w:r w:rsidRPr="00B06171">
        <w:t>Требования к аппаратному и программному обеспечению рабочих станций операторов</w:t>
      </w:r>
      <w:bookmarkEnd w:id="34"/>
    </w:p>
    <w:p w14:paraId="218BDF51" w14:textId="2388D79E" w:rsidR="0031480E" w:rsidRPr="00B06171" w:rsidRDefault="0031480E" w:rsidP="005B4ADE">
      <w:pPr>
        <w:pStyle w:val="aff2"/>
      </w:pPr>
      <w:r w:rsidRPr="00B06171">
        <w:t xml:space="preserve">Аппаратная конфигурация и программное обеспечение рабочих станций операторов </w:t>
      </w:r>
      <w:r w:rsidR="00D746E4">
        <w:t>программы</w:t>
      </w:r>
      <w:r w:rsidR="00D746E4" w:rsidRPr="00B06171">
        <w:t xml:space="preserve"> </w:t>
      </w:r>
      <w:r w:rsidR="00957E62">
        <w:t xml:space="preserve">Маяк </w:t>
      </w:r>
      <w:r w:rsidR="00AF1270">
        <w:t>8i</w:t>
      </w:r>
      <w:r w:rsidRPr="00B06171">
        <w:t xml:space="preserve"> должны соответствовать следующим минимальным требованиям:</w:t>
      </w:r>
    </w:p>
    <w:p w14:paraId="0E02EC6A" w14:textId="77777777" w:rsidR="0031480E" w:rsidRPr="00B06171" w:rsidRDefault="0031480E" w:rsidP="005B4ADE">
      <w:pPr>
        <w:pStyle w:val="10"/>
      </w:pPr>
      <w:r w:rsidRPr="00B06171">
        <w:t>для АРМ с установленной ОС семейства Astra Linux:</w:t>
      </w:r>
    </w:p>
    <w:p w14:paraId="213444A6" w14:textId="77777777" w:rsidR="0031480E" w:rsidRPr="00B06171" w:rsidRDefault="0031480E" w:rsidP="005B4ADE">
      <w:pPr>
        <w:pStyle w:val="2"/>
      </w:pPr>
      <w:r w:rsidRPr="00B06171">
        <w:t>комплект офисного ПО LibreOffice;</w:t>
      </w:r>
    </w:p>
    <w:p w14:paraId="6D3A593C" w14:textId="77777777" w:rsidR="0031480E" w:rsidRPr="00B06171" w:rsidRDefault="0031480E" w:rsidP="005B4ADE">
      <w:pPr>
        <w:pStyle w:val="2"/>
      </w:pPr>
      <w:r w:rsidRPr="00B06171">
        <w:t>веб-браузер: Mozilla Firefox 72.0 и выше;</w:t>
      </w:r>
    </w:p>
    <w:p w14:paraId="727E5731" w14:textId="77777777" w:rsidR="0031480E" w:rsidRPr="00B06171" w:rsidRDefault="0031480E" w:rsidP="005B4ADE">
      <w:pPr>
        <w:pStyle w:val="10"/>
      </w:pPr>
      <w:r w:rsidRPr="00B06171">
        <w:t>для АРМ с установленной ОС семейства Windows:</w:t>
      </w:r>
    </w:p>
    <w:p w14:paraId="73E3F180" w14:textId="77777777" w:rsidR="0031480E" w:rsidRPr="00B06171" w:rsidRDefault="0031480E" w:rsidP="005B4ADE">
      <w:pPr>
        <w:pStyle w:val="2"/>
      </w:pPr>
      <w:r w:rsidRPr="00B06171">
        <w:t>ОС не ниже Windows 7;</w:t>
      </w:r>
    </w:p>
    <w:p w14:paraId="0AB4C1B3" w14:textId="77777777" w:rsidR="0031480E" w:rsidRPr="00B06171" w:rsidRDefault="0031480E" w:rsidP="005B4ADE">
      <w:pPr>
        <w:pStyle w:val="2"/>
      </w:pPr>
      <w:r w:rsidRPr="00B06171">
        <w:t>комплект офисного ПО Microsoft Office;</w:t>
      </w:r>
    </w:p>
    <w:p w14:paraId="5377AFCA" w14:textId="77777777" w:rsidR="0031480E" w:rsidRPr="00B06171" w:rsidRDefault="0031480E" w:rsidP="005B4ADE">
      <w:pPr>
        <w:pStyle w:val="2"/>
      </w:pPr>
      <w:r w:rsidRPr="00B06171">
        <w:t>веб-браузер: Mozilla Firefox 72.0 и выше.</w:t>
      </w:r>
    </w:p>
    <w:p w14:paraId="319FC854" w14:textId="77777777" w:rsidR="0031480E" w:rsidRPr="00B06171" w:rsidRDefault="0031480E" w:rsidP="005B4ADE">
      <w:pPr>
        <w:pStyle w:val="33"/>
      </w:pPr>
      <w:bookmarkStart w:id="35" w:name="_Toc150852861"/>
      <w:r w:rsidRPr="00B06171">
        <w:t>Требования к квалификации персонала</w:t>
      </w:r>
      <w:bookmarkEnd w:id="35"/>
    </w:p>
    <w:p w14:paraId="59D5003A" w14:textId="5238E4FD" w:rsidR="0031480E" w:rsidRPr="00B06171" w:rsidRDefault="0031480E" w:rsidP="005B4ADE">
      <w:pPr>
        <w:pStyle w:val="aff2"/>
      </w:pPr>
      <w:r w:rsidRPr="00B06171">
        <w:t xml:space="preserve">Для работы с </w:t>
      </w:r>
      <w:r w:rsidR="00170B16" w:rsidRPr="001A56A1">
        <w:t>программой</w:t>
      </w:r>
      <w:r w:rsidR="00170B16" w:rsidRPr="00B06171">
        <w:t xml:space="preserve"> </w:t>
      </w:r>
      <w:r w:rsidRPr="00B06171">
        <w:t>«</w:t>
      </w:r>
      <w:r w:rsidR="00516FB2">
        <w:t>СО</w:t>
      </w:r>
      <w:r w:rsidRPr="00B06171">
        <w:t>» операторы должны обладать следующими навыками и квалификацией:</w:t>
      </w:r>
    </w:p>
    <w:p w14:paraId="5B76965F" w14:textId="77777777" w:rsidR="0031480E" w:rsidRPr="00B06171" w:rsidRDefault="0031480E" w:rsidP="005B4ADE">
      <w:pPr>
        <w:pStyle w:val="10"/>
      </w:pPr>
      <w:r w:rsidRPr="00B06171">
        <w:t>навыки работы с компьютерами и периферийными устройствами, в том числе:</w:t>
      </w:r>
    </w:p>
    <w:p w14:paraId="6F73AA87" w14:textId="77777777" w:rsidR="0031480E" w:rsidRPr="00B06171" w:rsidRDefault="0031480E" w:rsidP="005B4ADE">
      <w:pPr>
        <w:pStyle w:val="2"/>
      </w:pPr>
      <w:r w:rsidRPr="00B06171">
        <w:t>самостоятельное включение и отключение оборудования от электропитания;</w:t>
      </w:r>
    </w:p>
    <w:p w14:paraId="4361EC16" w14:textId="77777777" w:rsidR="0031480E" w:rsidRPr="00B06171" w:rsidRDefault="0031480E" w:rsidP="005B4ADE">
      <w:pPr>
        <w:pStyle w:val="2"/>
      </w:pPr>
      <w:r w:rsidRPr="00B06171">
        <w:t>набор данных на клавиатуре;</w:t>
      </w:r>
    </w:p>
    <w:p w14:paraId="1EAAE954" w14:textId="77777777" w:rsidR="0031480E" w:rsidRPr="00B06171" w:rsidRDefault="0031480E" w:rsidP="005B4ADE">
      <w:pPr>
        <w:pStyle w:val="2"/>
      </w:pPr>
      <w:r w:rsidRPr="00B06171">
        <w:t>использование манипулятора типа «мышь» для активизации визуальных элементов управления на экране монитора;</w:t>
      </w:r>
    </w:p>
    <w:p w14:paraId="1DC5ED1F" w14:textId="77777777" w:rsidR="0031480E" w:rsidRPr="00B06171" w:rsidRDefault="0031480E" w:rsidP="005B4ADE">
      <w:pPr>
        <w:pStyle w:val="10"/>
      </w:pPr>
      <w:r w:rsidRPr="00B06171">
        <w:t>умение пользоваться средствами операционных сред Astra Linux и Windows и оперировать ею через стандартные интерфейсы, в том числе:</w:t>
      </w:r>
    </w:p>
    <w:p w14:paraId="4D267B2E" w14:textId="77777777" w:rsidR="0031480E" w:rsidRPr="00B06171" w:rsidRDefault="0031480E" w:rsidP="005B4ADE">
      <w:pPr>
        <w:pStyle w:val="2"/>
      </w:pPr>
      <w:r w:rsidRPr="00B06171">
        <w:t>запуск программ на исполнение;</w:t>
      </w:r>
    </w:p>
    <w:p w14:paraId="58506109" w14:textId="77777777" w:rsidR="0031480E" w:rsidRPr="00B06171" w:rsidRDefault="0031480E" w:rsidP="005B4ADE">
      <w:pPr>
        <w:pStyle w:val="2"/>
      </w:pPr>
      <w:r w:rsidRPr="00B06171">
        <w:t>использование базовых функций оконного интерфейса, позволяющего изменять размер окна программы и перемещать его на экране монитора;</w:t>
      </w:r>
    </w:p>
    <w:p w14:paraId="1EA7817F" w14:textId="77777777" w:rsidR="0031480E" w:rsidRPr="00B06171" w:rsidRDefault="0031480E" w:rsidP="005B4ADE">
      <w:pPr>
        <w:pStyle w:val="2"/>
      </w:pPr>
      <w:r w:rsidRPr="00B06171">
        <w:t>переключение между окнами выполняющихся на рабочей станции программ;</w:t>
      </w:r>
    </w:p>
    <w:p w14:paraId="1B1F95D8" w14:textId="77777777" w:rsidR="0031480E" w:rsidRPr="00B06171" w:rsidRDefault="0031480E" w:rsidP="005B4ADE">
      <w:pPr>
        <w:pStyle w:val="2"/>
      </w:pPr>
      <w:r w:rsidRPr="00B06171">
        <w:t>использование стандартной программы «Менеджер файлов» операционной системы Astra Linux и стандартной программы «Проводник» операционной системы для поиска, копирования, перемещения, удаления и открытия файлов дисковой подсистемы;</w:t>
      </w:r>
    </w:p>
    <w:p w14:paraId="25C4357E" w14:textId="77777777" w:rsidR="0031480E" w:rsidRPr="00B06171" w:rsidRDefault="0031480E" w:rsidP="005B4ADE">
      <w:pPr>
        <w:pStyle w:val="10"/>
      </w:pPr>
      <w:r w:rsidRPr="00B06171">
        <w:t>умение работать с веб-браузером Mozilla Firefox;</w:t>
      </w:r>
    </w:p>
    <w:p w14:paraId="7344FB30" w14:textId="77777777" w:rsidR="0031480E" w:rsidRPr="00B06171" w:rsidRDefault="0031480E" w:rsidP="005B4ADE">
      <w:pPr>
        <w:pStyle w:val="10"/>
      </w:pPr>
      <w:r w:rsidRPr="00B06171">
        <w:t>знание и умение выполнять установленные для этой группы или категории персонала меры по защите информации.</w:t>
      </w:r>
    </w:p>
    <w:p w14:paraId="3865472A" w14:textId="77777777" w:rsidR="0031480E" w:rsidRPr="00B06171" w:rsidRDefault="0031480E" w:rsidP="00E300FC">
      <w:pPr>
        <w:pStyle w:val="14"/>
      </w:pPr>
      <w:bookmarkStart w:id="36" w:name="_Toc150852862"/>
      <w:r w:rsidRPr="00B06171">
        <w:t>Структура программы</w:t>
      </w:r>
      <w:bookmarkEnd w:id="36"/>
    </w:p>
    <w:p w14:paraId="2067F14C" w14:textId="77777777" w:rsidR="0031480E" w:rsidRPr="00B06171" w:rsidRDefault="0031480E" w:rsidP="00E300FC">
      <w:pPr>
        <w:pStyle w:val="24"/>
      </w:pPr>
      <w:bookmarkStart w:id="37" w:name="_Toc150852863"/>
      <w:r w:rsidRPr="00B06171">
        <w:t>Функциональная структура программы</w:t>
      </w:r>
      <w:bookmarkEnd w:id="37"/>
    </w:p>
    <w:p w14:paraId="4EA0BEAF" w14:textId="38D5F83D" w:rsidR="0031480E" w:rsidRPr="00B06171" w:rsidRDefault="0031480E" w:rsidP="00E300FC">
      <w:pPr>
        <w:pStyle w:val="aff2"/>
      </w:pPr>
      <w:bookmarkStart w:id="38" w:name="_heading=h.2bn6wsx" w:colFirst="0" w:colLast="0"/>
      <w:bookmarkEnd w:id="38"/>
      <w:r w:rsidRPr="00B06171">
        <w:t xml:space="preserve">В состав </w:t>
      </w:r>
      <w:r w:rsidR="00D97224">
        <w:t xml:space="preserve">программы </w:t>
      </w:r>
      <w:r w:rsidR="00FD2BD3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FD2BD3" w:rsidDel="00FD2BD3">
        <w:t xml:space="preserve"> </w:t>
      </w:r>
      <w:r w:rsidRPr="00B06171">
        <w:t>входят следующие функциональные компоненты:</w:t>
      </w:r>
    </w:p>
    <w:p w14:paraId="07C023C2" w14:textId="3209F68F" w:rsidR="0031480E" w:rsidRPr="00B06171" w:rsidRDefault="0031480E" w:rsidP="00E300FC">
      <w:pPr>
        <w:pStyle w:val="10"/>
      </w:pPr>
      <w:r w:rsidRPr="00B06171">
        <w:t xml:space="preserve">АХД из разных сервисов </w:t>
      </w:r>
      <w:r w:rsidR="00D97224">
        <w:t>«</w:t>
      </w:r>
      <w:r w:rsidR="00516FB2">
        <w:t>Маяк</w:t>
      </w:r>
      <w:r w:rsidR="00D97224">
        <w:t xml:space="preserve"> </w:t>
      </w:r>
      <w:r w:rsidR="00AF1270" w:rsidRPr="00AF1270">
        <w:t>8</w:t>
      </w:r>
      <w:r w:rsidR="00AF1270">
        <w:rPr>
          <w:lang w:val="en-US"/>
        </w:rPr>
        <w:t>i</w:t>
      </w:r>
      <w:r w:rsidR="00D97224">
        <w:t>»</w:t>
      </w:r>
      <w:r w:rsidRPr="00B06171">
        <w:t xml:space="preserve">. Хранилище данных </w:t>
      </w:r>
      <w:r w:rsidR="00240B5E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240B5E" w:rsidDel="00240B5E">
        <w:t xml:space="preserve"> </w:t>
      </w:r>
      <w:r w:rsidRPr="00B06171">
        <w:t xml:space="preserve">представлено следующими слоями преобразования (хранения) данных: </w:t>
      </w:r>
    </w:p>
    <w:p w14:paraId="71287754" w14:textId="77777777" w:rsidR="0031480E" w:rsidRPr="00B06171" w:rsidRDefault="0031480E" w:rsidP="00E300FC">
      <w:pPr>
        <w:pStyle w:val="2"/>
      </w:pPr>
      <w:r w:rsidRPr="00B06171">
        <w:t>системы источники (SRC);</w:t>
      </w:r>
    </w:p>
    <w:p w14:paraId="3876D803" w14:textId="77777777" w:rsidR="0031480E" w:rsidRPr="00B06171" w:rsidRDefault="0031480E" w:rsidP="00E300FC">
      <w:pPr>
        <w:pStyle w:val="2"/>
      </w:pPr>
      <w:r w:rsidRPr="00B06171">
        <w:t>промежуточные данные (STG Staging);</w:t>
      </w:r>
    </w:p>
    <w:p w14:paraId="4249C6BA" w14:textId="77777777" w:rsidR="0031480E" w:rsidRPr="00B06171" w:rsidRDefault="0031480E" w:rsidP="00E300FC">
      <w:pPr>
        <w:pStyle w:val="2"/>
      </w:pPr>
      <w:r w:rsidRPr="00B06171">
        <w:t>отклоненные данные (Reject for STG);</w:t>
      </w:r>
    </w:p>
    <w:p w14:paraId="2359AD08" w14:textId="77777777" w:rsidR="0031480E" w:rsidRPr="00B06171" w:rsidRDefault="0031480E" w:rsidP="00E300FC">
      <w:pPr>
        <w:pStyle w:val="2"/>
      </w:pPr>
      <w:r w:rsidRPr="00B06171">
        <w:t>оперативное хранилище данных (ODS – Operational Data Store);</w:t>
      </w:r>
    </w:p>
    <w:p w14:paraId="424FCF1E" w14:textId="77777777" w:rsidR="0031480E" w:rsidRPr="00B06171" w:rsidRDefault="0031480E" w:rsidP="00E300FC">
      <w:pPr>
        <w:pStyle w:val="2"/>
      </w:pPr>
      <w:r w:rsidRPr="00B06171">
        <w:t>детальное хранилище данных (DDS – Detail Data Store);</w:t>
      </w:r>
    </w:p>
    <w:p w14:paraId="0AC9891E" w14:textId="77777777" w:rsidR="0031480E" w:rsidRPr="00B06171" w:rsidRDefault="0031480E" w:rsidP="00E300FC">
      <w:pPr>
        <w:pStyle w:val="2"/>
      </w:pPr>
      <w:r w:rsidRPr="00B06171">
        <w:t>витрины данных (DM – Data Mart);</w:t>
      </w:r>
    </w:p>
    <w:p w14:paraId="709E07DB" w14:textId="77777777" w:rsidR="0031480E" w:rsidRPr="00B06171" w:rsidRDefault="0031480E" w:rsidP="00E300FC">
      <w:pPr>
        <w:pStyle w:val="2"/>
      </w:pPr>
      <w:r w:rsidRPr="00B06171">
        <w:t>быстрые витрины данных (QDM – Quick Data Mart);</w:t>
      </w:r>
    </w:p>
    <w:p w14:paraId="79A05318" w14:textId="77777777" w:rsidR="0031480E" w:rsidRPr="00B06171" w:rsidRDefault="00E300FC" w:rsidP="00E300FC">
      <w:pPr>
        <w:pStyle w:val="2"/>
      </w:pPr>
      <w:r w:rsidRPr="00B06171">
        <w:t>метаданные;</w:t>
      </w:r>
    </w:p>
    <w:p w14:paraId="16A0A759" w14:textId="3151C980" w:rsidR="0031480E" w:rsidRPr="00B06171" w:rsidRDefault="0031480E" w:rsidP="00E300FC">
      <w:pPr>
        <w:pStyle w:val="10"/>
      </w:pPr>
      <w:r w:rsidRPr="00B06171">
        <w:t xml:space="preserve">модуль обеспечения качества данных АХД за счет </w:t>
      </w:r>
      <w:r w:rsidR="00D97224">
        <w:t xml:space="preserve">механизма </w:t>
      </w:r>
      <w:r w:rsidRPr="00B06171">
        <w:t>очистки и преобразования;</w:t>
      </w:r>
    </w:p>
    <w:p w14:paraId="2C40BCE7" w14:textId="77777777" w:rsidR="0031480E" w:rsidRPr="00B06171" w:rsidRDefault="0031480E" w:rsidP="00E300FC">
      <w:pPr>
        <w:pStyle w:val="10"/>
      </w:pPr>
      <w:r w:rsidRPr="00B06171">
        <w:t>виртуальный семантический слой (презентационные каталоги);</w:t>
      </w:r>
    </w:p>
    <w:p w14:paraId="4A9BACE7" w14:textId="77777777" w:rsidR="0031480E" w:rsidRPr="00B06171" w:rsidRDefault="0031480E" w:rsidP="00E300FC">
      <w:pPr>
        <w:pStyle w:val="10"/>
      </w:pPr>
      <w:r w:rsidRPr="00B06171">
        <w:t>модуль аналитической отчётности;</w:t>
      </w:r>
    </w:p>
    <w:p w14:paraId="51450298" w14:textId="7CD3C26A" w:rsidR="0031480E" w:rsidRPr="00B06171" w:rsidRDefault="0031480E" w:rsidP="00E300FC">
      <w:pPr>
        <w:pStyle w:val="10"/>
      </w:pPr>
      <w:r w:rsidRPr="00B06171">
        <w:t>модуль регламентной отчётности;</w:t>
      </w:r>
    </w:p>
    <w:p w14:paraId="5F81518A" w14:textId="77777777" w:rsidR="0031480E" w:rsidRPr="00B06171" w:rsidRDefault="0031480E" w:rsidP="00E300FC">
      <w:pPr>
        <w:pStyle w:val="10"/>
      </w:pPr>
      <w:r w:rsidRPr="00B06171">
        <w:t>модуль информационного взаимодействия.</w:t>
      </w:r>
    </w:p>
    <w:p w14:paraId="7F22108B" w14:textId="3BA76769" w:rsidR="0031480E" w:rsidRPr="00B06171" w:rsidRDefault="0031480E" w:rsidP="00E300FC">
      <w:pPr>
        <w:pStyle w:val="a3"/>
      </w:pPr>
      <w:r w:rsidRPr="00B06171">
        <w:t xml:space="preserve">Функциональная схема </w:t>
      </w:r>
      <w:r w:rsidR="00240B5E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240B5E" w:rsidDel="00240B5E">
        <w:t xml:space="preserve"> </w:t>
      </w:r>
      <w:r w:rsidRPr="00B06171">
        <w:t xml:space="preserve">представлена на рис. </w:t>
      </w:r>
      <w:r w:rsidR="003F04D8" w:rsidRPr="00B06171">
        <w:fldChar w:fldCharType="begin"/>
      </w:r>
      <w:r w:rsidR="003F04D8" w:rsidRPr="00B06171">
        <w:instrText xml:space="preserve"> REF _Ref89675893 \h </w:instrText>
      </w:r>
      <w:r w:rsidR="00594B80" w:rsidRPr="00B06171">
        <w:instrText>\# \0</w:instrText>
      </w:r>
      <w:r w:rsidR="00B06171">
        <w:instrText xml:space="preserve"> \* MERGEFORMAT </w:instrText>
      </w:r>
      <w:r w:rsidR="003F04D8" w:rsidRPr="00B06171">
        <w:fldChar w:fldCharType="separate"/>
      </w:r>
      <w:r w:rsidR="009D772B" w:rsidRPr="00B06171">
        <w:t>1</w:t>
      </w:r>
      <w:r w:rsidR="003F04D8" w:rsidRPr="00B06171">
        <w:fldChar w:fldCharType="end"/>
      </w:r>
      <w:r w:rsidRPr="00B06171">
        <w:t xml:space="preserve">. </w:t>
      </w:r>
    </w:p>
    <w:p w14:paraId="58E19689" w14:textId="10B8F5F8" w:rsidR="0031480E" w:rsidRPr="00B06171" w:rsidRDefault="008617F7" w:rsidP="00E300FC">
      <w:pPr>
        <w:pStyle w:val="aff8"/>
      </w:pPr>
      <w:r w:rsidRPr="008617F7">
        <w:rPr>
          <w:noProof/>
        </w:rPr>
        <w:drawing>
          <wp:inline distT="0" distB="0" distL="0" distR="0" wp14:anchorId="094A81F2" wp14:editId="5AE89E81">
            <wp:extent cx="6480175" cy="3569045"/>
            <wp:effectExtent l="0" t="0" r="0" b="0"/>
            <wp:docPr id="130" name="Рисунок 130" descr="C:\git_Projects\doc_8i\docs_8i\RSP\Images\FuncSc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it_Projects\doc_8i\docs_8i\RSP\Images\FuncSchem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F14A" w14:textId="35D1B415" w:rsidR="0031480E" w:rsidRDefault="003F04D8" w:rsidP="003F04D8">
      <w:pPr>
        <w:pStyle w:val="affa"/>
      </w:pPr>
      <w:bookmarkStart w:id="39" w:name="_heading=h.qsh70q" w:colFirst="0" w:colLast="0"/>
      <w:bookmarkStart w:id="40" w:name="_Ref89675893"/>
      <w:bookmarkEnd w:id="39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</w:t>
      </w:r>
      <w:r w:rsidR="00990FEC" w:rsidRPr="00B06171">
        <w:rPr>
          <w:noProof/>
        </w:rPr>
        <w:fldChar w:fldCharType="end"/>
      </w:r>
      <w:bookmarkEnd w:id="40"/>
      <w:r w:rsidRPr="00B06171">
        <w:rPr>
          <w:lang w:val="en-US"/>
        </w:rPr>
        <w:t xml:space="preserve"> </w:t>
      </w:r>
      <w:r w:rsidR="0031480E" w:rsidRPr="00B06171">
        <w:t xml:space="preserve">— Функциональная схема </w:t>
      </w:r>
      <w:r w:rsidR="00516FB2">
        <w:t>СО</w:t>
      </w:r>
    </w:p>
    <w:p w14:paraId="229A10E1" w14:textId="190812F2" w:rsidR="00D97224" w:rsidRPr="00247ECE" w:rsidRDefault="00D97224" w:rsidP="00247ECE">
      <w:pPr>
        <w:pStyle w:val="affa"/>
      </w:pPr>
    </w:p>
    <w:p w14:paraId="2C2D96D3" w14:textId="77777777" w:rsidR="0031480E" w:rsidRPr="00B06171" w:rsidRDefault="0031480E" w:rsidP="00E300FC">
      <w:pPr>
        <w:pStyle w:val="24"/>
      </w:pPr>
      <w:bookmarkStart w:id="41" w:name="_Toc150852864"/>
      <w:r w:rsidRPr="00B06171">
        <w:t>Логическая и ком</w:t>
      </w:r>
      <w:r w:rsidR="00E300FC" w:rsidRPr="00B06171">
        <w:t>понентная архитектура программы</w:t>
      </w:r>
      <w:bookmarkEnd w:id="41"/>
    </w:p>
    <w:p w14:paraId="6BFFE88D" w14:textId="7605D98E" w:rsidR="0031480E" w:rsidRPr="00B06171" w:rsidRDefault="0031480E" w:rsidP="00E300FC">
      <w:pPr>
        <w:pStyle w:val="aff2"/>
      </w:pPr>
      <w:r w:rsidRPr="00B06171">
        <w:t xml:space="preserve">Основу архитектуры хранилища </w:t>
      </w:r>
      <w:r w:rsidR="00240B5E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240B5E" w:rsidDel="00240B5E">
        <w:t xml:space="preserve"> </w:t>
      </w:r>
      <w:r w:rsidRPr="00B06171">
        <w:t>составляют следующие элементы:</w:t>
      </w:r>
    </w:p>
    <w:p w14:paraId="59A12C24" w14:textId="6C5DABCE" w:rsidR="0031480E" w:rsidRPr="00B06171" w:rsidRDefault="0031480E" w:rsidP="00D033DE">
      <w:pPr>
        <w:pStyle w:val="10"/>
      </w:pPr>
      <w:r w:rsidRPr="00B06171">
        <w:t xml:space="preserve">СУБД, </w:t>
      </w:r>
      <w:r w:rsidR="00D746E4">
        <w:t>использующаяся в качестве реляционного источника данных</w:t>
      </w:r>
      <w:r w:rsidR="00D746E4" w:rsidRPr="001A56A1">
        <w:t>;</w:t>
      </w:r>
    </w:p>
    <w:p w14:paraId="17273659" w14:textId="77777777" w:rsidR="0031480E" w:rsidRPr="00B06171" w:rsidRDefault="0031480E" w:rsidP="00E300FC">
      <w:pPr>
        <w:pStyle w:val="10"/>
      </w:pPr>
      <w:r w:rsidRPr="00B06171">
        <w:t>приватное облако на базе Kubernetes это расширяемая платформа с открытым исходным кодом для управления контейнеризованными рабочими нагрузками и периферийными сервисами, позволяющая эффективно использовать вычислительные ресурсы Заказчика;</w:t>
      </w:r>
    </w:p>
    <w:p w14:paraId="565CC2EE" w14:textId="0DD2D41A" w:rsidR="0031480E" w:rsidRPr="00B06171" w:rsidRDefault="0031480E" w:rsidP="00E300FC">
      <w:pPr>
        <w:pStyle w:val="10"/>
      </w:pPr>
      <w:r w:rsidRPr="00B06171">
        <w:t xml:space="preserve">платформа интеграции данных </w:t>
      </w:r>
      <w:r w:rsidR="007C2394" w:rsidRPr="00B06171">
        <w:t>—</w:t>
      </w:r>
      <w:r w:rsidRPr="00B06171">
        <w:t xml:space="preserve"> менеджер рабочих процессов. Используется для планирования и мониторинга процессов загрузки данных;</w:t>
      </w:r>
    </w:p>
    <w:p w14:paraId="3FAF130E" w14:textId="4FD5D0DF" w:rsidR="0031480E" w:rsidRPr="00B06171" w:rsidRDefault="00415A3B" w:rsidP="00E300FC">
      <w:pPr>
        <w:pStyle w:val="10"/>
      </w:pPr>
      <w:r>
        <w:t>«Визуализация и исследование данных»</w:t>
      </w:r>
      <w:r w:rsidR="0031480E" w:rsidRPr="00B06171">
        <w:t xml:space="preserve"> — это BI-инструмент с открытым исходным кодом для формирования отчётности в виде таблиц/визуальных панелей, а также реализации пользователем бизнес-анализа с помощью конструктора отчётов;</w:t>
      </w:r>
    </w:p>
    <w:p w14:paraId="3A7ADDD2" w14:textId="412B4F4E" w:rsidR="0031480E" w:rsidRPr="00B06171" w:rsidRDefault="0031480E" w:rsidP="00E300FC">
      <w:pPr>
        <w:pStyle w:val="10"/>
      </w:pPr>
      <w:r w:rsidRPr="00B06171">
        <w:t xml:space="preserve">Jasper Reports </w:t>
      </w:r>
      <w:r w:rsidR="007C2394" w:rsidRPr="00B06171">
        <w:t>—</w:t>
      </w:r>
      <w:r w:rsidRPr="00B06171">
        <w:t xml:space="preserve"> это BI-инструмент с открытым исходным кодом, предназначенный для форми</w:t>
      </w:r>
      <w:r w:rsidR="007C2394" w:rsidRPr="00B06171">
        <w:t>рования регламентной отчётности;</w:t>
      </w:r>
    </w:p>
    <w:p w14:paraId="06E41EBB" w14:textId="46A6939B" w:rsidR="0033131F" w:rsidRPr="00B06171" w:rsidRDefault="0033131F" w:rsidP="00E300FC">
      <w:pPr>
        <w:pStyle w:val="10"/>
      </w:pPr>
      <w:r w:rsidRPr="00B06171">
        <w:t xml:space="preserve">Lambda </w:t>
      </w:r>
      <w:r w:rsidR="007C2394" w:rsidRPr="00B06171">
        <w:t>—</w:t>
      </w:r>
      <w:r w:rsidRPr="00B06171">
        <w:t xml:space="preserve"> </w:t>
      </w:r>
      <w:r w:rsidR="007C2394" w:rsidRPr="00B06171">
        <w:t>м</w:t>
      </w:r>
      <w:r w:rsidRPr="00B06171">
        <w:t>одуль</w:t>
      </w:r>
      <w:r w:rsidR="007C2394" w:rsidRPr="00B06171">
        <w:t>,</w:t>
      </w:r>
      <w:r w:rsidRPr="00B06171">
        <w:t xml:space="preserve"> выполняющий ETL сценарий по синхронизации горячих данных источников и витрин</w:t>
      </w:r>
      <w:r w:rsidR="007C2394" w:rsidRPr="00B06171">
        <w:t>;</w:t>
      </w:r>
    </w:p>
    <w:p w14:paraId="169CA40C" w14:textId="23E034A0" w:rsidR="0031480E" w:rsidRPr="00B06171" w:rsidRDefault="0031480E" w:rsidP="00E300FC">
      <w:pPr>
        <w:pStyle w:val="a3"/>
      </w:pPr>
      <w:bookmarkStart w:id="42" w:name="bookmark=id.1pxezwc" w:colFirst="0" w:colLast="0"/>
      <w:bookmarkStart w:id="43" w:name="bookmark=id.49x2ik5" w:colFirst="0" w:colLast="0"/>
      <w:bookmarkEnd w:id="42"/>
      <w:bookmarkEnd w:id="43"/>
      <w:r w:rsidRPr="00B06171">
        <w:t xml:space="preserve">Высокоуровневая схема системной архитектуры представлена на рис. </w:t>
      </w:r>
      <w:r w:rsidR="00594B80" w:rsidRPr="00B06171">
        <w:fldChar w:fldCharType="begin"/>
      </w:r>
      <w:r w:rsidR="00594B80" w:rsidRPr="00B06171">
        <w:instrText xml:space="preserve"> REF _Ref89676160 \h \# \0</w:instrText>
      </w:r>
      <w:r w:rsidR="00B06171">
        <w:instrText xml:space="preserve"> \* MERGEFORMAT </w:instrText>
      </w:r>
      <w:r w:rsidR="00594B80" w:rsidRPr="00B06171">
        <w:fldChar w:fldCharType="separate"/>
      </w:r>
      <w:r w:rsidR="009D772B" w:rsidRPr="00B06171">
        <w:t>2</w:t>
      </w:r>
      <w:r w:rsidR="00594B80" w:rsidRPr="00B06171">
        <w:fldChar w:fldCharType="end"/>
      </w:r>
      <w:r w:rsidRPr="00B06171">
        <w:t>.</w:t>
      </w:r>
    </w:p>
    <w:p w14:paraId="124E2346" w14:textId="523466A3" w:rsidR="0031480E" w:rsidRPr="00B06171" w:rsidRDefault="00F82157" w:rsidP="001A56A1">
      <w:pPr>
        <w:pStyle w:val="aff8"/>
        <w:jc w:val="both"/>
      </w:pPr>
      <w:r w:rsidRPr="00F82157">
        <w:rPr>
          <w:noProof/>
        </w:rPr>
        <w:drawing>
          <wp:inline distT="0" distB="0" distL="0" distR="0" wp14:anchorId="68836C28" wp14:editId="0951405F">
            <wp:extent cx="6480175" cy="36277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EFC6" w14:textId="23D21A82" w:rsidR="0031480E" w:rsidRPr="00B06171" w:rsidRDefault="00594B80" w:rsidP="00E300FC">
      <w:pPr>
        <w:pStyle w:val="affa"/>
      </w:pPr>
      <w:bookmarkStart w:id="44" w:name="_heading=h.2p2csry" w:colFirst="0" w:colLast="0"/>
      <w:bookmarkStart w:id="45" w:name="_Ref89676160"/>
      <w:bookmarkEnd w:id="44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</w:t>
      </w:r>
      <w:r w:rsidR="00990FEC" w:rsidRPr="00B06171">
        <w:rPr>
          <w:noProof/>
        </w:rPr>
        <w:fldChar w:fldCharType="end"/>
      </w:r>
      <w:bookmarkEnd w:id="45"/>
      <w:r w:rsidRPr="00B06171">
        <w:t xml:space="preserve"> </w:t>
      </w:r>
      <w:r w:rsidR="0031480E" w:rsidRPr="00B06171">
        <w:t>— Схема системной архитектуры хранилища данных</w:t>
      </w:r>
    </w:p>
    <w:p w14:paraId="111A5361" w14:textId="77777777" w:rsidR="0031480E" w:rsidRPr="00B06171" w:rsidRDefault="0031480E" w:rsidP="00E300FC">
      <w:pPr>
        <w:pStyle w:val="24"/>
      </w:pPr>
      <w:bookmarkStart w:id="46" w:name="_Toc150852865"/>
      <w:r w:rsidRPr="00B06171">
        <w:t>Способы и средства связи для информационного обме</w:t>
      </w:r>
      <w:r w:rsidR="00E300FC" w:rsidRPr="00B06171">
        <w:t>на между компонентами программы</w:t>
      </w:r>
      <w:bookmarkEnd w:id="46"/>
    </w:p>
    <w:p w14:paraId="39FD588D" w14:textId="70F5178B" w:rsidR="0031480E" w:rsidRPr="00B06171" w:rsidRDefault="0031480E" w:rsidP="00E300FC">
      <w:pPr>
        <w:pStyle w:val="aff2"/>
      </w:pPr>
      <w:r w:rsidRPr="00B06171">
        <w:t xml:space="preserve">В </w:t>
      </w:r>
      <w:r w:rsidR="00240B5E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240B5E" w:rsidDel="00240B5E">
        <w:t xml:space="preserve"> </w:t>
      </w:r>
      <w:r w:rsidRPr="00B06171">
        <w:t>представлены следующие способы и средства связи для информационного обмена между компонентами программы:</w:t>
      </w:r>
    </w:p>
    <w:p w14:paraId="473AE86C" w14:textId="5A053911" w:rsidR="0031480E" w:rsidRPr="00B06171" w:rsidRDefault="00415A3B" w:rsidP="00E300FC">
      <w:pPr>
        <w:pStyle w:val="10"/>
      </w:pPr>
      <w:r>
        <w:t>«Визуализация и исследование данных»</w:t>
      </w:r>
      <w:r w:rsidR="0031480E" w:rsidRPr="00B06171">
        <w:t xml:space="preserve"> подключается к </w:t>
      </w:r>
      <w:r w:rsidR="00573663">
        <w:t>«Виртуальное озеро данных»</w:t>
      </w:r>
      <w:r w:rsidR="0031480E" w:rsidRPr="00B06171">
        <w:t xml:space="preserve"> по разработанному BI JDBC Driver в составе </w:t>
      </w:r>
      <w:r w:rsidR="00573663">
        <w:t>«Виртуальное озеро данных»</w:t>
      </w:r>
      <w:r w:rsidR="0031480E" w:rsidRPr="00B06171">
        <w:t>;</w:t>
      </w:r>
    </w:p>
    <w:p w14:paraId="39F350D9" w14:textId="0675ABB2" w:rsidR="0031480E" w:rsidRPr="00B06171" w:rsidRDefault="00573663" w:rsidP="00E300FC">
      <w:pPr>
        <w:pStyle w:val="10"/>
      </w:pPr>
      <w:r>
        <w:t>«РЕГЛАМЕНТНАЯ ОТЧЕТНОСТЬ»</w:t>
      </w:r>
      <w:r w:rsidR="0031480E" w:rsidRPr="00B06171">
        <w:t xml:space="preserve"> подключается к </w:t>
      </w:r>
      <w:r>
        <w:t>«Виртуальное озеро данных»</w:t>
      </w:r>
      <w:r w:rsidR="0031480E" w:rsidRPr="00B06171">
        <w:t xml:space="preserve"> по разработанному BI JDBC Driver в составе </w:t>
      </w:r>
      <w:r>
        <w:t>«Виртуальное озеро данных»</w:t>
      </w:r>
      <w:r w:rsidR="0031480E" w:rsidRPr="00B06171">
        <w:t>;</w:t>
      </w:r>
    </w:p>
    <w:p w14:paraId="467177F6" w14:textId="076ADF61" w:rsidR="0031480E" w:rsidRPr="00B06171" w:rsidRDefault="00573663" w:rsidP="00E300FC">
      <w:pPr>
        <w:pStyle w:val="10"/>
      </w:pPr>
      <w:r>
        <w:t>«Виртуальное озеро данных»</w:t>
      </w:r>
      <w:r w:rsidR="0031480E" w:rsidRPr="00B06171">
        <w:t xml:space="preserve"> подключается к Greenplum по разработанному Posgressql BI JDBC Connector в составе </w:t>
      </w:r>
      <w:r>
        <w:t>«Виртуальное озеро данных»</w:t>
      </w:r>
      <w:r w:rsidR="0031480E" w:rsidRPr="00B06171">
        <w:t>;</w:t>
      </w:r>
    </w:p>
    <w:p w14:paraId="0A13FE20" w14:textId="42E5026F" w:rsidR="0031480E" w:rsidRPr="00B06171" w:rsidRDefault="00573663" w:rsidP="00E300FC">
      <w:pPr>
        <w:pStyle w:val="10"/>
      </w:pPr>
      <w:r>
        <w:t>«Виртуальное озеро данных»</w:t>
      </w:r>
      <w:r w:rsidR="0031480E" w:rsidRPr="00B06171">
        <w:t xml:space="preserve"> подключается к Clickhouse по разработанному Clickhouse BI JDBC Connector в составе </w:t>
      </w:r>
      <w:r>
        <w:t>«Виртуальное озеро данных»</w:t>
      </w:r>
      <w:r w:rsidR="0031480E" w:rsidRPr="00B06171">
        <w:t>;</w:t>
      </w:r>
    </w:p>
    <w:p w14:paraId="3C08B85D" w14:textId="04593301" w:rsidR="0031480E" w:rsidRPr="00B06171" w:rsidRDefault="00573663" w:rsidP="00E300FC">
      <w:pPr>
        <w:pStyle w:val="10"/>
      </w:pPr>
      <w:r>
        <w:t>«Регламентный ETL»</w:t>
      </w:r>
      <w:r w:rsidR="0031480E" w:rsidRPr="00B06171">
        <w:t xml:space="preserve"> подключается к Greenplum и Postgresql </w:t>
      </w:r>
      <w:r w:rsidR="00594B80" w:rsidRPr="00B06171">
        <w:t>по стандартному Postgresql jdbc</w:t>
      </w:r>
      <w:r w:rsidR="0031480E" w:rsidRPr="00B06171">
        <w:t>-драйверу;</w:t>
      </w:r>
    </w:p>
    <w:p w14:paraId="35959E1A" w14:textId="2762196D" w:rsidR="0031480E" w:rsidRPr="00B06171" w:rsidRDefault="00573663" w:rsidP="00E300FC">
      <w:pPr>
        <w:pStyle w:val="10"/>
      </w:pPr>
      <w:r>
        <w:t>«Регламентный ETL»</w:t>
      </w:r>
      <w:r w:rsidR="0031480E" w:rsidRPr="00B06171">
        <w:t xml:space="preserve"> подключается к Clickhouse по модифицированному официальному Clickhouse jdbc-драйверу;</w:t>
      </w:r>
    </w:p>
    <w:p w14:paraId="47DF2EE0" w14:textId="2F7A3093" w:rsidR="0031480E" w:rsidRPr="00B06171" w:rsidRDefault="00573663" w:rsidP="00E300FC">
      <w:pPr>
        <w:pStyle w:val="10"/>
      </w:pPr>
      <w:r>
        <w:t>«Оркестратор заданий»</w:t>
      </w:r>
      <w:r w:rsidR="0031480E" w:rsidRPr="00B06171">
        <w:t xml:space="preserve"> взаимодействует </w:t>
      </w:r>
      <w:bookmarkStart w:id="47" w:name="bookmark=id.23ckvvd" w:colFirst="0" w:colLast="0"/>
      <w:bookmarkStart w:id="48" w:name="bookmark=id.3o7alnk" w:colFirst="0" w:colLast="0"/>
      <w:bookmarkEnd w:id="47"/>
      <w:bookmarkEnd w:id="48"/>
      <w:r>
        <w:t>«Регламентный ETL»</w:t>
      </w:r>
      <w:r w:rsidR="0031480E" w:rsidRPr="00B06171">
        <w:t xml:space="preserve"> ч</w:t>
      </w:r>
      <w:r w:rsidR="00594B80" w:rsidRPr="00B06171">
        <w:t>ерез интерфейс командной строки</w:t>
      </w:r>
      <w:r w:rsidR="0031480E" w:rsidRPr="00B06171">
        <w:t xml:space="preserve"> Kitchen Command Line Tools в составе </w:t>
      </w:r>
      <w:bookmarkStart w:id="49" w:name="bookmark=id.ihv636" w:colFirst="0" w:colLast="0"/>
      <w:bookmarkStart w:id="50" w:name="bookmark=id.32hioqz" w:colFirst="0" w:colLast="0"/>
      <w:bookmarkEnd w:id="49"/>
      <w:bookmarkEnd w:id="50"/>
      <w:r>
        <w:t>«Регламентный ETL»</w:t>
      </w:r>
      <w:r w:rsidR="0031480E" w:rsidRPr="00B06171">
        <w:t>;</w:t>
      </w:r>
    </w:p>
    <w:p w14:paraId="643BAA31" w14:textId="77777777" w:rsidR="0031480E" w:rsidRPr="00B06171" w:rsidRDefault="0031480E" w:rsidP="00E300FC">
      <w:pPr>
        <w:pStyle w:val="24"/>
      </w:pPr>
      <w:bookmarkStart w:id="51" w:name="_Toc109734254"/>
      <w:bookmarkStart w:id="52" w:name="_Toc150852866"/>
      <w:bookmarkEnd w:id="51"/>
      <w:r w:rsidRPr="00B06171">
        <w:t xml:space="preserve">Связи </w:t>
      </w:r>
      <w:r w:rsidR="00E300FC" w:rsidRPr="00B06171">
        <w:t>программы с другими программами</w:t>
      </w:r>
      <w:bookmarkEnd w:id="52"/>
      <w:r w:rsidR="00E300FC" w:rsidRPr="00B06171">
        <w:t xml:space="preserve"> </w:t>
      </w:r>
    </w:p>
    <w:p w14:paraId="5FFD17FA" w14:textId="4A190A77" w:rsidR="0031480E" w:rsidRPr="00B06171" w:rsidRDefault="00240B5E" w:rsidP="00E300FC">
      <w:pPr>
        <w:pStyle w:val="a3"/>
      </w:pPr>
      <w:r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Del="00240B5E">
        <w:t xml:space="preserve"> </w:t>
      </w:r>
      <w:r w:rsidR="0079409C">
        <w:t xml:space="preserve"> </w:t>
      </w:r>
      <w:r w:rsidR="0031480E" w:rsidRPr="00B06171">
        <w:t xml:space="preserve">консолидирует информацию в АХД из разных сервисов </w:t>
      </w:r>
      <w:r w:rsidR="00D57381">
        <w:t>«</w:t>
      </w:r>
      <w:r w:rsidR="00516FB2">
        <w:t>Маяк</w:t>
      </w:r>
      <w:r w:rsidR="00D57381">
        <w:t xml:space="preserve"> </w:t>
      </w:r>
      <w:r w:rsidR="00AF1270" w:rsidRPr="00AF1270">
        <w:t>8</w:t>
      </w:r>
      <w:r w:rsidR="00AF1270">
        <w:rPr>
          <w:lang w:val="en-US"/>
        </w:rPr>
        <w:t>i</w:t>
      </w:r>
      <w:r w:rsidR="00D57381">
        <w:t>»</w:t>
      </w:r>
      <w:r w:rsidR="0031480E" w:rsidRPr="00B06171">
        <w:t xml:space="preserve"> для обеспечения пользователей актуальной, полной, преобразованной под конкретные бизнес-задачи информацией. </w:t>
      </w:r>
    </w:p>
    <w:p w14:paraId="0B8DCD88" w14:textId="741F474D" w:rsidR="0031480E" w:rsidRPr="00B06171" w:rsidRDefault="0031480E" w:rsidP="00E300FC">
      <w:pPr>
        <w:pStyle w:val="aff2"/>
      </w:pPr>
      <w:r w:rsidRPr="00B06171">
        <w:t xml:space="preserve">Взаимодействие с системами-источниками осуществляется </w:t>
      </w:r>
      <w:r w:rsidR="00A76E9A">
        <w:t>одним способом</w:t>
      </w:r>
      <w:r w:rsidRPr="00B06171">
        <w:t xml:space="preserve">: </w:t>
      </w:r>
    </w:p>
    <w:p w14:paraId="14361026" w14:textId="483BAB34" w:rsidR="0031480E" w:rsidRPr="00B06171" w:rsidRDefault="0031480E" w:rsidP="00E300FC">
      <w:pPr>
        <w:pStyle w:val="10"/>
      </w:pPr>
      <w:r w:rsidRPr="00B06171">
        <w:t>прямое получе</w:t>
      </w:r>
      <w:r w:rsidR="007C2394" w:rsidRPr="00B06171">
        <w:t>ние данных через JDBC-коннектор;</w:t>
      </w:r>
    </w:p>
    <w:p w14:paraId="7916398C" w14:textId="25C82CA4" w:rsidR="0031480E" w:rsidRPr="00B06171" w:rsidRDefault="0031480E" w:rsidP="00E300FC">
      <w:pPr>
        <w:pStyle w:val="aff2"/>
      </w:pPr>
      <w:r w:rsidRPr="00B06171">
        <w:t>Сценарии, обеспечивающие унифицированную функциональность загрузки данных напрямую через jdbc-коннектор решают следующие задачи:</w:t>
      </w:r>
    </w:p>
    <w:p w14:paraId="64AAB574" w14:textId="25CB3D71" w:rsidR="0031480E" w:rsidRPr="00B06171" w:rsidRDefault="0031480E" w:rsidP="00E300FC">
      <w:pPr>
        <w:pStyle w:val="10"/>
      </w:pPr>
      <w:r w:rsidRPr="00B06171">
        <w:t>гарантированное получение всех изменений на стороне источника;</w:t>
      </w:r>
    </w:p>
    <w:p w14:paraId="04001E40" w14:textId="77777777" w:rsidR="0031480E" w:rsidRPr="00B06171" w:rsidRDefault="0031480E" w:rsidP="00E300FC">
      <w:pPr>
        <w:pStyle w:val="10"/>
      </w:pPr>
      <w:r w:rsidRPr="00B06171">
        <w:t>отсутствие дополнительной нагрузки на источник данных со стороны системы-приемника;</w:t>
      </w:r>
    </w:p>
    <w:p w14:paraId="13954170" w14:textId="77777777" w:rsidR="0031480E" w:rsidRPr="00B06171" w:rsidRDefault="0031480E" w:rsidP="00E300FC">
      <w:pPr>
        <w:pStyle w:val="10"/>
      </w:pPr>
      <w:r w:rsidRPr="00B06171">
        <w:t xml:space="preserve">построение истории ведется на стороне DWH. </w:t>
      </w:r>
    </w:p>
    <w:p w14:paraId="6B9E7928" w14:textId="77777777" w:rsidR="0031480E" w:rsidRPr="00B06171" w:rsidRDefault="0031480E" w:rsidP="00525FBA">
      <w:pPr>
        <w:pStyle w:val="33"/>
        <w:numPr>
          <w:ilvl w:val="0"/>
          <w:numId w:val="0"/>
        </w:numPr>
        <w:ind w:firstLine="708"/>
      </w:pPr>
      <w:bookmarkStart w:id="53" w:name="_heading=h.2grqrue" w:colFirst="0" w:colLast="0"/>
      <w:bookmarkStart w:id="54" w:name="_Toc150852867"/>
      <w:bookmarkEnd w:id="53"/>
      <w:r w:rsidRPr="00B06171">
        <w:t>Взаимодействие с помощью прямого получения данных с через JDBC</w:t>
      </w:r>
      <w:bookmarkEnd w:id="54"/>
    </w:p>
    <w:p w14:paraId="399AD829" w14:textId="2661ACDF" w:rsidR="0031480E" w:rsidRPr="00B06171" w:rsidRDefault="0031480E" w:rsidP="00E300FC">
      <w:pPr>
        <w:pStyle w:val="a3"/>
      </w:pPr>
      <w:r w:rsidRPr="00B06171">
        <w:t xml:space="preserve">Загрузка данных происходит ежедневно в определенный промежуток времени. При этом </w:t>
      </w:r>
      <w:r w:rsidR="00240B5E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79409C">
        <w:t xml:space="preserve"> </w:t>
      </w:r>
      <w:r w:rsidRPr="00B06171">
        <w:t xml:space="preserve">обращается по db-links к базе данных подсистемы-источника для загрузки сущностей (фактовые данные, локальные справочники) в АХД. Данные из подсистем-источников согласно разработанным стратегиям загрузки первоначально перекладываются в слой ODS, при этом информация обогащается технической историей. </w:t>
      </w:r>
    </w:p>
    <w:p w14:paraId="046374A4" w14:textId="6A9DE9ED" w:rsidR="0031480E" w:rsidRPr="00B06171" w:rsidRDefault="0031480E" w:rsidP="00E300FC">
      <w:pPr>
        <w:pStyle w:val="aff2"/>
      </w:pPr>
      <w:r w:rsidRPr="00B06171">
        <w:t xml:space="preserve">Взаимодействие с помощью jdbc-коннектора </w:t>
      </w:r>
      <w:r w:rsidR="00525FBA">
        <w:t>может осуществлять с различными</w:t>
      </w:r>
      <w:r w:rsidRPr="00B06171">
        <w:t xml:space="preserve"> подсистемами </w:t>
      </w:r>
      <w:r w:rsidR="00323DA5">
        <w:t xml:space="preserve">«Маяк </w:t>
      </w:r>
      <w:r w:rsidR="00AF1270" w:rsidRPr="00AF1270">
        <w:t>8</w:t>
      </w:r>
      <w:r w:rsidR="00AF1270">
        <w:rPr>
          <w:lang w:val="en-US"/>
        </w:rPr>
        <w:t>i</w:t>
      </w:r>
      <w:r w:rsidR="00323DA5">
        <w:t>»</w:t>
      </w:r>
      <w:r w:rsidR="00525FBA">
        <w:t>.</w:t>
      </w:r>
      <w:r w:rsidRPr="00B06171">
        <w:t xml:space="preserve"> </w:t>
      </w:r>
    </w:p>
    <w:p w14:paraId="2F2C92BC" w14:textId="137EFB66" w:rsidR="0061094F" w:rsidRPr="00B06171" w:rsidRDefault="0061094F" w:rsidP="0061094F">
      <w:pPr>
        <w:pStyle w:val="33"/>
      </w:pPr>
      <w:bookmarkStart w:id="55" w:name="_Toc150852868"/>
      <w:r w:rsidRPr="00B06171">
        <w:t>Описание протокола Интеграции с ПВВ</w:t>
      </w:r>
      <w:bookmarkEnd w:id="55"/>
    </w:p>
    <w:p w14:paraId="44080890" w14:textId="7EEFAF6C" w:rsidR="0061094F" w:rsidRPr="00B06171" w:rsidRDefault="0061094F" w:rsidP="00B25E12">
      <w:pPr>
        <w:pStyle w:val="aff2"/>
      </w:pPr>
      <w:r w:rsidRPr="00B06171">
        <w:t xml:space="preserve">Взаимодействие по протоколу </w:t>
      </w:r>
      <w:r w:rsidR="00B25E12" w:rsidRPr="00B06171">
        <w:t xml:space="preserve">представляет собой </w:t>
      </w:r>
      <w:r w:rsidRPr="00B06171">
        <w:t>получени</w:t>
      </w:r>
      <w:r w:rsidR="00B25E12" w:rsidRPr="00B06171">
        <w:t>е</w:t>
      </w:r>
      <w:r w:rsidRPr="00B06171">
        <w:t xml:space="preserve"> запроса данных из витрины и отправк</w:t>
      </w:r>
      <w:r w:rsidR="00B25E12" w:rsidRPr="00B06171">
        <w:t>у</w:t>
      </w:r>
      <w:r w:rsidRPr="00B06171">
        <w:t xml:space="preserve"> ответа на </w:t>
      </w:r>
      <w:r w:rsidR="00B25E12" w:rsidRPr="00B06171">
        <w:t xml:space="preserve">полученный </w:t>
      </w:r>
      <w:r w:rsidRPr="00B06171">
        <w:t>запрос:</w:t>
      </w:r>
    </w:p>
    <w:p w14:paraId="033D4FF0" w14:textId="7460E409" w:rsidR="0061094F" w:rsidRPr="00B06171" w:rsidRDefault="00B25E12" w:rsidP="00B25E12">
      <w:pPr>
        <w:pStyle w:val="10"/>
      </w:pPr>
      <w:r w:rsidRPr="00B06171">
        <w:t>в</w:t>
      </w:r>
      <w:r w:rsidR="0061094F" w:rsidRPr="00B06171">
        <w:t>ходящийSQL запрос в форме JSON-сообщения публикуется в теме запросов от ПВВ</w:t>
      </w:r>
      <w:r w:rsidRPr="00B06171">
        <w:t>;</w:t>
      </w:r>
    </w:p>
    <w:p w14:paraId="72DCA792" w14:textId="6828C224" w:rsidR="0061094F" w:rsidRPr="00B06171" w:rsidRDefault="00B25E12" w:rsidP="00B25E12">
      <w:pPr>
        <w:pStyle w:val="10"/>
      </w:pPr>
      <w:r w:rsidRPr="00B06171">
        <w:t>д</w:t>
      </w:r>
      <w:r w:rsidR="0061094F" w:rsidRPr="00B06171">
        <w:t>анные пакетизируются в один или несколько Avro-файлов</w:t>
      </w:r>
      <w:r w:rsidRPr="00B06171">
        <w:t xml:space="preserve">; </w:t>
      </w:r>
    </w:p>
    <w:p w14:paraId="51619602" w14:textId="7FFCD0DB" w:rsidR="0061094F" w:rsidRPr="00B06171" w:rsidRDefault="00B25E12" w:rsidP="00B25E12">
      <w:pPr>
        <w:pStyle w:val="10"/>
      </w:pPr>
      <w:r w:rsidRPr="00B06171">
        <w:t>ф</w:t>
      </w:r>
      <w:r w:rsidR="0061094F" w:rsidRPr="00B06171">
        <w:t>айлы с данными загружаются на сервис файлового хранилища</w:t>
      </w:r>
      <w:r w:rsidRPr="00B06171">
        <w:t>;</w:t>
      </w:r>
    </w:p>
    <w:p w14:paraId="46F02DFE" w14:textId="5AE3A7E3" w:rsidR="0061094F" w:rsidRPr="00B06171" w:rsidRDefault="00B25E12" w:rsidP="00B25E12">
      <w:pPr>
        <w:pStyle w:val="10"/>
      </w:pPr>
      <w:r w:rsidRPr="00B06171">
        <w:t>с</w:t>
      </w:r>
      <w:r w:rsidR="0061094F" w:rsidRPr="00B06171">
        <w:t>сылки на файлы публикуются в тему ответов для ПВВ отдельными JSON-сообщениями с указанием идентификатора запроса.</w:t>
      </w:r>
    </w:p>
    <w:p w14:paraId="157EDF7E" w14:textId="77777777" w:rsidR="0031480E" w:rsidRPr="00B06171" w:rsidRDefault="0031480E" w:rsidP="00E300FC">
      <w:pPr>
        <w:pStyle w:val="14"/>
      </w:pPr>
      <w:bookmarkStart w:id="56" w:name="_Toc150852869"/>
      <w:r w:rsidRPr="00B06171">
        <w:t>Настройка программы</w:t>
      </w:r>
      <w:bookmarkEnd w:id="56"/>
    </w:p>
    <w:p w14:paraId="3F50A31D" w14:textId="755D5273" w:rsidR="0031480E" w:rsidRPr="00B06171" w:rsidRDefault="0031480E" w:rsidP="00E300FC">
      <w:pPr>
        <w:pStyle w:val="24"/>
      </w:pPr>
      <w:bookmarkStart w:id="57" w:name="_Toc150852870"/>
      <w:r w:rsidRPr="00B06171">
        <w:t xml:space="preserve">Компоненты </w:t>
      </w:r>
      <w:r w:rsidR="00D746E4">
        <w:t>программы</w:t>
      </w:r>
      <w:r w:rsidRPr="00B06171">
        <w:t xml:space="preserve"> </w:t>
      </w:r>
      <w:r w:rsidR="00516FB2">
        <w:t>СО</w:t>
      </w:r>
      <w:bookmarkEnd w:id="57"/>
    </w:p>
    <w:p w14:paraId="138E6E2C" w14:textId="5062AB61" w:rsidR="0031480E" w:rsidRPr="00B06171" w:rsidRDefault="0079409C" w:rsidP="00E300FC">
      <w:pPr>
        <w:pStyle w:val="a3"/>
      </w:pPr>
      <w:r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>
        <w:t xml:space="preserve"> </w:t>
      </w:r>
      <w:r w:rsidR="0031480E" w:rsidRPr="00B06171">
        <w:t>состоит из компонентов, описание которых приведено в таблице </w:t>
      </w:r>
      <w:r w:rsidR="009046B5" w:rsidRPr="00B06171">
        <w:fldChar w:fldCharType="begin"/>
      </w:r>
      <w:r w:rsidR="009046B5" w:rsidRPr="00B06171">
        <w:instrText xml:space="preserve"> REF _Ref89676676 \h \# \0</w:instrText>
      </w:r>
      <w:r w:rsidR="00B06171">
        <w:instrText xml:space="preserve"> \* MERGEFORMAT </w:instrText>
      </w:r>
      <w:r w:rsidR="009046B5" w:rsidRPr="00B06171">
        <w:fldChar w:fldCharType="separate"/>
      </w:r>
      <w:r w:rsidR="009D772B" w:rsidRPr="00B06171">
        <w:t>2</w:t>
      </w:r>
      <w:r w:rsidR="009046B5" w:rsidRPr="00B06171">
        <w:fldChar w:fldCharType="end"/>
      </w:r>
      <w:r w:rsidR="0031480E" w:rsidRPr="00B06171">
        <w:t>.</w:t>
      </w:r>
    </w:p>
    <w:p w14:paraId="5A255145" w14:textId="003642EA" w:rsidR="0031480E" w:rsidRPr="00B06171" w:rsidRDefault="009046B5" w:rsidP="009046B5">
      <w:pPr>
        <w:pStyle w:val="affc"/>
      </w:pPr>
      <w:bookmarkStart w:id="58" w:name="_heading=h.4f1mdlm" w:colFirst="0" w:colLast="0"/>
      <w:bookmarkStart w:id="59" w:name="_Ref89676676"/>
      <w:bookmarkEnd w:id="58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</w:t>
      </w:r>
      <w:r w:rsidR="00990FEC" w:rsidRPr="00B06171">
        <w:rPr>
          <w:noProof/>
        </w:rPr>
        <w:fldChar w:fldCharType="end"/>
      </w:r>
      <w:bookmarkEnd w:id="59"/>
      <w:r w:rsidR="0031480E" w:rsidRPr="00B06171">
        <w:t xml:space="preserve"> – Компоненты (модули) </w:t>
      </w:r>
      <w:r w:rsidR="00516FB2">
        <w:t>СО</w:t>
      </w:r>
    </w:p>
    <w:tbl>
      <w:tblPr>
        <w:tblW w:w="10195" w:type="dxa"/>
        <w:tblLayout w:type="fixed"/>
        <w:tblLook w:val="0400" w:firstRow="0" w:lastRow="0" w:firstColumn="0" w:lastColumn="0" w:noHBand="0" w:noVBand="1"/>
      </w:tblPr>
      <w:tblGrid>
        <w:gridCol w:w="741"/>
        <w:gridCol w:w="4340"/>
        <w:gridCol w:w="5114"/>
      </w:tblGrid>
      <w:tr w:rsidR="0031480E" w:rsidRPr="00B06171" w14:paraId="2666BCE5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BA240" w14:textId="77777777" w:rsidR="0031480E" w:rsidRPr="00B06171" w:rsidRDefault="0031480E" w:rsidP="00E300FC">
            <w:pPr>
              <w:pStyle w:val="afc"/>
            </w:pPr>
            <w:bookmarkStart w:id="60" w:name="_heading=h.2u6wntf" w:colFirst="0" w:colLast="0"/>
            <w:bookmarkEnd w:id="60"/>
            <w:r w:rsidRPr="00B06171">
              <w:t>№ п/п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C5774" w14:textId="77777777" w:rsidR="0031480E" w:rsidRPr="00B06171" w:rsidRDefault="0031480E" w:rsidP="00E300FC">
            <w:pPr>
              <w:pStyle w:val="afc"/>
            </w:pPr>
            <w:r w:rsidRPr="00B06171">
              <w:t>Наименование компонента (подсистемы)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3CDB0" w14:textId="77777777" w:rsidR="0031480E" w:rsidRPr="00B06171" w:rsidRDefault="0031480E" w:rsidP="00E300FC">
            <w:pPr>
              <w:pStyle w:val="afc"/>
            </w:pPr>
            <w:r w:rsidRPr="00B06171">
              <w:t>Описание компонента (подсистемы)</w:t>
            </w:r>
          </w:p>
        </w:tc>
      </w:tr>
      <w:tr w:rsidR="0031480E" w:rsidRPr="00B06171" w14:paraId="2F4BE6FA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95C81" w14:textId="77777777" w:rsidR="0031480E" w:rsidRPr="00B06171" w:rsidRDefault="0031480E" w:rsidP="00E300FC">
            <w:pPr>
              <w:pStyle w:val="affe"/>
            </w:pPr>
            <w:bookmarkStart w:id="61" w:name="_heading=h.19c6y18" w:colFirst="0" w:colLast="0"/>
            <w:bookmarkEnd w:id="61"/>
            <w:r w:rsidRPr="00B06171">
              <w:t>1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EAD5C" w14:textId="77777777" w:rsidR="0031480E" w:rsidRPr="00B06171" w:rsidRDefault="0031480E" w:rsidP="00E300FC">
            <w:pPr>
              <w:pStyle w:val="affe"/>
            </w:pPr>
            <w:r w:rsidRPr="00B06171">
              <w:t>Kubernetes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D7CDC" w14:textId="77777777" w:rsidR="0031480E" w:rsidRPr="00B06171" w:rsidRDefault="0031480E" w:rsidP="00E300FC">
            <w:pPr>
              <w:pStyle w:val="affe"/>
            </w:pPr>
            <w:r w:rsidRPr="00B06171">
              <w:t>Оркестратор контейнеров Kubernetes (k8s). Дистрибутивы на его базе позволяют эффективно управлять контейнерами, расположенными на кластере нод</w:t>
            </w:r>
          </w:p>
        </w:tc>
      </w:tr>
      <w:tr w:rsidR="0031480E" w:rsidRPr="00B06171" w14:paraId="54A54A48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8E39C" w14:textId="77777777" w:rsidR="0031480E" w:rsidRPr="00B06171" w:rsidRDefault="0031480E" w:rsidP="00E300FC">
            <w:pPr>
              <w:pStyle w:val="affe"/>
            </w:pPr>
            <w:r w:rsidRPr="00B06171">
              <w:t>2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08288" w14:textId="77777777" w:rsidR="0031480E" w:rsidRPr="00B06171" w:rsidRDefault="0031480E" w:rsidP="00E300FC">
            <w:pPr>
              <w:pStyle w:val="affe"/>
            </w:pPr>
            <w:r w:rsidRPr="00B06171">
              <w:t>Greenplum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C715A" w14:textId="77777777" w:rsidR="0031480E" w:rsidRPr="00B06171" w:rsidRDefault="0031480E" w:rsidP="00E300FC">
            <w:pPr>
              <w:pStyle w:val="affe"/>
            </w:pPr>
            <w:r w:rsidRPr="00B06171">
              <w:t>Аналитическая система управления базами данных с возможность массивных параллельных вычислений</w:t>
            </w:r>
          </w:p>
        </w:tc>
      </w:tr>
      <w:tr w:rsidR="0031480E" w:rsidRPr="00B06171" w14:paraId="1A4B2D32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F9C06" w14:textId="77777777" w:rsidR="0031480E" w:rsidRPr="00B06171" w:rsidRDefault="0031480E" w:rsidP="00E300FC">
            <w:pPr>
              <w:pStyle w:val="affe"/>
            </w:pPr>
            <w:r w:rsidRPr="00B06171">
              <w:t>4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1734A" w14:textId="13CBAC01" w:rsidR="0031480E" w:rsidRPr="00B06171" w:rsidRDefault="00573663" w:rsidP="00E300FC">
            <w:pPr>
              <w:pStyle w:val="affe"/>
            </w:pPr>
            <w:r>
              <w:t>«Регламентная отчетность»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0A0F1" w14:textId="77777777" w:rsidR="0031480E" w:rsidRPr="00B06171" w:rsidRDefault="0031480E" w:rsidP="00E300FC">
            <w:pPr>
              <w:pStyle w:val="affe"/>
            </w:pPr>
            <w:r w:rsidRPr="00B06171">
              <w:t xml:space="preserve">Java веб-приложение для создания и отображения отчётов </w:t>
            </w:r>
          </w:p>
        </w:tc>
      </w:tr>
      <w:tr w:rsidR="0031480E" w:rsidRPr="00B06171" w14:paraId="556073B7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1A35E" w14:textId="77777777" w:rsidR="0031480E" w:rsidRPr="00B06171" w:rsidRDefault="0031480E" w:rsidP="00E300FC">
            <w:pPr>
              <w:pStyle w:val="affe"/>
            </w:pPr>
            <w:r w:rsidRPr="00B06171">
              <w:t>5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51C93" w14:textId="6BD5FF40" w:rsidR="0031480E" w:rsidRPr="00B06171" w:rsidRDefault="00573663" w:rsidP="00E300FC">
            <w:pPr>
              <w:pStyle w:val="affe"/>
            </w:pPr>
            <w:r>
              <w:t>«Регламентный ETL»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5FB8F" w14:textId="77777777" w:rsidR="0031480E" w:rsidRPr="00B06171" w:rsidRDefault="0031480E" w:rsidP="00E300FC">
            <w:pPr>
              <w:pStyle w:val="affe"/>
            </w:pPr>
            <w:r w:rsidRPr="00B06171">
              <w:t>ETL-модуль для интеграции исходных систем и хранилища Pentaho</w:t>
            </w:r>
          </w:p>
        </w:tc>
      </w:tr>
      <w:tr w:rsidR="0031480E" w:rsidRPr="00B06171" w14:paraId="425E118F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41A5B" w14:textId="77777777" w:rsidR="0031480E" w:rsidRPr="00B06171" w:rsidRDefault="0031480E" w:rsidP="00E300FC">
            <w:pPr>
              <w:pStyle w:val="affe"/>
            </w:pPr>
            <w:r w:rsidRPr="00B06171">
              <w:t>6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3FDF4" w14:textId="1F6F9049" w:rsidR="0031480E" w:rsidRPr="00B06171" w:rsidRDefault="00573663" w:rsidP="00E300FC">
            <w:pPr>
              <w:pStyle w:val="affe"/>
            </w:pPr>
            <w:r>
              <w:t>«Оркестратор заданий»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2853C" w14:textId="77777777" w:rsidR="0031480E" w:rsidRPr="00B06171" w:rsidRDefault="0031480E" w:rsidP="00E300FC">
            <w:pPr>
              <w:pStyle w:val="affe"/>
            </w:pPr>
            <w:r w:rsidRPr="00B06171">
              <w:t>Оркестратор операций ETL</w:t>
            </w:r>
          </w:p>
        </w:tc>
      </w:tr>
      <w:tr w:rsidR="0031480E" w:rsidRPr="00B06171" w14:paraId="65E9F31F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46EB8" w14:textId="77777777" w:rsidR="0031480E" w:rsidRPr="00B06171" w:rsidRDefault="0031480E" w:rsidP="00E300FC">
            <w:pPr>
              <w:pStyle w:val="affe"/>
            </w:pPr>
            <w:r w:rsidRPr="00B06171">
              <w:t>7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86588" w14:textId="6A3D8927" w:rsidR="0031480E" w:rsidRPr="00B06171" w:rsidRDefault="00573663" w:rsidP="00E300FC">
            <w:pPr>
              <w:pStyle w:val="affe"/>
            </w:pPr>
            <w:r>
              <w:t>«Виртуальное озеро данных»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BE055" w14:textId="77777777" w:rsidR="0031480E" w:rsidRPr="00B06171" w:rsidRDefault="0031480E" w:rsidP="00E300FC">
            <w:pPr>
              <w:pStyle w:val="affe"/>
            </w:pPr>
            <w:r w:rsidRPr="00B06171">
              <w:t>Компонент конструктора слоя метаданных</w:t>
            </w:r>
          </w:p>
        </w:tc>
      </w:tr>
      <w:tr w:rsidR="0031480E" w:rsidRPr="00B06171" w14:paraId="2B726135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0C8B9" w14:textId="77777777" w:rsidR="0031480E" w:rsidRPr="00B06171" w:rsidRDefault="0031480E" w:rsidP="00E300FC">
            <w:pPr>
              <w:pStyle w:val="affe"/>
            </w:pPr>
            <w:r w:rsidRPr="00B06171">
              <w:t>8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14098" w14:textId="61192E3C" w:rsidR="0031480E" w:rsidRPr="00B06171" w:rsidRDefault="00415A3B" w:rsidP="00E300FC">
            <w:pPr>
              <w:pStyle w:val="affe"/>
            </w:pPr>
            <w:r>
              <w:t>«Визуализация и исследование данных»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7C375" w14:textId="77777777" w:rsidR="0031480E" w:rsidRPr="00B06171" w:rsidRDefault="0031480E" w:rsidP="00E300FC">
            <w:pPr>
              <w:pStyle w:val="affe"/>
            </w:pPr>
            <w:r w:rsidRPr="00B06171">
              <w:t>Конструктор отчётов</w:t>
            </w:r>
          </w:p>
        </w:tc>
      </w:tr>
      <w:tr w:rsidR="0031480E" w:rsidRPr="00B06171" w14:paraId="6E33681F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7F1EA" w14:textId="77777777" w:rsidR="0031480E" w:rsidRPr="00B06171" w:rsidRDefault="0031480E" w:rsidP="00E300FC">
            <w:pPr>
              <w:pStyle w:val="affe"/>
            </w:pPr>
            <w:r w:rsidRPr="00B06171">
              <w:t>9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878AB" w14:textId="77777777" w:rsidR="0031480E" w:rsidRPr="00B06171" w:rsidRDefault="0031480E" w:rsidP="00E300FC">
            <w:pPr>
              <w:pStyle w:val="affe"/>
            </w:pPr>
            <w:r w:rsidRPr="00B06171">
              <w:t>Lambda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A3016" w14:textId="77777777" w:rsidR="0031480E" w:rsidRPr="00B06171" w:rsidRDefault="0031480E" w:rsidP="00E300FC">
            <w:pPr>
              <w:pStyle w:val="affe"/>
            </w:pPr>
            <w:r w:rsidRPr="00B06171">
              <w:t>Модуль выполняющий ETL сценарий по синхронизации горячих данных источников и витрин</w:t>
            </w:r>
          </w:p>
        </w:tc>
      </w:tr>
      <w:tr w:rsidR="0031480E" w:rsidRPr="00B06171" w14:paraId="2B992582" w14:textId="77777777" w:rsidTr="0031480E">
        <w:trPr>
          <w:trHeight w:val="45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E6CF1" w14:textId="77777777" w:rsidR="0031480E" w:rsidRPr="00B06171" w:rsidRDefault="0031480E" w:rsidP="00E300FC">
            <w:pPr>
              <w:pStyle w:val="affe"/>
            </w:pPr>
            <w:r w:rsidRPr="00B06171">
              <w:t>10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620CF" w14:textId="77777777" w:rsidR="0031480E" w:rsidRPr="00B06171" w:rsidRDefault="0031480E" w:rsidP="00E300FC">
            <w:pPr>
              <w:pStyle w:val="affe"/>
            </w:pPr>
            <w:r w:rsidRPr="00B06171">
              <w:t>BI-Adater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57512" w14:textId="06CC7E2F" w:rsidR="0031480E" w:rsidRPr="00B06171" w:rsidRDefault="00F90495" w:rsidP="00C81DF5">
            <w:pPr>
              <w:pStyle w:val="affe"/>
            </w:pPr>
            <w:r w:rsidRPr="00B06171">
              <w:t>Модуль о</w:t>
            </w:r>
            <w:r w:rsidR="006F2B20" w:rsidRPr="00B06171">
              <w:t>беспечивает обработку запросов п</w:t>
            </w:r>
            <w:r w:rsidRPr="00B06171">
              <w:t xml:space="preserve">одсистемы внешнего взаимодействия и интеграцию </w:t>
            </w:r>
          </w:p>
        </w:tc>
      </w:tr>
    </w:tbl>
    <w:p w14:paraId="2D40AA45" w14:textId="77777777" w:rsidR="0031480E" w:rsidRPr="00B06171" w:rsidRDefault="0031480E" w:rsidP="00E300FC">
      <w:pPr>
        <w:pStyle w:val="afffff2"/>
      </w:pPr>
      <w:bookmarkStart w:id="62" w:name="_heading=h.3tbugp1" w:colFirst="0" w:colLast="0"/>
      <w:bookmarkEnd w:id="62"/>
      <w:r w:rsidRPr="00B06171">
        <w:t>Исходные коды можно получить из:</w:t>
      </w:r>
    </w:p>
    <w:p w14:paraId="24D0DBD4" w14:textId="784F2A4D" w:rsidR="0031480E" w:rsidRPr="00B06171" w:rsidRDefault="0031480E" w:rsidP="00E300FC">
      <w:pPr>
        <w:pStyle w:val="13"/>
        <w:numPr>
          <w:ilvl w:val="0"/>
          <w:numId w:val="25"/>
        </w:numPr>
      </w:pPr>
      <w:r w:rsidRPr="00B06171">
        <w:t>Дисков «Исходные коды</w:t>
      </w:r>
      <w:r w:rsidR="002C6B23">
        <w:t>»</w:t>
      </w:r>
      <w:r w:rsidR="002C6B23">
        <w:rPr>
          <w:lang w:val="en-US"/>
        </w:rPr>
        <w:t>.</w:t>
      </w:r>
    </w:p>
    <w:p w14:paraId="7B8E27C8" w14:textId="10A843A1" w:rsidR="0031480E" w:rsidRPr="00B06171" w:rsidRDefault="0031480E" w:rsidP="00E300FC">
      <w:pPr>
        <w:pStyle w:val="13"/>
      </w:pPr>
      <w:r w:rsidRPr="00B06171">
        <w:t>Git-репози</w:t>
      </w:r>
      <w:r w:rsidR="00571347" w:rsidRPr="00B06171">
        <w:t>тория</w:t>
      </w:r>
      <w:r w:rsidR="002C6B23">
        <w:t xml:space="preserve"> </w:t>
      </w:r>
      <w:r w:rsidRPr="00B06171">
        <w:t>и nexus-сервера для зависимо</w:t>
      </w:r>
      <w:r w:rsidR="004073A4">
        <w:t>стей http://mayak</w:t>
      </w:r>
      <w:r w:rsidR="008153BA">
        <w:t>BI</w:t>
      </w:r>
      <w:r w:rsidR="004073A4">
        <w:t>.</w:t>
      </w:r>
      <w:r w:rsidR="004073A4">
        <w:rPr>
          <w:lang w:val="en-US"/>
        </w:rPr>
        <w:t>ru</w:t>
      </w:r>
      <w:r w:rsidR="00571347" w:rsidRPr="00B06171">
        <w:t xml:space="preserve">:8080. </w:t>
      </w:r>
    </w:p>
    <w:p w14:paraId="179926B5" w14:textId="711E17D3" w:rsidR="0031480E" w:rsidRPr="00B06171" w:rsidRDefault="0031480E" w:rsidP="0069260D">
      <w:pPr>
        <w:pStyle w:val="a3"/>
      </w:pPr>
      <w:r w:rsidRPr="00B06171">
        <w:t xml:space="preserve">Структура размещения исходного кода представлена в таблице </w:t>
      </w:r>
      <w:r w:rsidR="009046B5" w:rsidRPr="00B06171">
        <w:fldChar w:fldCharType="begin"/>
      </w:r>
      <w:r w:rsidR="009046B5" w:rsidRPr="00B06171">
        <w:instrText xml:space="preserve"> REF _Ref89676711 \h \# \0</w:instrText>
      </w:r>
      <w:r w:rsidR="00B06171">
        <w:instrText xml:space="preserve"> \* MERGEFORMAT </w:instrText>
      </w:r>
      <w:r w:rsidR="009046B5" w:rsidRPr="00B06171">
        <w:fldChar w:fldCharType="separate"/>
      </w:r>
      <w:r w:rsidR="009D772B" w:rsidRPr="00B06171">
        <w:t>3</w:t>
      </w:r>
      <w:r w:rsidR="009046B5" w:rsidRPr="00B06171">
        <w:fldChar w:fldCharType="end"/>
      </w:r>
      <w:r w:rsidRPr="00B06171">
        <w:t>.</w:t>
      </w:r>
    </w:p>
    <w:p w14:paraId="696EBBC1" w14:textId="0EDF3147" w:rsidR="0031480E" w:rsidRPr="00B06171" w:rsidRDefault="009046B5" w:rsidP="0069260D">
      <w:pPr>
        <w:pStyle w:val="affc"/>
      </w:pPr>
      <w:bookmarkStart w:id="63" w:name="_heading=h.28h4qwu" w:colFirst="0" w:colLast="0"/>
      <w:bookmarkStart w:id="64" w:name="_Ref89676711"/>
      <w:bookmarkEnd w:id="63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</w:t>
      </w:r>
      <w:r w:rsidR="00990FEC" w:rsidRPr="00B06171">
        <w:rPr>
          <w:noProof/>
        </w:rPr>
        <w:fldChar w:fldCharType="end"/>
      </w:r>
      <w:bookmarkEnd w:id="64"/>
      <w:r w:rsidRPr="00B06171">
        <w:t xml:space="preserve"> </w:t>
      </w:r>
      <w:r w:rsidR="0031480E" w:rsidRPr="00B06171">
        <w:t xml:space="preserve">– Расположение компонентов </w:t>
      </w:r>
      <w:r w:rsidR="00240B5E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240B5E" w:rsidDel="00240B5E">
        <w:t xml:space="preserve"> </w:t>
      </w:r>
      <w:r w:rsidR="0079409C">
        <w:t xml:space="preserve"> </w:t>
      </w:r>
      <w:r w:rsidR="0031480E" w:rsidRPr="00B06171">
        <w:t xml:space="preserve">на диске и в репозитории </w:t>
      </w:r>
      <w:bookmarkStart w:id="65" w:name="_heading=h.4d8f25iw7l14" w:colFirst="0" w:colLast="0"/>
      <w:bookmarkEnd w:id="65"/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1822"/>
        <w:gridCol w:w="1514"/>
        <w:gridCol w:w="3150"/>
        <w:gridCol w:w="3149"/>
      </w:tblGrid>
      <w:tr w:rsidR="0031480E" w:rsidRPr="00B06171" w14:paraId="54F96DAF" w14:textId="77777777" w:rsidTr="0031480E">
        <w:trPr>
          <w:jc w:val="center"/>
        </w:trPr>
        <w:tc>
          <w:tcPr>
            <w:tcW w:w="560" w:type="dxa"/>
            <w:shd w:val="clear" w:color="auto" w:fill="auto"/>
          </w:tcPr>
          <w:p w14:paraId="5825B853" w14:textId="02FD417F" w:rsidR="0031480E" w:rsidRPr="00B06171" w:rsidRDefault="0031480E" w:rsidP="0069260D">
            <w:pPr>
              <w:pStyle w:val="afc"/>
            </w:pPr>
            <w:r w:rsidRPr="00B06171">
              <w:t>№ п/п</w:t>
            </w:r>
          </w:p>
        </w:tc>
        <w:tc>
          <w:tcPr>
            <w:tcW w:w="1822" w:type="dxa"/>
            <w:shd w:val="clear" w:color="auto" w:fill="auto"/>
          </w:tcPr>
          <w:p w14:paraId="3A1D207E" w14:textId="77777777" w:rsidR="0031480E" w:rsidRPr="00B06171" w:rsidRDefault="0031480E" w:rsidP="0069260D">
            <w:pPr>
              <w:pStyle w:val="afc"/>
            </w:pPr>
            <w:r w:rsidRPr="00B06171">
              <w:t>Наименование компонента (подсистемы)</w:t>
            </w:r>
          </w:p>
        </w:tc>
        <w:tc>
          <w:tcPr>
            <w:tcW w:w="1514" w:type="dxa"/>
            <w:shd w:val="clear" w:color="auto" w:fill="auto"/>
          </w:tcPr>
          <w:p w14:paraId="0A746189" w14:textId="77777777" w:rsidR="0031480E" w:rsidRPr="00B06171" w:rsidRDefault="0031480E" w:rsidP="0069260D">
            <w:pPr>
              <w:pStyle w:val="afc"/>
            </w:pPr>
            <w:r w:rsidRPr="00B06171">
              <w:t>Назначение</w:t>
            </w:r>
          </w:p>
        </w:tc>
        <w:tc>
          <w:tcPr>
            <w:tcW w:w="3150" w:type="dxa"/>
            <w:shd w:val="clear" w:color="auto" w:fill="auto"/>
          </w:tcPr>
          <w:p w14:paraId="2DCE7D7E" w14:textId="77777777" w:rsidR="0031480E" w:rsidRPr="00B06171" w:rsidRDefault="0031480E" w:rsidP="0069260D">
            <w:pPr>
              <w:pStyle w:val="afc"/>
            </w:pPr>
            <w:bookmarkStart w:id="66" w:name="bookmark=id.37m2jsg" w:colFirst="0" w:colLast="0"/>
            <w:bookmarkStart w:id="67" w:name="bookmark=id.nmf14n" w:colFirst="0" w:colLast="0"/>
            <w:bookmarkEnd w:id="66"/>
            <w:bookmarkEnd w:id="67"/>
            <w:r w:rsidRPr="00B06171">
              <w:t>Относительный путь на диске</w:t>
            </w:r>
          </w:p>
        </w:tc>
        <w:tc>
          <w:tcPr>
            <w:tcW w:w="3149" w:type="dxa"/>
            <w:shd w:val="clear" w:color="auto" w:fill="auto"/>
          </w:tcPr>
          <w:p w14:paraId="65B11181" w14:textId="77777777" w:rsidR="0031480E" w:rsidRPr="00B06171" w:rsidRDefault="0031480E" w:rsidP="0069260D">
            <w:pPr>
              <w:pStyle w:val="afc"/>
            </w:pPr>
            <w:r w:rsidRPr="00B06171">
              <w:t>Относительный путь в Gitlab</w:t>
            </w:r>
          </w:p>
        </w:tc>
      </w:tr>
      <w:tr w:rsidR="0031480E" w:rsidRPr="00B06171" w14:paraId="7C3CFBDB" w14:textId="77777777" w:rsidTr="0031480E">
        <w:trPr>
          <w:jc w:val="center"/>
        </w:trPr>
        <w:tc>
          <w:tcPr>
            <w:tcW w:w="560" w:type="dxa"/>
            <w:shd w:val="clear" w:color="auto" w:fill="auto"/>
          </w:tcPr>
          <w:p w14:paraId="7FF1BB05" w14:textId="77777777" w:rsidR="0031480E" w:rsidRPr="00B06171" w:rsidRDefault="0031480E" w:rsidP="0069260D">
            <w:pPr>
              <w:pStyle w:val="affe"/>
            </w:pPr>
            <w:r w:rsidRPr="00B06171">
              <w:t>1</w:t>
            </w:r>
          </w:p>
        </w:tc>
        <w:tc>
          <w:tcPr>
            <w:tcW w:w="1822" w:type="dxa"/>
            <w:shd w:val="clear" w:color="auto" w:fill="auto"/>
          </w:tcPr>
          <w:p w14:paraId="77A0B6F5" w14:textId="77777777" w:rsidR="0031480E" w:rsidRPr="00B06171" w:rsidRDefault="0031480E" w:rsidP="0069260D">
            <w:pPr>
              <w:pStyle w:val="affe"/>
            </w:pPr>
            <w:r w:rsidRPr="00B06171">
              <w:t>Kubernetes</w:t>
            </w:r>
          </w:p>
        </w:tc>
        <w:tc>
          <w:tcPr>
            <w:tcW w:w="1514" w:type="dxa"/>
            <w:shd w:val="clear" w:color="auto" w:fill="auto"/>
          </w:tcPr>
          <w:p w14:paraId="6B97D6DA" w14:textId="77777777" w:rsidR="0031480E" w:rsidRPr="00B06171" w:rsidRDefault="0031480E" w:rsidP="0069260D">
            <w:pPr>
              <w:pStyle w:val="affe"/>
            </w:pPr>
            <w:bookmarkStart w:id="68" w:name="bookmark=id.1mrcu09" w:colFirst="0" w:colLast="0"/>
            <w:bookmarkStart w:id="69" w:name="bookmark=id.46r0co2" w:colFirst="0" w:colLast="0"/>
            <w:bookmarkEnd w:id="68"/>
            <w:bookmarkEnd w:id="69"/>
            <w:r w:rsidRPr="00B06171">
              <w:t>Установщик</w:t>
            </w:r>
          </w:p>
        </w:tc>
        <w:tc>
          <w:tcPr>
            <w:tcW w:w="3150" w:type="dxa"/>
            <w:shd w:val="clear" w:color="auto" w:fill="auto"/>
          </w:tcPr>
          <w:p w14:paraId="3B1A6128" w14:textId="77777777" w:rsidR="0031480E" w:rsidRPr="00B06171" w:rsidRDefault="0031480E" w:rsidP="0069260D">
            <w:pPr>
              <w:pStyle w:val="affe"/>
            </w:pPr>
            <w:r w:rsidRPr="00B06171">
              <w:t>kubernetes-deployment</w:t>
            </w:r>
            <w:bookmarkStart w:id="70" w:name="bookmark=id.111kx3o" w:colFirst="0" w:colLast="0"/>
            <w:bookmarkStart w:id="71" w:name="bookmark=id.2lwamvv" w:colFirst="0" w:colLast="0"/>
            <w:bookmarkEnd w:id="70"/>
            <w:bookmarkEnd w:id="71"/>
            <w:r w:rsidRPr="00B06171">
              <w:t>.zip</w:t>
            </w:r>
          </w:p>
        </w:tc>
        <w:tc>
          <w:tcPr>
            <w:tcW w:w="3149" w:type="dxa"/>
            <w:shd w:val="clear" w:color="auto" w:fill="auto"/>
          </w:tcPr>
          <w:p w14:paraId="7E0E0E06" w14:textId="224BFB09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/DataOps/kubernetes-deployment</w:t>
            </w:r>
          </w:p>
        </w:tc>
      </w:tr>
      <w:tr w:rsidR="0031480E" w:rsidRPr="00B06171" w14:paraId="3AD3C3FA" w14:textId="77777777" w:rsidTr="0031480E">
        <w:trPr>
          <w:jc w:val="center"/>
        </w:trPr>
        <w:tc>
          <w:tcPr>
            <w:tcW w:w="560" w:type="dxa"/>
            <w:shd w:val="clear" w:color="auto" w:fill="auto"/>
          </w:tcPr>
          <w:p w14:paraId="4A96EE2E" w14:textId="77777777" w:rsidR="0031480E" w:rsidRPr="00B06171" w:rsidRDefault="0031480E" w:rsidP="0069260D">
            <w:pPr>
              <w:pStyle w:val="affe"/>
            </w:pPr>
            <w:r w:rsidRPr="00B06171">
              <w:t>2</w:t>
            </w:r>
          </w:p>
        </w:tc>
        <w:tc>
          <w:tcPr>
            <w:tcW w:w="1822" w:type="dxa"/>
            <w:shd w:val="clear" w:color="auto" w:fill="auto"/>
          </w:tcPr>
          <w:p w14:paraId="1B3C2AA9" w14:textId="77777777" w:rsidR="0031480E" w:rsidRPr="00B06171" w:rsidRDefault="0031480E" w:rsidP="0069260D">
            <w:pPr>
              <w:pStyle w:val="affe"/>
            </w:pPr>
            <w:r w:rsidRPr="00B06171">
              <w:t>Greenplum</w:t>
            </w:r>
          </w:p>
        </w:tc>
        <w:tc>
          <w:tcPr>
            <w:tcW w:w="1514" w:type="dxa"/>
            <w:shd w:val="clear" w:color="auto" w:fill="auto"/>
          </w:tcPr>
          <w:p w14:paraId="6E3D67F7" w14:textId="77777777" w:rsidR="0031480E" w:rsidRPr="00B06171" w:rsidRDefault="0031480E" w:rsidP="0069260D">
            <w:pPr>
              <w:pStyle w:val="affe"/>
            </w:pPr>
            <w:bookmarkStart w:id="72" w:name="bookmark=id.206ipza" w:colFirst="0" w:colLast="0"/>
            <w:bookmarkStart w:id="73" w:name="bookmark=id.3l18frh" w:colFirst="0" w:colLast="0"/>
            <w:bookmarkEnd w:id="72"/>
            <w:bookmarkEnd w:id="73"/>
            <w:r w:rsidRPr="00B06171">
              <w:t>Установщик</w:t>
            </w:r>
          </w:p>
        </w:tc>
        <w:tc>
          <w:tcPr>
            <w:tcW w:w="3150" w:type="dxa"/>
            <w:shd w:val="clear" w:color="auto" w:fill="auto"/>
          </w:tcPr>
          <w:p w14:paraId="44CA4F03" w14:textId="77777777" w:rsidR="0031480E" w:rsidRPr="00B06171" w:rsidRDefault="0031480E" w:rsidP="0069260D">
            <w:pPr>
              <w:pStyle w:val="affe"/>
            </w:pPr>
            <w:r w:rsidRPr="00B06171">
              <w:t>greenplum-deployment.zip</w:t>
            </w:r>
          </w:p>
        </w:tc>
        <w:tc>
          <w:tcPr>
            <w:tcW w:w="3149" w:type="dxa"/>
            <w:shd w:val="clear" w:color="auto" w:fill="auto"/>
          </w:tcPr>
          <w:p w14:paraId="20460FAB" w14:textId="5210E864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/DataOps/</w:t>
            </w:r>
            <w:bookmarkStart w:id="74" w:name="bookmark=id.2zbgiuw" w:colFirst="0" w:colLast="0"/>
            <w:bookmarkStart w:id="75" w:name="bookmark=id.4k668n3" w:colFirst="0" w:colLast="0"/>
            <w:bookmarkEnd w:id="74"/>
            <w:bookmarkEnd w:id="75"/>
            <w:r w:rsidRPr="00B06171">
              <w:t>greenplum-deployment</w:t>
            </w:r>
          </w:p>
        </w:tc>
      </w:tr>
      <w:tr w:rsidR="0031480E" w:rsidRPr="00B06171" w14:paraId="2FCAE1AC" w14:textId="77777777" w:rsidTr="0031480E">
        <w:trPr>
          <w:jc w:val="center"/>
        </w:trPr>
        <w:tc>
          <w:tcPr>
            <w:tcW w:w="560" w:type="dxa"/>
            <w:shd w:val="clear" w:color="auto" w:fill="auto"/>
          </w:tcPr>
          <w:p w14:paraId="691211C7" w14:textId="77777777" w:rsidR="0031480E" w:rsidRPr="00B06171" w:rsidRDefault="0031480E" w:rsidP="0069260D">
            <w:pPr>
              <w:pStyle w:val="affe"/>
            </w:pPr>
            <w:r w:rsidRPr="00B06171">
              <w:t>3</w:t>
            </w:r>
          </w:p>
        </w:tc>
        <w:tc>
          <w:tcPr>
            <w:tcW w:w="1822" w:type="dxa"/>
            <w:shd w:val="clear" w:color="auto" w:fill="auto"/>
          </w:tcPr>
          <w:p w14:paraId="7540F5D4" w14:textId="77777777" w:rsidR="0031480E" w:rsidRPr="00B06171" w:rsidRDefault="0031480E" w:rsidP="0069260D">
            <w:pPr>
              <w:pStyle w:val="affe"/>
            </w:pPr>
            <w:r w:rsidRPr="00B06171">
              <w:t>Clickhouse</w:t>
            </w:r>
          </w:p>
        </w:tc>
        <w:tc>
          <w:tcPr>
            <w:tcW w:w="1514" w:type="dxa"/>
            <w:shd w:val="clear" w:color="auto" w:fill="auto"/>
          </w:tcPr>
          <w:p w14:paraId="5823AD7E" w14:textId="77777777" w:rsidR="0031480E" w:rsidRPr="00B06171" w:rsidRDefault="0031480E" w:rsidP="0069260D">
            <w:pPr>
              <w:pStyle w:val="affe"/>
            </w:pPr>
            <w:r w:rsidRPr="00B06171">
              <w:t>Установщик</w:t>
            </w:r>
          </w:p>
        </w:tc>
        <w:tc>
          <w:tcPr>
            <w:tcW w:w="3150" w:type="dxa"/>
            <w:shd w:val="clear" w:color="auto" w:fill="auto"/>
          </w:tcPr>
          <w:p w14:paraId="6BC38EC4" w14:textId="77777777" w:rsidR="0031480E" w:rsidRPr="00B06171" w:rsidRDefault="0031480E" w:rsidP="0069260D">
            <w:pPr>
              <w:pStyle w:val="affe"/>
            </w:pPr>
            <w:r w:rsidRPr="00B06171">
              <w:t>greenplum-deployment.zip</w:t>
            </w:r>
          </w:p>
        </w:tc>
        <w:tc>
          <w:tcPr>
            <w:tcW w:w="3149" w:type="dxa"/>
            <w:shd w:val="clear" w:color="auto" w:fill="auto"/>
          </w:tcPr>
          <w:p w14:paraId="4848E6CB" w14:textId="1A67F371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/DataOps/clickhouse-deployment</w:t>
            </w:r>
          </w:p>
        </w:tc>
      </w:tr>
      <w:tr w:rsidR="0031480E" w:rsidRPr="00A4430E" w14:paraId="7AB6AF14" w14:textId="77777777" w:rsidTr="0031480E">
        <w:trPr>
          <w:jc w:val="center"/>
        </w:trPr>
        <w:tc>
          <w:tcPr>
            <w:tcW w:w="560" w:type="dxa"/>
            <w:vMerge w:val="restart"/>
            <w:shd w:val="clear" w:color="auto" w:fill="auto"/>
          </w:tcPr>
          <w:p w14:paraId="15405ADB" w14:textId="77777777" w:rsidR="0031480E" w:rsidRPr="00B06171" w:rsidRDefault="0031480E" w:rsidP="0069260D">
            <w:pPr>
              <w:pStyle w:val="affe"/>
            </w:pPr>
            <w:r w:rsidRPr="00B06171">
              <w:t>4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60EA2F17" w14:textId="14FF3EC1" w:rsidR="0031480E" w:rsidRPr="00B06171" w:rsidRDefault="00573663" w:rsidP="0069260D">
            <w:pPr>
              <w:pStyle w:val="affe"/>
            </w:pPr>
            <w:r>
              <w:t>«Регламентная отчетность»</w:t>
            </w:r>
          </w:p>
        </w:tc>
        <w:tc>
          <w:tcPr>
            <w:tcW w:w="1514" w:type="dxa"/>
            <w:shd w:val="clear" w:color="auto" w:fill="auto"/>
          </w:tcPr>
          <w:p w14:paraId="131D73A7" w14:textId="77777777" w:rsidR="0031480E" w:rsidRPr="00B06171" w:rsidRDefault="0031480E" w:rsidP="0069260D">
            <w:pPr>
              <w:pStyle w:val="affe"/>
            </w:pPr>
            <w:r w:rsidRPr="00B06171">
              <w:t>Приложение</w:t>
            </w:r>
          </w:p>
        </w:tc>
        <w:tc>
          <w:tcPr>
            <w:tcW w:w="3150" w:type="dxa"/>
            <w:shd w:val="clear" w:color="auto" w:fill="auto"/>
          </w:tcPr>
          <w:p w14:paraId="6BEA8F87" w14:textId="77777777" w:rsidR="0031480E" w:rsidRPr="00B06171" w:rsidRDefault="0031480E" w:rsidP="0069260D">
            <w:pPr>
              <w:pStyle w:val="affe"/>
            </w:pPr>
            <w:r w:rsidRPr="00B06171">
              <w:t>jasperreports-server-ce.zip</w:t>
            </w:r>
          </w:p>
        </w:tc>
        <w:tc>
          <w:tcPr>
            <w:tcW w:w="3149" w:type="dxa"/>
            <w:shd w:val="clear" w:color="auto" w:fill="auto"/>
          </w:tcPr>
          <w:p w14:paraId="20912149" w14:textId="21043C95" w:rsidR="0031480E" w:rsidRPr="00B06171" w:rsidRDefault="0031480E" w:rsidP="0069260D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/</w:t>
            </w:r>
            <w:r w:rsidR="00185E6E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B06171">
              <w:rPr>
                <w:lang w:val="en-US"/>
              </w:rPr>
              <w:t>/forks/</w:t>
            </w:r>
            <w:bookmarkStart w:id="76" w:name="bookmark=id.3ygebqi" w:colFirst="0" w:colLast="0"/>
            <w:bookmarkStart w:id="77" w:name="bookmark=id.1egqt2p" w:colFirst="0" w:colLast="0"/>
            <w:bookmarkEnd w:id="76"/>
            <w:bookmarkEnd w:id="77"/>
            <w:r w:rsidRPr="00B06171">
              <w:rPr>
                <w:lang w:val="en-US"/>
              </w:rPr>
              <w:t>jasperreports-server-ce</w:t>
            </w:r>
          </w:p>
        </w:tc>
      </w:tr>
      <w:tr w:rsidR="0031480E" w:rsidRPr="00B06171" w14:paraId="53749CCB" w14:textId="77777777" w:rsidTr="0031480E">
        <w:trPr>
          <w:jc w:val="center"/>
        </w:trPr>
        <w:tc>
          <w:tcPr>
            <w:tcW w:w="560" w:type="dxa"/>
            <w:vMerge/>
            <w:shd w:val="clear" w:color="auto" w:fill="auto"/>
          </w:tcPr>
          <w:p w14:paraId="4D678FFF" w14:textId="77777777" w:rsidR="0031480E" w:rsidRPr="00B06171" w:rsidRDefault="0031480E" w:rsidP="0069260D">
            <w:pPr>
              <w:pStyle w:val="affe"/>
              <w:rPr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14:paraId="190BFBB0" w14:textId="77777777" w:rsidR="0031480E" w:rsidRPr="00B06171" w:rsidRDefault="0031480E" w:rsidP="0069260D">
            <w:pPr>
              <w:pStyle w:val="affe"/>
              <w:rPr>
                <w:lang w:val="en-US"/>
              </w:rPr>
            </w:pPr>
          </w:p>
        </w:tc>
        <w:tc>
          <w:tcPr>
            <w:tcW w:w="1514" w:type="dxa"/>
            <w:shd w:val="clear" w:color="auto" w:fill="auto"/>
          </w:tcPr>
          <w:p w14:paraId="7BC33E70" w14:textId="77777777" w:rsidR="0031480E" w:rsidRPr="00B06171" w:rsidRDefault="0031480E" w:rsidP="0069260D">
            <w:pPr>
              <w:pStyle w:val="affe"/>
            </w:pPr>
            <w:r w:rsidRPr="00B06171">
              <w:t>Установщик</w:t>
            </w:r>
          </w:p>
        </w:tc>
        <w:tc>
          <w:tcPr>
            <w:tcW w:w="3150" w:type="dxa"/>
            <w:shd w:val="clear" w:color="auto" w:fill="auto"/>
          </w:tcPr>
          <w:p w14:paraId="0C3F550A" w14:textId="77777777" w:rsidR="0031480E" w:rsidRPr="00B06171" w:rsidRDefault="0031480E" w:rsidP="0069260D">
            <w:pPr>
              <w:pStyle w:val="affe"/>
            </w:pPr>
            <w:r w:rsidRPr="00B06171">
              <w:t>jasper-deployment.zip</w:t>
            </w:r>
          </w:p>
        </w:tc>
        <w:tc>
          <w:tcPr>
            <w:tcW w:w="3149" w:type="dxa"/>
            <w:shd w:val="clear" w:color="auto" w:fill="auto"/>
          </w:tcPr>
          <w:p w14:paraId="74AE07F8" w14:textId="7A97F234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/DataOps/</w:t>
            </w:r>
            <w:bookmarkStart w:id="78" w:name="bookmark=id.sqyw64" w:colFirst="0" w:colLast="0"/>
            <w:bookmarkStart w:id="79" w:name="bookmark=id.2dlolyb" w:colFirst="0" w:colLast="0"/>
            <w:bookmarkEnd w:id="78"/>
            <w:bookmarkEnd w:id="79"/>
            <w:r w:rsidRPr="00B06171">
              <w:t>jasper-deployment</w:t>
            </w:r>
          </w:p>
        </w:tc>
      </w:tr>
      <w:tr w:rsidR="0031480E" w:rsidRPr="00B06171" w14:paraId="2E810A29" w14:textId="77777777" w:rsidTr="0031480E">
        <w:trPr>
          <w:jc w:val="center"/>
        </w:trPr>
        <w:tc>
          <w:tcPr>
            <w:tcW w:w="560" w:type="dxa"/>
            <w:shd w:val="clear" w:color="auto" w:fill="auto"/>
          </w:tcPr>
          <w:p w14:paraId="3BB00092" w14:textId="77777777" w:rsidR="0031480E" w:rsidRPr="00B06171" w:rsidRDefault="0031480E" w:rsidP="0069260D">
            <w:pPr>
              <w:pStyle w:val="affe"/>
            </w:pPr>
            <w:r w:rsidRPr="00B06171">
              <w:t>5</w:t>
            </w:r>
          </w:p>
        </w:tc>
        <w:tc>
          <w:tcPr>
            <w:tcW w:w="1822" w:type="dxa"/>
            <w:shd w:val="clear" w:color="auto" w:fill="auto"/>
          </w:tcPr>
          <w:p w14:paraId="6A12BF4C" w14:textId="35644D21" w:rsidR="0031480E" w:rsidRPr="00B06171" w:rsidRDefault="00573663" w:rsidP="0069260D">
            <w:pPr>
              <w:pStyle w:val="affe"/>
            </w:pPr>
            <w:r>
              <w:t>«Регламентный ETL»</w:t>
            </w:r>
          </w:p>
        </w:tc>
        <w:tc>
          <w:tcPr>
            <w:tcW w:w="1514" w:type="dxa"/>
            <w:shd w:val="clear" w:color="auto" w:fill="auto"/>
          </w:tcPr>
          <w:p w14:paraId="6C41B3C7" w14:textId="77777777" w:rsidR="0031480E" w:rsidRPr="00B06171" w:rsidRDefault="0031480E" w:rsidP="0069260D">
            <w:pPr>
              <w:pStyle w:val="affe"/>
            </w:pPr>
            <w:r w:rsidRPr="00B06171">
              <w:t>Приложение</w:t>
            </w:r>
          </w:p>
        </w:tc>
        <w:tc>
          <w:tcPr>
            <w:tcW w:w="3150" w:type="dxa"/>
            <w:shd w:val="clear" w:color="auto" w:fill="auto"/>
          </w:tcPr>
          <w:p w14:paraId="2F9ACC16" w14:textId="77777777" w:rsidR="0031480E" w:rsidRPr="00B06171" w:rsidRDefault="0031480E" w:rsidP="0069260D">
            <w:pPr>
              <w:pStyle w:val="affe"/>
            </w:pPr>
            <w:r w:rsidRPr="00B06171">
              <w:t>pentaho-kettle.zip</w:t>
            </w:r>
          </w:p>
        </w:tc>
        <w:tc>
          <w:tcPr>
            <w:tcW w:w="3149" w:type="dxa"/>
            <w:shd w:val="clear" w:color="auto" w:fill="auto"/>
          </w:tcPr>
          <w:p w14:paraId="609425F5" w14:textId="00F156EC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/forks/</w:t>
            </w:r>
            <w:bookmarkStart w:id="80" w:name="bookmark=id.3cqmetx" w:colFirst="0" w:colLast="0"/>
            <w:bookmarkStart w:id="81" w:name="bookmark=id.1rvwp1q" w:colFirst="0" w:colLast="0"/>
            <w:bookmarkEnd w:id="80"/>
            <w:bookmarkEnd w:id="81"/>
            <w:r w:rsidRPr="00B06171">
              <w:t>pentaho-kettle</w:t>
            </w:r>
          </w:p>
        </w:tc>
      </w:tr>
      <w:tr w:rsidR="0031480E" w:rsidRPr="00B06171" w14:paraId="7D4AEEA6" w14:textId="77777777" w:rsidTr="0031480E">
        <w:trPr>
          <w:jc w:val="center"/>
        </w:trPr>
        <w:tc>
          <w:tcPr>
            <w:tcW w:w="560" w:type="dxa"/>
            <w:vMerge w:val="restart"/>
            <w:shd w:val="clear" w:color="auto" w:fill="auto"/>
          </w:tcPr>
          <w:p w14:paraId="276F9ECA" w14:textId="77777777" w:rsidR="0031480E" w:rsidRPr="00B06171" w:rsidRDefault="0031480E" w:rsidP="0069260D">
            <w:pPr>
              <w:pStyle w:val="affe"/>
            </w:pPr>
            <w:r w:rsidRPr="00B06171">
              <w:t>6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002B6156" w14:textId="7580BA27" w:rsidR="0031480E" w:rsidRPr="00B06171" w:rsidRDefault="00573663" w:rsidP="0069260D">
            <w:pPr>
              <w:pStyle w:val="affe"/>
            </w:pPr>
            <w:r>
              <w:t>«Оркестратор заданий»</w:t>
            </w:r>
          </w:p>
        </w:tc>
        <w:tc>
          <w:tcPr>
            <w:tcW w:w="1514" w:type="dxa"/>
            <w:shd w:val="clear" w:color="auto" w:fill="auto"/>
          </w:tcPr>
          <w:p w14:paraId="1B41CB54" w14:textId="77777777" w:rsidR="0031480E" w:rsidRPr="00B06171" w:rsidRDefault="0031480E" w:rsidP="0069260D">
            <w:pPr>
              <w:pStyle w:val="affe"/>
            </w:pPr>
            <w:r w:rsidRPr="00B06171">
              <w:t>Приложение</w:t>
            </w:r>
          </w:p>
        </w:tc>
        <w:tc>
          <w:tcPr>
            <w:tcW w:w="3150" w:type="dxa"/>
            <w:shd w:val="clear" w:color="auto" w:fill="auto"/>
          </w:tcPr>
          <w:p w14:paraId="46221A00" w14:textId="77777777" w:rsidR="0031480E" w:rsidRPr="00B06171" w:rsidRDefault="0031480E" w:rsidP="0069260D">
            <w:pPr>
              <w:pStyle w:val="affe"/>
            </w:pPr>
            <w:r w:rsidRPr="00B06171">
              <w:t>airflow.zip</w:t>
            </w:r>
          </w:p>
        </w:tc>
        <w:tc>
          <w:tcPr>
            <w:tcW w:w="3149" w:type="dxa"/>
            <w:shd w:val="clear" w:color="auto" w:fill="auto"/>
          </w:tcPr>
          <w:p w14:paraId="254C5AFA" w14:textId="338FAAD5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/forks/</w:t>
            </w:r>
            <w:bookmarkStart w:id="82" w:name="bookmark=id.2r0uhxc" w:colFirst="0" w:colLast="0"/>
            <w:bookmarkStart w:id="83" w:name="bookmark=id.4bvk7pj" w:colFirst="0" w:colLast="0"/>
            <w:bookmarkEnd w:id="82"/>
            <w:bookmarkEnd w:id="83"/>
            <w:r w:rsidRPr="00B06171">
              <w:t>airflow</w:t>
            </w:r>
          </w:p>
        </w:tc>
      </w:tr>
      <w:tr w:rsidR="0031480E" w:rsidRPr="00B06171" w14:paraId="101908E2" w14:textId="77777777" w:rsidTr="0031480E">
        <w:trPr>
          <w:jc w:val="center"/>
        </w:trPr>
        <w:tc>
          <w:tcPr>
            <w:tcW w:w="560" w:type="dxa"/>
            <w:vMerge/>
            <w:shd w:val="clear" w:color="auto" w:fill="auto"/>
          </w:tcPr>
          <w:p w14:paraId="3EB26199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1822" w:type="dxa"/>
            <w:vMerge/>
            <w:shd w:val="clear" w:color="auto" w:fill="auto"/>
          </w:tcPr>
          <w:p w14:paraId="5C56F7D5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1514" w:type="dxa"/>
            <w:shd w:val="clear" w:color="auto" w:fill="auto"/>
          </w:tcPr>
          <w:p w14:paraId="0F6E8AA3" w14:textId="77777777" w:rsidR="0031480E" w:rsidRPr="00B06171" w:rsidRDefault="0031480E" w:rsidP="0069260D">
            <w:pPr>
              <w:pStyle w:val="affe"/>
            </w:pPr>
            <w:r w:rsidRPr="00B06171">
              <w:t>Установщик</w:t>
            </w:r>
          </w:p>
        </w:tc>
        <w:tc>
          <w:tcPr>
            <w:tcW w:w="3150" w:type="dxa"/>
            <w:shd w:val="clear" w:color="auto" w:fill="auto"/>
          </w:tcPr>
          <w:p w14:paraId="1EC9440B" w14:textId="77777777" w:rsidR="0031480E" w:rsidRPr="00B06171" w:rsidRDefault="0031480E" w:rsidP="0069260D">
            <w:pPr>
              <w:pStyle w:val="affe"/>
            </w:pPr>
            <w:r w:rsidRPr="00B06171">
              <w:t>airflow-deployment.zip</w:t>
            </w:r>
          </w:p>
        </w:tc>
        <w:tc>
          <w:tcPr>
            <w:tcW w:w="3149" w:type="dxa"/>
            <w:shd w:val="clear" w:color="auto" w:fill="auto"/>
          </w:tcPr>
          <w:p w14:paraId="2A440FA5" w14:textId="00A90F3F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/DataOps/</w:t>
            </w:r>
            <w:bookmarkStart w:id="84" w:name="bookmark=id.1664s55" w:colFirst="0" w:colLast="0"/>
            <w:bookmarkStart w:id="85" w:name="bookmark=id.3q5sasy" w:colFirst="0" w:colLast="0"/>
            <w:bookmarkEnd w:id="84"/>
            <w:bookmarkEnd w:id="85"/>
            <w:r w:rsidRPr="00B06171">
              <w:t>airflow-deployment</w:t>
            </w:r>
          </w:p>
        </w:tc>
      </w:tr>
      <w:tr w:rsidR="0031480E" w:rsidRPr="00B06171" w14:paraId="6FF43619" w14:textId="77777777" w:rsidTr="0031480E">
        <w:trPr>
          <w:jc w:val="center"/>
        </w:trPr>
        <w:tc>
          <w:tcPr>
            <w:tcW w:w="560" w:type="dxa"/>
            <w:vMerge w:val="restart"/>
            <w:shd w:val="clear" w:color="auto" w:fill="auto"/>
          </w:tcPr>
          <w:p w14:paraId="2B7674B5" w14:textId="77777777" w:rsidR="0031480E" w:rsidRPr="00B06171" w:rsidRDefault="0031480E" w:rsidP="0069260D">
            <w:pPr>
              <w:pStyle w:val="affe"/>
            </w:pPr>
            <w:r w:rsidRPr="00B06171">
              <w:t>7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7A681CD7" w14:textId="4B59A41E" w:rsidR="0031480E" w:rsidRPr="00B06171" w:rsidRDefault="00573663" w:rsidP="0069260D">
            <w:pPr>
              <w:pStyle w:val="affe"/>
            </w:pPr>
            <w:r>
              <w:t>«Виртуальное озеро данных»</w:t>
            </w:r>
          </w:p>
        </w:tc>
        <w:tc>
          <w:tcPr>
            <w:tcW w:w="1514" w:type="dxa"/>
            <w:shd w:val="clear" w:color="auto" w:fill="auto"/>
          </w:tcPr>
          <w:p w14:paraId="07276330" w14:textId="77777777" w:rsidR="0031480E" w:rsidRPr="00B06171" w:rsidRDefault="0031480E" w:rsidP="0069260D">
            <w:pPr>
              <w:pStyle w:val="affe"/>
            </w:pPr>
            <w:bookmarkStart w:id="86" w:name="bookmark=id.kgcv8k" w:colFirst="0" w:colLast="0"/>
            <w:bookmarkStart w:id="87" w:name="bookmark=id.25b2l0r" w:colFirst="0" w:colLast="0"/>
            <w:bookmarkEnd w:id="86"/>
            <w:bookmarkEnd w:id="87"/>
            <w:r w:rsidRPr="00B06171">
              <w:t>Приложение</w:t>
            </w:r>
          </w:p>
        </w:tc>
        <w:tc>
          <w:tcPr>
            <w:tcW w:w="3150" w:type="dxa"/>
            <w:shd w:val="clear" w:color="auto" w:fill="auto"/>
          </w:tcPr>
          <w:p w14:paraId="0D14DE50" w14:textId="77777777" w:rsidR="0031480E" w:rsidRPr="00B06171" w:rsidRDefault="0031480E" w:rsidP="0069260D">
            <w:pPr>
              <w:pStyle w:val="affe"/>
            </w:pPr>
            <w:r w:rsidRPr="00B06171">
              <w:t>dremio-oss.zip</w:t>
            </w:r>
          </w:p>
        </w:tc>
        <w:tc>
          <w:tcPr>
            <w:tcW w:w="3149" w:type="dxa"/>
            <w:shd w:val="clear" w:color="auto" w:fill="auto"/>
          </w:tcPr>
          <w:p w14:paraId="74A16D8A" w14:textId="402E2964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/forks/</w:t>
            </w:r>
            <w:bookmarkStart w:id="88" w:name="bookmark=id.1jlao46" w:colFirst="0" w:colLast="0"/>
            <w:bookmarkStart w:id="89" w:name="bookmark=id.34g0dwd" w:colFirst="0" w:colLast="0"/>
            <w:bookmarkEnd w:id="88"/>
            <w:bookmarkEnd w:id="89"/>
            <w:r w:rsidRPr="00B06171">
              <w:t>dremio-oss</w:t>
            </w:r>
          </w:p>
        </w:tc>
      </w:tr>
      <w:tr w:rsidR="0031480E" w:rsidRPr="00B06171" w14:paraId="66B4568B" w14:textId="77777777" w:rsidTr="0031480E">
        <w:trPr>
          <w:jc w:val="center"/>
        </w:trPr>
        <w:tc>
          <w:tcPr>
            <w:tcW w:w="560" w:type="dxa"/>
            <w:vMerge/>
            <w:shd w:val="clear" w:color="auto" w:fill="auto"/>
          </w:tcPr>
          <w:p w14:paraId="06CC5DBD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1822" w:type="dxa"/>
            <w:vMerge/>
            <w:shd w:val="clear" w:color="auto" w:fill="auto"/>
          </w:tcPr>
          <w:p w14:paraId="6934CA7D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1514" w:type="dxa"/>
            <w:shd w:val="clear" w:color="auto" w:fill="auto"/>
          </w:tcPr>
          <w:p w14:paraId="29490B68" w14:textId="77777777" w:rsidR="0031480E" w:rsidRPr="00B06171" w:rsidRDefault="0031480E" w:rsidP="0069260D">
            <w:pPr>
              <w:pStyle w:val="affe"/>
            </w:pPr>
            <w:r w:rsidRPr="00B06171">
              <w:t>Установщик</w:t>
            </w:r>
          </w:p>
        </w:tc>
        <w:tc>
          <w:tcPr>
            <w:tcW w:w="3150" w:type="dxa"/>
            <w:shd w:val="clear" w:color="auto" w:fill="auto"/>
          </w:tcPr>
          <w:p w14:paraId="72476121" w14:textId="77777777" w:rsidR="0031480E" w:rsidRPr="00B06171" w:rsidRDefault="0031480E" w:rsidP="0069260D">
            <w:pPr>
              <w:pStyle w:val="affe"/>
            </w:pPr>
            <w:r w:rsidRPr="00B06171">
              <w:t>dremio-deployment.zip</w:t>
            </w:r>
          </w:p>
        </w:tc>
        <w:tc>
          <w:tcPr>
            <w:tcW w:w="3149" w:type="dxa"/>
            <w:shd w:val="clear" w:color="auto" w:fill="auto"/>
          </w:tcPr>
          <w:p w14:paraId="376632B7" w14:textId="25A5303A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/DataOps/</w:t>
            </w:r>
            <w:bookmarkStart w:id="90" w:name="bookmark=id.2iq8gzs" w:colFirst="0" w:colLast="0"/>
            <w:bookmarkStart w:id="91" w:name="bookmark=id.43ky6rz" w:colFirst="0" w:colLast="0"/>
            <w:bookmarkEnd w:id="90"/>
            <w:bookmarkEnd w:id="91"/>
            <w:r w:rsidRPr="00B06171">
              <w:t>dremio-deployment</w:t>
            </w:r>
          </w:p>
        </w:tc>
      </w:tr>
      <w:tr w:rsidR="0031480E" w:rsidRPr="00B06171" w14:paraId="1D6C6B1F" w14:textId="77777777" w:rsidTr="0031480E">
        <w:trPr>
          <w:trHeight w:val="515"/>
          <w:jc w:val="center"/>
        </w:trPr>
        <w:tc>
          <w:tcPr>
            <w:tcW w:w="560" w:type="dxa"/>
            <w:vMerge w:val="restart"/>
            <w:shd w:val="clear" w:color="auto" w:fill="auto"/>
          </w:tcPr>
          <w:p w14:paraId="2F68F7F3" w14:textId="77777777" w:rsidR="0031480E" w:rsidRPr="00B06171" w:rsidRDefault="0031480E" w:rsidP="0069260D">
            <w:pPr>
              <w:pStyle w:val="affe"/>
            </w:pPr>
            <w:r w:rsidRPr="00B06171">
              <w:t>8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68FCFCDE" w14:textId="584BBA45" w:rsidR="0031480E" w:rsidRPr="00B06171" w:rsidRDefault="00415A3B" w:rsidP="0069260D">
            <w:pPr>
              <w:pStyle w:val="affe"/>
            </w:pPr>
            <w:r>
              <w:t>«Визуализация и исследование данных»</w:t>
            </w:r>
          </w:p>
        </w:tc>
        <w:tc>
          <w:tcPr>
            <w:tcW w:w="1514" w:type="dxa"/>
            <w:shd w:val="clear" w:color="auto" w:fill="auto"/>
          </w:tcPr>
          <w:p w14:paraId="4C7DB773" w14:textId="77777777" w:rsidR="0031480E" w:rsidRPr="00B06171" w:rsidRDefault="0031480E" w:rsidP="0069260D">
            <w:pPr>
              <w:pStyle w:val="affe"/>
            </w:pPr>
            <w:r w:rsidRPr="00B06171">
              <w:t>Приложение</w:t>
            </w:r>
          </w:p>
        </w:tc>
        <w:tc>
          <w:tcPr>
            <w:tcW w:w="3150" w:type="dxa"/>
            <w:shd w:val="clear" w:color="auto" w:fill="auto"/>
          </w:tcPr>
          <w:p w14:paraId="0DF398B6" w14:textId="77777777" w:rsidR="0031480E" w:rsidRPr="00B06171" w:rsidRDefault="0031480E" w:rsidP="0069260D">
            <w:pPr>
              <w:pStyle w:val="affe"/>
            </w:pPr>
            <w:r w:rsidRPr="00B06171">
              <w:t>metabase.zip</w:t>
            </w:r>
          </w:p>
        </w:tc>
        <w:tc>
          <w:tcPr>
            <w:tcW w:w="3149" w:type="dxa"/>
            <w:shd w:val="clear" w:color="auto" w:fill="auto"/>
          </w:tcPr>
          <w:p w14:paraId="5536411A" w14:textId="736E7EAE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/forks/</w:t>
            </w:r>
            <w:bookmarkStart w:id="92" w:name="bookmark=id.xvir7l" w:colFirst="0" w:colLast="0"/>
            <w:bookmarkStart w:id="93" w:name="bookmark=id.3hv69ve" w:colFirst="0" w:colLast="0"/>
            <w:bookmarkEnd w:id="92"/>
            <w:bookmarkEnd w:id="93"/>
            <w:r w:rsidRPr="00B06171">
              <w:t>metabase</w:t>
            </w:r>
          </w:p>
        </w:tc>
      </w:tr>
      <w:tr w:rsidR="0031480E" w:rsidRPr="00B06171" w14:paraId="69CF7240" w14:textId="77777777" w:rsidTr="0031480E">
        <w:trPr>
          <w:trHeight w:val="515"/>
          <w:jc w:val="center"/>
        </w:trPr>
        <w:tc>
          <w:tcPr>
            <w:tcW w:w="560" w:type="dxa"/>
            <w:vMerge/>
            <w:shd w:val="clear" w:color="auto" w:fill="auto"/>
          </w:tcPr>
          <w:p w14:paraId="63565495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1822" w:type="dxa"/>
            <w:vMerge/>
            <w:shd w:val="clear" w:color="auto" w:fill="auto"/>
          </w:tcPr>
          <w:p w14:paraId="01F7CD8C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1514" w:type="dxa"/>
            <w:shd w:val="clear" w:color="auto" w:fill="auto"/>
          </w:tcPr>
          <w:p w14:paraId="1A95192D" w14:textId="77777777" w:rsidR="0031480E" w:rsidRPr="00B06171" w:rsidRDefault="0031480E" w:rsidP="0069260D">
            <w:pPr>
              <w:pStyle w:val="affe"/>
            </w:pPr>
            <w:r w:rsidRPr="00B06171">
              <w:t>Установщик</w:t>
            </w:r>
          </w:p>
        </w:tc>
        <w:tc>
          <w:tcPr>
            <w:tcW w:w="3150" w:type="dxa"/>
            <w:shd w:val="clear" w:color="auto" w:fill="auto"/>
          </w:tcPr>
          <w:p w14:paraId="64F3985B" w14:textId="77777777" w:rsidR="0031480E" w:rsidRPr="00B06171" w:rsidRDefault="0031480E" w:rsidP="0069260D">
            <w:pPr>
              <w:pStyle w:val="affe"/>
            </w:pPr>
            <w:r w:rsidRPr="00B06171">
              <w:t>metabase-deployment.zip</w:t>
            </w:r>
          </w:p>
        </w:tc>
        <w:tc>
          <w:tcPr>
            <w:tcW w:w="3149" w:type="dxa"/>
            <w:shd w:val="clear" w:color="auto" w:fill="auto"/>
          </w:tcPr>
          <w:p w14:paraId="7028D710" w14:textId="7CD8FE63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/DataOps/</w:t>
            </w:r>
            <w:bookmarkStart w:id="94" w:name="bookmark=id.1x0gk37" w:colFirst="0" w:colLast="0"/>
            <w:bookmarkStart w:id="95" w:name="bookmark=id.4h042r0" w:colFirst="0" w:colLast="0"/>
            <w:bookmarkEnd w:id="94"/>
            <w:bookmarkEnd w:id="95"/>
            <w:r w:rsidRPr="00B06171">
              <w:t>metabase-deployment</w:t>
            </w:r>
          </w:p>
        </w:tc>
      </w:tr>
      <w:tr w:rsidR="0031480E" w:rsidRPr="00B06171" w14:paraId="2BA77214" w14:textId="77777777" w:rsidTr="0031480E">
        <w:trPr>
          <w:trHeight w:val="515"/>
          <w:jc w:val="center"/>
        </w:trPr>
        <w:tc>
          <w:tcPr>
            <w:tcW w:w="560" w:type="dxa"/>
            <w:shd w:val="clear" w:color="auto" w:fill="auto"/>
          </w:tcPr>
          <w:p w14:paraId="1D9D118B" w14:textId="091498C5" w:rsidR="0031480E" w:rsidRPr="00B06171" w:rsidRDefault="009D0CBE" w:rsidP="0069260D">
            <w:pPr>
              <w:pStyle w:val="affe"/>
            </w:pPr>
            <w:r>
              <w:rPr>
                <w:lang w:val="en-US"/>
              </w:rPr>
              <w:t>9</w:t>
            </w:r>
          </w:p>
        </w:tc>
        <w:tc>
          <w:tcPr>
            <w:tcW w:w="1822" w:type="dxa"/>
            <w:shd w:val="clear" w:color="auto" w:fill="auto"/>
          </w:tcPr>
          <w:p w14:paraId="2DB6BA12" w14:textId="77777777" w:rsidR="0031480E" w:rsidRPr="00B06171" w:rsidRDefault="0031480E" w:rsidP="0069260D">
            <w:pPr>
              <w:pStyle w:val="affe"/>
            </w:pPr>
            <w:r w:rsidRPr="00B06171">
              <w:t>Lambda</w:t>
            </w:r>
          </w:p>
        </w:tc>
        <w:tc>
          <w:tcPr>
            <w:tcW w:w="1514" w:type="dxa"/>
            <w:shd w:val="clear" w:color="auto" w:fill="auto"/>
          </w:tcPr>
          <w:p w14:paraId="560CFD55" w14:textId="77777777" w:rsidR="0031480E" w:rsidRPr="00B06171" w:rsidRDefault="0031480E" w:rsidP="0069260D">
            <w:pPr>
              <w:pStyle w:val="affe"/>
            </w:pPr>
            <w:r w:rsidRPr="00B06171">
              <w:t>Приложение</w:t>
            </w:r>
          </w:p>
        </w:tc>
        <w:tc>
          <w:tcPr>
            <w:tcW w:w="3150" w:type="dxa"/>
            <w:shd w:val="clear" w:color="auto" w:fill="auto"/>
          </w:tcPr>
          <w:p w14:paraId="4B5F99F1" w14:textId="77777777" w:rsidR="0031480E" w:rsidRPr="00B06171" w:rsidRDefault="0031480E" w:rsidP="0069260D">
            <w:pPr>
              <w:pStyle w:val="affe"/>
            </w:pPr>
            <w:r w:rsidRPr="00B06171">
              <w:t>lambda.zip</w:t>
            </w:r>
          </w:p>
        </w:tc>
        <w:tc>
          <w:tcPr>
            <w:tcW w:w="3149" w:type="dxa"/>
            <w:shd w:val="clear" w:color="auto" w:fill="auto"/>
          </w:tcPr>
          <w:p w14:paraId="2DA19A41" w14:textId="52B3E58A" w:rsidR="0031480E" w:rsidRPr="00B06171" w:rsidRDefault="0031480E" w:rsidP="0069260D">
            <w:pPr>
              <w:pStyle w:val="affe"/>
            </w:pPr>
            <w:r w:rsidRPr="00B06171">
              <w:t>/</w:t>
            </w:r>
            <w:r w:rsidR="00185E6E">
              <w:t>mayak</w:t>
            </w:r>
            <w:r w:rsidR="008153BA">
              <w:t>BI</w:t>
            </w:r>
            <w:r w:rsidRPr="00B06171">
              <w:t>/datadev/lambda</w:t>
            </w:r>
          </w:p>
        </w:tc>
      </w:tr>
    </w:tbl>
    <w:p w14:paraId="51D02129" w14:textId="31B0D9EC" w:rsidR="0031480E" w:rsidRPr="00B06171" w:rsidRDefault="0031480E" w:rsidP="0069260D">
      <w:pPr>
        <w:pStyle w:val="24"/>
      </w:pPr>
      <w:bookmarkStart w:id="96" w:name="_Toc150852871"/>
      <w:r w:rsidRPr="00B06171">
        <w:t>Подготовка среды сборки и администрирования</w:t>
      </w:r>
      <w:r w:rsidR="006C385C" w:rsidRPr="00B06171">
        <w:t xml:space="preserve"> на платформе х86</w:t>
      </w:r>
      <w:bookmarkEnd w:id="96"/>
    </w:p>
    <w:p w14:paraId="38950F11" w14:textId="1C255C3D" w:rsidR="0031480E" w:rsidRPr="00B06171" w:rsidRDefault="0031480E" w:rsidP="0069260D">
      <w:pPr>
        <w:pStyle w:val="a3"/>
      </w:pPr>
      <w:r w:rsidRPr="00B06171">
        <w:t xml:space="preserve">Для сборки и промышленной эксплуатации компонент </w:t>
      </w:r>
      <w:r w:rsidR="00516FB2">
        <w:t>СО</w:t>
      </w:r>
      <w:r w:rsidRPr="00B06171">
        <w:rPr>
          <w:rStyle w:val="afff8"/>
        </w:rPr>
        <w:footnoteReference w:id="1"/>
      </w:r>
      <w:r w:rsidRPr="00B06171">
        <w:t xml:space="preserve"> требуется платформа оркестрации контейнерами Kubernetes. Данная платформа относится к классу системного программного обеспечения и должна быть установлена и настроена до начала сборки и развертывания остальных компонент подсистемы. В данном разделе в пп. </w:t>
      </w:r>
      <w:r w:rsidR="000C3128" w:rsidRPr="00B06171">
        <w:fldChar w:fldCharType="begin"/>
      </w:r>
      <w:r w:rsidR="000C3128" w:rsidRPr="00B06171">
        <w:instrText xml:space="preserve"> REF _Ref90949545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3.2.1</w:t>
      </w:r>
      <w:r w:rsidR="000C3128" w:rsidRPr="00B06171">
        <w:fldChar w:fldCharType="end"/>
      </w:r>
      <w:r w:rsidRPr="00B06171">
        <w:t>-</w:t>
      </w:r>
      <w:r w:rsidR="000C3128" w:rsidRPr="00B06171">
        <w:fldChar w:fldCharType="begin"/>
      </w:r>
      <w:r w:rsidR="000C3128" w:rsidRPr="00B06171">
        <w:instrText xml:space="preserve"> REF _Ref90949554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3.2.2</w:t>
      </w:r>
      <w:r w:rsidR="000C3128" w:rsidRPr="00B06171">
        <w:fldChar w:fldCharType="end"/>
      </w:r>
      <w:r w:rsidR="000C3128" w:rsidRPr="00B06171">
        <w:t xml:space="preserve"> </w:t>
      </w:r>
      <w:r w:rsidRPr="00B06171">
        <w:t>описан процесс развертывания Kubernetes.</w:t>
      </w:r>
    </w:p>
    <w:p w14:paraId="496FCB9A" w14:textId="1FAF2BC4" w:rsidR="0031480E" w:rsidRPr="00B06171" w:rsidRDefault="0031480E" w:rsidP="0069260D">
      <w:pPr>
        <w:pStyle w:val="33"/>
      </w:pPr>
      <w:bookmarkStart w:id="97" w:name="bookmark=id.3vac5uf" w:colFirst="0" w:colLast="0"/>
      <w:bookmarkStart w:id="98" w:name="bookmark=id.2afmg28" w:colFirst="0" w:colLast="0"/>
      <w:bookmarkStart w:id="99" w:name="_Ref90949545"/>
      <w:bookmarkStart w:id="100" w:name="_Ref90949973"/>
      <w:bookmarkStart w:id="101" w:name="_Toc150852872"/>
      <w:bookmarkEnd w:id="97"/>
      <w:bookmarkEnd w:id="98"/>
      <w:r w:rsidRPr="00B06171">
        <w:t>Подготовка среды и настройка окружения</w:t>
      </w:r>
      <w:r w:rsidR="006C385C" w:rsidRPr="00B06171">
        <w:t xml:space="preserve"> на платформе х86</w:t>
      </w:r>
      <w:bookmarkEnd w:id="99"/>
      <w:bookmarkEnd w:id="100"/>
      <w:bookmarkEnd w:id="101"/>
    </w:p>
    <w:p w14:paraId="60E2B746" w14:textId="00B30791" w:rsidR="0031480E" w:rsidRPr="00B06171" w:rsidRDefault="0031480E" w:rsidP="0069260D">
      <w:pPr>
        <w:pStyle w:val="a3"/>
      </w:pPr>
      <w:bookmarkStart w:id="102" w:name="_heading=h.pkwqa1" w:colFirst="0" w:colLast="0"/>
      <w:bookmarkEnd w:id="102"/>
      <w:r w:rsidRPr="00B06171">
        <w:t xml:space="preserve">Компоненты будут развёртываться на отдельных машинах под управлением ОС Astra Linux на следующих узлах, указанных в таблице </w:t>
      </w:r>
      <w:r w:rsidR="00267686" w:rsidRPr="00B06171">
        <w:fldChar w:fldCharType="begin"/>
      </w:r>
      <w:r w:rsidR="00267686" w:rsidRPr="00B06171">
        <w:instrText xml:space="preserve"> REF _Ref89678854 \h \# \0</w:instrText>
      </w:r>
      <w:r w:rsidR="00B06171">
        <w:instrText xml:space="preserve"> \* MERGEFORMAT </w:instrText>
      </w:r>
      <w:r w:rsidR="00267686" w:rsidRPr="00B06171">
        <w:fldChar w:fldCharType="separate"/>
      </w:r>
      <w:r w:rsidR="009D772B" w:rsidRPr="00B06171">
        <w:t>4</w:t>
      </w:r>
      <w:r w:rsidR="00267686" w:rsidRPr="00B06171">
        <w:fldChar w:fldCharType="end"/>
      </w:r>
      <w:r w:rsidRPr="00B06171">
        <w:t>.</w:t>
      </w:r>
    </w:p>
    <w:p w14:paraId="749DDA95" w14:textId="2EB02F36" w:rsidR="0031480E" w:rsidRPr="00B06171" w:rsidRDefault="00267686" w:rsidP="0069260D">
      <w:pPr>
        <w:pStyle w:val="affc"/>
      </w:pPr>
      <w:bookmarkStart w:id="103" w:name="_heading=h.39kk8xu" w:colFirst="0" w:colLast="0"/>
      <w:bookmarkStart w:id="104" w:name="_Ref89678854"/>
      <w:bookmarkEnd w:id="103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</w:t>
      </w:r>
      <w:r w:rsidR="00990FEC" w:rsidRPr="00B06171">
        <w:rPr>
          <w:noProof/>
        </w:rPr>
        <w:fldChar w:fldCharType="end"/>
      </w:r>
      <w:bookmarkEnd w:id="104"/>
      <w:r w:rsidRPr="00B06171">
        <w:t xml:space="preserve"> — </w:t>
      </w:r>
      <w:r w:rsidR="0031480E" w:rsidRPr="00B06171">
        <w:t>Узлы развертывания Kubernetes</w:t>
      </w:r>
    </w:p>
    <w:tbl>
      <w:tblPr>
        <w:tblW w:w="10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0"/>
        <w:gridCol w:w="2797"/>
        <w:gridCol w:w="3092"/>
        <w:gridCol w:w="3806"/>
      </w:tblGrid>
      <w:tr w:rsidR="0031480E" w:rsidRPr="00B06171" w14:paraId="116B9DB4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78462" w14:textId="77777777" w:rsidR="0031480E" w:rsidRPr="00B06171" w:rsidRDefault="0031480E" w:rsidP="0069260D">
            <w:pPr>
              <w:pStyle w:val="afc"/>
            </w:pPr>
            <w:r w:rsidRPr="00B06171">
              <w:t>№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E7FFC" w14:textId="77777777" w:rsidR="0031480E" w:rsidRPr="00B06171" w:rsidRDefault="0031480E" w:rsidP="0069260D">
            <w:pPr>
              <w:pStyle w:val="afc"/>
            </w:pPr>
            <w:r w:rsidRPr="00B06171">
              <w:t>Условное обозначение сервера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0E553" w14:textId="77777777" w:rsidR="0031480E" w:rsidRPr="00B06171" w:rsidRDefault="0031480E" w:rsidP="0069260D">
            <w:pPr>
              <w:pStyle w:val="afc"/>
            </w:pPr>
            <w:r w:rsidRPr="00B06171">
              <w:t>Назначение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A87E2" w14:textId="77777777" w:rsidR="0031480E" w:rsidRPr="00B06171" w:rsidRDefault="0031480E" w:rsidP="0069260D">
            <w:pPr>
              <w:pStyle w:val="afc"/>
            </w:pPr>
            <w:r w:rsidRPr="00B06171">
              <w:t>Установленное ПО</w:t>
            </w:r>
          </w:p>
        </w:tc>
      </w:tr>
      <w:tr w:rsidR="0031480E" w:rsidRPr="00B06171" w14:paraId="438E85C4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DC97F" w14:textId="77777777" w:rsidR="0031480E" w:rsidRPr="00B06171" w:rsidRDefault="0031480E" w:rsidP="0069260D">
            <w:pPr>
              <w:pStyle w:val="affe"/>
            </w:pPr>
            <w:r w:rsidRPr="00B06171">
              <w:t>1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7F570" w14:textId="246C2B4C" w:rsidR="0031480E" w:rsidRPr="00B06171" w:rsidRDefault="000540F7" w:rsidP="0069260D">
            <w:pPr>
              <w:pStyle w:val="affe"/>
            </w:pPr>
            <w:r>
              <w:rPr>
                <w:lang w:val="en-US"/>
              </w:rPr>
              <w:t>mayak2os</w:t>
            </w:r>
            <w:r w:rsidR="0031480E" w:rsidRPr="00B06171">
              <w:t>-bi-ter-01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F9D88" w14:textId="77777777" w:rsidR="0031480E" w:rsidRPr="00B06171" w:rsidRDefault="0031480E" w:rsidP="0069260D">
            <w:pPr>
              <w:pStyle w:val="affe"/>
            </w:pPr>
            <w:r w:rsidRPr="00B06171">
              <w:t>Терминал развертывания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B4E10" w14:textId="77777777" w:rsidR="0031480E" w:rsidRPr="00B06171" w:rsidRDefault="0031480E" w:rsidP="0069260D">
            <w:pPr>
              <w:pStyle w:val="affe"/>
            </w:pPr>
            <w:bookmarkStart w:id="105" w:name="bookmark=id.1opuj5n" w:colFirst="0" w:colLast="0"/>
            <w:bookmarkStart w:id="106" w:name="bookmark=id.48pi1tg" w:colFirst="0" w:colLast="0"/>
            <w:bookmarkEnd w:id="105"/>
            <w:bookmarkEnd w:id="106"/>
            <w:r w:rsidRPr="00B06171">
              <w:t xml:space="preserve">Информация представлена в разделе 3.2.2.1 Ansible и 3.2.2.4 Установка Docker на ноды. Информация представлена </w:t>
            </w:r>
          </w:p>
        </w:tc>
      </w:tr>
      <w:tr w:rsidR="0031480E" w:rsidRPr="00B06171" w14:paraId="3C9C334C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E94C2" w14:textId="77777777" w:rsidR="0031480E" w:rsidRPr="00B06171" w:rsidRDefault="0031480E" w:rsidP="0069260D">
            <w:pPr>
              <w:pStyle w:val="affe"/>
            </w:pPr>
            <w:r w:rsidRPr="00B06171">
              <w:t>2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DA72D" w14:textId="07540CDD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-bi-ch-bal-01</w:t>
            </w:r>
          </w:p>
          <w:p w14:paraId="7E5334DF" w14:textId="77777777" w:rsidR="0031480E" w:rsidRPr="00B06171" w:rsidRDefault="0031480E" w:rsidP="0069260D">
            <w:pPr>
              <w:pStyle w:val="affe"/>
            </w:pPr>
          </w:p>
          <w:p w14:paraId="592052CF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5BC85" w14:textId="77777777" w:rsidR="0031480E" w:rsidRPr="00B06171" w:rsidRDefault="0031480E" w:rsidP="0069260D">
            <w:pPr>
              <w:pStyle w:val="affe"/>
            </w:pPr>
            <w:r w:rsidRPr="00B06171">
              <w:t>Балансировщик нагрузки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E14AF" w14:textId="77777777" w:rsidR="0031480E" w:rsidRPr="00B06171" w:rsidRDefault="0031480E" w:rsidP="0069260D">
            <w:pPr>
              <w:pStyle w:val="affe"/>
            </w:pPr>
            <w:r w:rsidRPr="00B06171">
              <w:t>Информация представлена в разделе 3.2.2.6</w:t>
            </w:r>
          </w:p>
        </w:tc>
      </w:tr>
      <w:tr w:rsidR="0031480E" w:rsidRPr="00B06171" w14:paraId="4DCCD83C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8CD84" w14:textId="77777777" w:rsidR="0031480E" w:rsidRPr="00B06171" w:rsidRDefault="0031480E" w:rsidP="0069260D">
            <w:pPr>
              <w:pStyle w:val="affe"/>
            </w:pPr>
            <w:r w:rsidRPr="00B06171">
              <w:t>3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111CE" w14:textId="07839C7A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-bi-etcd-01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4BEEF" w14:textId="77777777" w:rsidR="0031480E" w:rsidRPr="00B06171" w:rsidRDefault="0031480E" w:rsidP="0069260D">
            <w:pPr>
              <w:pStyle w:val="affe"/>
            </w:pPr>
            <w:r w:rsidRPr="00B06171">
              <w:t>Управляющие узлы кластера, хранение данных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DD263" w14:textId="7B5A1531" w:rsidR="0031480E" w:rsidRPr="00B06171" w:rsidRDefault="0031480E" w:rsidP="0069260D">
            <w:pPr>
              <w:pStyle w:val="affe"/>
            </w:pPr>
            <w:r w:rsidRPr="00B06171">
              <w:t>3.2.2.4 Установка Docker на ноды</w:t>
            </w:r>
          </w:p>
        </w:tc>
      </w:tr>
      <w:tr w:rsidR="0031480E" w:rsidRPr="00B06171" w14:paraId="50A16AA1" w14:textId="77777777" w:rsidTr="0031480E">
        <w:trPr>
          <w:trHeight w:val="6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05F72" w14:textId="77777777" w:rsidR="0031480E" w:rsidRPr="00B06171" w:rsidRDefault="0031480E" w:rsidP="0069260D">
            <w:pPr>
              <w:pStyle w:val="affe"/>
            </w:pPr>
            <w:r w:rsidRPr="00B06171">
              <w:t>4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A769A" w14:textId="01950147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-bi-etcd-02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4B1C9" w14:textId="77777777" w:rsidR="0031480E" w:rsidRPr="00B06171" w:rsidRDefault="0031480E" w:rsidP="0069260D">
            <w:pPr>
              <w:pStyle w:val="affe"/>
            </w:pPr>
            <w:r w:rsidRPr="00B06171">
              <w:t>Управляющие узлы кластера, хранение данных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53C91" w14:textId="30D10965" w:rsidR="0031480E" w:rsidRPr="00B06171" w:rsidRDefault="0031480E" w:rsidP="0069260D">
            <w:pPr>
              <w:pStyle w:val="affe"/>
            </w:pPr>
            <w:r w:rsidRPr="00B06171">
              <w:t>и 3.2.2.4 Установка Docker на ноды</w:t>
            </w:r>
          </w:p>
        </w:tc>
      </w:tr>
      <w:tr w:rsidR="0031480E" w:rsidRPr="00B06171" w14:paraId="5E8A3650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48851" w14:textId="77777777" w:rsidR="0031480E" w:rsidRPr="00B06171" w:rsidRDefault="0031480E" w:rsidP="0069260D">
            <w:pPr>
              <w:pStyle w:val="affe"/>
            </w:pPr>
            <w:r w:rsidRPr="00B06171">
              <w:t>5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E5F80" w14:textId="6A391596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-bi-etcd-03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25D55" w14:textId="77777777" w:rsidR="0031480E" w:rsidRPr="00B06171" w:rsidRDefault="0031480E" w:rsidP="0069260D">
            <w:pPr>
              <w:pStyle w:val="affe"/>
            </w:pPr>
            <w:r w:rsidRPr="00B06171">
              <w:t>Управляющие узлы кластера, хранение данных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369B0" w14:textId="486B9089" w:rsidR="0031480E" w:rsidRPr="00B06171" w:rsidRDefault="0031480E" w:rsidP="0069260D">
            <w:pPr>
              <w:pStyle w:val="affe"/>
            </w:pPr>
            <w:r w:rsidRPr="00B06171">
              <w:t>3.2.2.4 Установка Docker на ноды</w:t>
            </w:r>
          </w:p>
        </w:tc>
      </w:tr>
      <w:tr w:rsidR="0031480E" w:rsidRPr="00B06171" w14:paraId="29E31FA6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28FCC" w14:textId="77777777" w:rsidR="0031480E" w:rsidRPr="00B06171" w:rsidRDefault="0031480E" w:rsidP="0069260D">
            <w:pPr>
              <w:pStyle w:val="affe"/>
            </w:pPr>
            <w:r w:rsidRPr="00B06171">
              <w:t>6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3852A" w14:textId="71CF8974" w:rsidR="0031480E" w:rsidRPr="00B06171" w:rsidRDefault="000540F7" w:rsidP="0069260D">
            <w:pPr>
              <w:pStyle w:val="affe"/>
            </w:pPr>
            <w:bookmarkStart w:id="107" w:name="bookmark=id.3mzq4wv" w:colFirst="0" w:colLast="0"/>
            <w:bookmarkStart w:id="108" w:name="bookmark=id.1302m92" w:colFirst="0" w:colLast="0"/>
            <w:bookmarkStart w:id="109" w:name="bookmark=id.2nusc19" w:colFirst="0" w:colLast="0"/>
            <w:bookmarkEnd w:id="107"/>
            <w:bookmarkEnd w:id="108"/>
            <w:bookmarkEnd w:id="109"/>
            <w:r>
              <w:t>mayak2os</w:t>
            </w:r>
            <w:r w:rsidR="0031480E" w:rsidRPr="00B06171">
              <w:t>-bi-m-01</w:t>
            </w:r>
          </w:p>
        </w:tc>
        <w:tc>
          <w:tcPr>
            <w:tcW w:w="30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F86011" w14:textId="77777777" w:rsidR="0031480E" w:rsidRPr="00B06171" w:rsidRDefault="0031480E" w:rsidP="0069260D">
            <w:pPr>
              <w:pStyle w:val="affe"/>
            </w:pPr>
            <w:r w:rsidRPr="00B06171">
              <w:t>Узлы кластера для рабочей нагрузки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A54C6" w14:textId="78AD1B2A" w:rsidR="0031480E" w:rsidRPr="00B06171" w:rsidRDefault="0031480E" w:rsidP="0069260D">
            <w:pPr>
              <w:pStyle w:val="affe"/>
            </w:pPr>
            <w:r w:rsidRPr="00B06171">
              <w:t>3.2.2.4 Установка Docker на ноды</w:t>
            </w:r>
          </w:p>
        </w:tc>
      </w:tr>
      <w:tr w:rsidR="0031480E" w:rsidRPr="00B06171" w14:paraId="1D42FD11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1F67B" w14:textId="77777777" w:rsidR="0031480E" w:rsidRPr="00B06171" w:rsidRDefault="0031480E" w:rsidP="0069260D">
            <w:pPr>
              <w:pStyle w:val="affe"/>
            </w:pPr>
            <w:r w:rsidRPr="00B06171">
              <w:t>7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971A0" w14:textId="416E3C3C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-bi-m-02</w:t>
            </w:r>
          </w:p>
        </w:tc>
        <w:tc>
          <w:tcPr>
            <w:tcW w:w="30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A8CFA9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33347" w14:textId="4FD620AB" w:rsidR="0031480E" w:rsidRPr="00B06171" w:rsidRDefault="0031480E" w:rsidP="0069260D">
            <w:pPr>
              <w:pStyle w:val="affe"/>
            </w:pPr>
            <w:r w:rsidRPr="00B06171">
              <w:t>3.2.2.4 Установка Docker на ноды</w:t>
            </w:r>
          </w:p>
        </w:tc>
      </w:tr>
      <w:tr w:rsidR="0031480E" w:rsidRPr="00B06171" w14:paraId="6391D16E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33996" w14:textId="77777777" w:rsidR="0031480E" w:rsidRPr="00B06171" w:rsidRDefault="0031480E" w:rsidP="0069260D">
            <w:pPr>
              <w:pStyle w:val="affe"/>
            </w:pPr>
            <w:r w:rsidRPr="00B06171">
              <w:t>8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5031C" w14:textId="363091E1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-bi-m-03</w:t>
            </w:r>
          </w:p>
        </w:tc>
        <w:tc>
          <w:tcPr>
            <w:tcW w:w="30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853E48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34CAF" w14:textId="68DDE01D" w:rsidR="0031480E" w:rsidRPr="00B06171" w:rsidRDefault="0031480E" w:rsidP="0069260D">
            <w:pPr>
              <w:pStyle w:val="affe"/>
            </w:pPr>
            <w:r w:rsidRPr="00B06171">
              <w:t>3.2.2.4 Установка Docker на ноды</w:t>
            </w:r>
          </w:p>
        </w:tc>
      </w:tr>
      <w:tr w:rsidR="0031480E" w:rsidRPr="00B06171" w14:paraId="1814B12F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C4C8A" w14:textId="77777777" w:rsidR="0031480E" w:rsidRPr="00B06171" w:rsidRDefault="0031480E" w:rsidP="0069260D">
            <w:pPr>
              <w:pStyle w:val="affe"/>
            </w:pPr>
            <w:r w:rsidRPr="00B06171">
              <w:t>9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13356" w14:textId="78CB7C11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-bi-w-01</w:t>
            </w:r>
          </w:p>
        </w:tc>
        <w:tc>
          <w:tcPr>
            <w:tcW w:w="30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B1E9D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26BF6" w14:textId="77777777" w:rsidR="0031480E" w:rsidRPr="00B06171" w:rsidRDefault="0031480E" w:rsidP="0069260D">
            <w:pPr>
              <w:pStyle w:val="affe"/>
            </w:pPr>
            <w:r w:rsidRPr="00B06171">
              <w:t>Информация представлена в разделе 3.2.2.4 Установка Docker на ноды</w:t>
            </w:r>
          </w:p>
        </w:tc>
      </w:tr>
      <w:tr w:rsidR="0031480E" w:rsidRPr="00B06171" w14:paraId="11D47049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E125E" w14:textId="77777777" w:rsidR="0031480E" w:rsidRPr="00B06171" w:rsidRDefault="0031480E" w:rsidP="0069260D">
            <w:pPr>
              <w:pStyle w:val="affe"/>
            </w:pPr>
            <w:r w:rsidRPr="00B06171">
              <w:t>10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38621" w14:textId="53A04F64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-bi-w-02</w:t>
            </w:r>
          </w:p>
        </w:tc>
        <w:tc>
          <w:tcPr>
            <w:tcW w:w="30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D5BB5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3FFAD" w14:textId="77777777" w:rsidR="0031480E" w:rsidRPr="00B06171" w:rsidRDefault="0031480E" w:rsidP="0069260D">
            <w:pPr>
              <w:pStyle w:val="affe"/>
            </w:pPr>
            <w:r w:rsidRPr="00B06171">
              <w:t>Информация представлена в разделе 3.2.2.4 Установка Docker на ноды</w:t>
            </w:r>
          </w:p>
        </w:tc>
      </w:tr>
      <w:tr w:rsidR="0031480E" w:rsidRPr="00B06171" w14:paraId="45660CB5" w14:textId="77777777" w:rsidTr="0031480E">
        <w:trPr>
          <w:trHeight w:val="45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44B3B" w14:textId="77777777" w:rsidR="0031480E" w:rsidRPr="00B06171" w:rsidRDefault="0031480E" w:rsidP="0069260D">
            <w:pPr>
              <w:pStyle w:val="affe"/>
            </w:pPr>
            <w:r w:rsidRPr="00B06171">
              <w:t>11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6DE70" w14:textId="0D6F4267" w:rsidR="0031480E" w:rsidRPr="00B06171" w:rsidRDefault="000540F7" w:rsidP="0069260D">
            <w:pPr>
              <w:pStyle w:val="affe"/>
            </w:pPr>
            <w:r>
              <w:t>mayak2os</w:t>
            </w:r>
            <w:r w:rsidR="0031480E" w:rsidRPr="00B06171">
              <w:t>-bi-w-03</w:t>
            </w:r>
          </w:p>
        </w:tc>
        <w:tc>
          <w:tcPr>
            <w:tcW w:w="30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305DE2" w14:textId="77777777" w:rsidR="0031480E" w:rsidRPr="00B06171" w:rsidRDefault="0031480E" w:rsidP="0069260D">
            <w:pPr>
              <w:pStyle w:val="affe"/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E6FDB" w14:textId="77777777" w:rsidR="0031480E" w:rsidRPr="00B06171" w:rsidRDefault="0031480E" w:rsidP="0069260D">
            <w:pPr>
              <w:pStyle w:val="affe"/>
            </w:pPr>
            <w:r w:rsidRPr="00B06171">
              <w:t>Информация представлена в разделе 3.2.2.4 Установка Docker на ноды</w:t>
            </w:r>
          </w:p>
        </w:tc>
      </w:tr>
    </w:tbl>
    <w:p w14:paraId="4A71BBF4" w14:textId="01D8E113" w:rsidR="0031480E" w:rsidRPr="00B06171" w:rsidRDefault="0031480E" w:rsidP="0069260D">
      <w:pPr>
        <w:pStyle w:val="33"/>
      </w:pPr>
      <w:bookmarkStart w:id="110" w:name="bookmark=id.1gf8i83" w:colFirst="0" w:colLast="0"/>
      <w:bookmarkStart w:id="111" w:name="bookmark=id.319y80a" w:colFirst="0" w:colLast="0"/>
      <w:bookmarkStart w:id="112" w:name="_Ref90949554"/>
      <w:bookmarkStart w:id="113" w:name="_Toc150852873"/>
      <w:bookmarkEnd w:id="110"/>
      <w:bookmarkEnd w:id="111"/>
      <w:r w:rsidRPr="00B06171">
        <w:t>Развертывание компонента Kubernetes</w:t>
      </w:r>
      <w:r w:rsidR="006C385C" w:rsidRPr="00B06171">
        <w:t xml:space="preserve"> на платформе х86</w:t>
      </w:r>
      <w:bookmarkEnd w:id="112"/>
      <w:bookmarkEnd w:id="113"/>
    </w:p>
    <w:p w14:paraId="084455A9" w14:textId="5C2AFB14" w:rsidR="0031480E" w:rsidRPr="00B06171" w:rsidRDefault="0031480E" w:rsidP="00B81FBD">
      <w:pPr>
        <w:pStyle w:val="aff2"/>
      </w:pPr>
      <w:r w:rsidRPr="00B06171">
        <w:t>Развертывание компонента Kubernetes представляет собой последовательную установку и настройку следующих компонентов на машинах кластера, машине терминального сервера и машине сетевой балансировки трафика</w:t>
      </w:r>
      <w:r w:rsidR="006B6BD6" w:rsidRPr="00B06171">
        <w:t xml:space="preserve"> </w:t>
      </w:r>
      <w:r w:rsidRPr="00B06171">
        <w:t>под управлением ОС Linux:</w:t>
      </w:r>
    </w:p>
    <w:p w14:paraId="4096FBF4" w14:textId="77777777" w:rsidR="0031480E" w:rsidRPr="00B06171" w:rsidRDefault="00000000" w:rsidP="0069260D">
      <w:pPr>
        <w:pStyle w:val="13"/>
        <w:numPr>
          <w:ilvl w:val="0"/>
          <w:numId w:val="27"/>
        </w:numPr>
      </w:pPr>
      <w:hyperlink r:id="rId16">
        <w:r w:rsidR="0031480E" w:rsidRPr="00B06171">
          <w:t>ansible</w:t>
        </w:r>
      </w:hyperlink>
      <w:r w:rsidR="0031480E" w:rsidRPr="00B06171">
        <w:t xml:space="preserve"> - утилиты для автоматизации рутинных операций при установке и удалении компонент кластера</w:t>
      </w:r>
      <w:r w:rsidR="0069260D" w:rsidRPr="00B06171">
        <w:t xml:space="preserve">. </w:t>
      </w:r>
    </w:p>
    <w:p w14:paraId="7B4C8505" w14:textId="77777777" w:rsidR="0031480E" w:rsidRPr="00B06171" w:rsidRDefault="00000000" w:rsidP="0069260D">
      <w:pPr>
        <w:pStyle w:val="13"/>
        <w:numPr>
          <w:ilvl w:val="0"/>
          <w:numId w:val="27"/>
        </w:numPr>
      </w:pPr>
      <w:hyperlink r:id="rId17">
        <w:r w:rsidR="0031480E" w:rsidRPr="00B06171">
          <w:t>rke</w:t>
        </w:r>
      </w:hyperlink>
      <w:r w:rsidR="0031480E" w:rsidRPr="00B06171">
        <w:t xml:space="preserve"> - инструкция по установке и конфигурации стендов для утилиты развертывания кластера rke и утилиты управления кластером kubectl. </w:t>
      </w:r>
    </w:p>
    <w:p w14:paraId="419818A9" w14:textId="77777777" w:rsidR="0031480E" w:rsidRPr="00B06171" w:rsidRDefault="00000000" w:rsidP="0069260D">
      <w:pPr>
        <w:pStyle w:val="13"/>
        <w:numPr>
          <w:ilvl w:val="0"/>
          <w:numId w:val="27"/>
        </w:numPr>
      </w:pPr>
      <w:hyperlink r:id="rId18">
        <w:r w:rsidR="0031480E" w:rsidRPr="00B06171">
          <w:t>nginx-load-balancer</w:t>
        </w:r>
      </w:hyperlink>
      <w:r w:rsidR="0031480E" w:rsidRPr="00B06171">
        <w:t xml:space="preserve"> - инструкция и конфигурации серверов балансировки нагрузки nginx. </w:t>
      </w:r>
    </w:p>
    <w:p w14:paraId="02F6F160" w14:textId="1F5281AE" w:rsidR="0031480E" w:rsidRPr="00B06171" w:rsidRDefault="0031480E" w:rsidP="0069260D">
      <w:pPr>
        <w:pStyle w:val="13"/>
        <w:numPr>
          <w:ilvl w:val="0"/>
          <w:numId w:val="27"/>
        </w:numPr>
      </w:pPr>
      <w:r w:rsidRPr="00B06171">
        <w:t>longhorn</w:t>
      </w:r>
      <w:r w:rsidR="000D42FD" w:rsidRPr="00B06171">
        <w:t xml:space="preserve"> </w:t>
      </w:r>
      <w:r w:rsidRPr="00B06171">
        <w:t>- инструкция по установке хранилища данных для Kubernetes.</w:t>
      </w:r>
    </w:p>
    <w:bookmarkStart w:id="114" w:name="_heading=h.40ew0vw" w:colFirst="0" w:colLast="0"/>
    <w:bookmarkEnd w:id="114"/>
    <w:p w14:paraId="5696AB84" w14:textId="77777777" w:rsidR="0031480E" w:rsidRPr="00B06171" w:rsidRDefault="0031480E" w:rsidP="0069260D">
      <w:pPr>
        <w:pStyle w:val="40"/>
      </w:pPr>
      <w:r w:rsidRPr="00B06171">
        <w:fldChar w:fldCharType="begin"/>
      </w:r>
      <w:r w:rsidRPr="00B06171">
        <w:instrText xml:space="preserve"> HYPERLINK "about:blank" \h </w:instrText>
      </w:r>
      <w:r w:rsidRPr="00B06171">
        <w:fldChar w:fldCharType="separate"/>
      </w:r>
      <w:bookmarkStart w:id="115" w:name="_Toc150852874"/>
      <w:r w:rsidRPr="00B06171">
        <w:t>Ansible</w:t>
      </w:r>
      <w:bookmarkEnd w:id="115"/>
      <w:r w:rsidRPr="00B06171">
        <w:fldChar w:fldCharType="end"/>
      </w:r>
    </w:p>
    <w:p w14:paraId="6D3ED745" w14:textId="77777777" w:rsidR="0031480E" w:rsidRPr="00B06171" w:rsidRDefault="0031480E" w:rsidP="00B81FBD">
      <w:pPr>
        <w:pStyle w:val="aff2"/>
      </w:pPr>
      <w:r w:rsidRPr="00B06171">
        <w:t>Алгоритм развёртывания Ansible состоит из следующих последовательных действий, все команды в терминале необходимо запускать под суперпользователем:</w:t>
      </w:r>
    </w:p>
    <w:p w14:paraId="1ED56DA0" w14:textId="127C4CDB" w:rsidR="0031480E" w:rsidRPr="00B06171" w:rsidRDefault="0031480E" w:rsidP="00B81FBD">
      <w:pPr>
        <w:pStyle w:val="13"/>
        <w:numPr>
          <w:ilvl w:val="0"/>
          <w:numId w:val="28"/>
        </w:numPr>
      </w:pPr>
      <w:r w:rsidRPr="00B06171">
        <w:t xml:space="preserve">Архив ansible.tar из nexus </w:t>
      </w:r>
      <w:r w:rsidR="00B81FBD" w:rsidRPr="00B06171">
        <w:t xml:space="preserve">репозитория необходимо скачать </w:t>
      </w:r>
      <w:r w:rsidRPr="00B06171">
        <w:t xml:space="preserve">на </w:t>
      </w:r>
      <w:r w:rsidR="006B6BD6" w:rsidRPr="00B06171">
        <w:t>узел</w:t>
      </w:r>
      <w:r w:rsidRPr="00B06171">
        <w:t xml:space="preserve"> </w:t>
      </w:r>
      <w:r w:rsidR="000540F7">
        <w:t>mayak2os</w:t>
      </w:r>
      <w:r w:rsidR="006B6BD6" w:rsidRPr="00B06171">
        <w:t>-bi-ter-01</w:t>
      </w:r>
      <w:r w:rsidRPr="00B06171">
        <w:t xml:space="preserve"> в директорию /tmp/ и разархивировать: 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7908835A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63870B4" w14:textId="085EE54D" w:rsidR="0031480E" w:rsidRPr="00B06171" w:rsidRDefault="0031480E" w:rsidP="009046B5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wget --no-check-certificate --user USER --password PASSWORD ansible.tar.gz</w:t>
            </w:r>
          </w:p>
          <w:p w14:paraId="3E485C44" w14:textId="77777777" w:rsidR="0031480E" w:rsidRPr="00B06171" w:rsidRDefault="0031480E" w:rsidP="009046B5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tar xvf ansible.tar.gz</w:t>
            </w:r>
          </w:p>
        </w:tc>
      </w:tr>
    </w:tbl>
    <w:p w14:paraId="56A40E0D" w14:textId="6F360330" w:rsidR="0031480E" w:rsidRPr="00B06171" w:rsidRDefault="00B81FBD" w:rsidP="00B81FBD">
      <w:pPr>
        <w:pStyle w:val="aff4"/>
        <w:rPr>
          <w:rFonts w:eastAsia="Courier New"/>
        </w:rPr>
      </w:pPr>
      <w:r w:rsidRPr="00B06171">
        <w:t>К</w:t>
      </w:r>
      <w:r w:rsidR="0031480E" w:rsidRPr="00B06171">
        <w:t xml:space="preserve">оманда должна выполниться без ошибок, пример успешного выполнения команды представлен на рис. </w:t>
      </w:r>
      <w:r w:rsidR="009046B5" w:rsidRPr="00B06171">
        <w:fldChar w:fldCharType="begin"/>
      </w:r>
      <w:r w:rsidR="009046B5" w:rsidRPr="00B06171">
        <w:instrText xml:space="preserve"> REF _Ref89677127 \h \# \0</w:instrText>
      </w:r>
      <w:r w:rsidR="00B06171">
        <w:instrText xml:space="preserve"> \* MERGEFORMAT </w:instrText>
      </w:r>
      <w:r w:rsidR="009046B5" w:rsidRPr="00B06171">
        <w:fldChar w:fldCharType="separate"/>
      </w:r>
      <w:r w:rsidR="009D772B" w:rsidRPr="00B06171">
        <w:t>4</w:t>
      </w:r>
      <w:r w:rsidR="009046B5" w:rsidRPr="00B06171">
        <w:fldChar w:fldCharType="end"/>
      </w:r>
      <w:r w:rsidR="0031480E" w:rsidRPr="00B06171">
        <w:t>.</w:t>
      </w:r>
    </w:p>
    <w:p w14:paraId="6EBBFA63" w14:textId="120915BF" w:rsidR="0031480E" w:rsidRPr="00B06171" w:rsidRDefault="00AB2175" w:rsidP="00B81FBD">
      <w:pPr>
        <w:pStyle w:val="aff8"/>
      </w:pPr>
      <w:r w:rsidRPr="00B06171">
        <w:rPr>
          <w:noProof/>
        </w:rPr>
        <w:drawing>
          <wp:inline distT="0" distB="0" distL="0" distR="0" wp14:anchorId="21532393" wp14:editId="1D1D8F24">
            <wp:extent cx="6480175" cy="2226310"/>
            <wp:effectExtent l="0" t="0" r="0" b="2540"/>
            <wp:docPr id="154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96DC" w14:textId="018B53EC" w:rsidR="0031480E" w:rsidRPr="00B06171" w:rsidRDefault="009046B5" w:rsidP="00B81FBD">
      <w:pPr>
        <w:pStyle w:val="affa"/>
      </w:pPr>
      <w:bookmarkStart w:id="116" w:name="_heading=h.4du1wux" w:colFirst="0" w:colLast="0"/>
      <w:bookmarkStart w:id="117" w:name="_Ref89677127"/>
      <w:bookmarkEnd w:id="11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</w:t>
      </w:r>
      <w:r w:rsidR="00990FEC" w:rsidRPr="00B06171">
        <w:rPr>
          <w:noProof/>
        </w:rPr>
        <w:fldChar w:fldCharType="end"/>
      </w:r>
      <w:bookmarkEnd w:id="117"/>
      <w:r w:rsidRPr="00B06171">
        <w:t xml:space="preserve"> </w:t>
      </w:r>
      <w:r w:rsidR="0031480E" w:rsidRPr="00B06171">
        <w:t xml:space="preserve">— </w:t>
      </w:r>
      <w:r w:rsidR="000D42FD" w:rsidRPr="00B06171">
        <w:t>У</w:t>
      </w:r>
      <w:r w:rsidR="0031480E" w:rsidRPr="00B06171">
        <w:t>спешное выполнение команды tar xvf ansible.tar.gz</w:t>
      </w:r>
    </w:p>
    <w:p w14:paraId="5285492B" w14:textId="77777777" w:rsidR="0031480E" w:rsidRPr="00B06171" w:rsidRDefault="0031480E" w:rsidP="00B81FBD">
      <w:pPr>
        <w:pStyle w:val="13"/>
      </w:pPr>
      <w:r w:rsidRPr="00B06171">
        <w:t>Переименовать sources.list, чтобы существующие репозитории не мешали и создать резервную копию файла sources.list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75ABBD99" w14:textId="77777777" w:rsidTr="0031480E">
        <w:trPr>
          <w:trHeight w:val="458"/>
          <w:jc w:val="center"/>
        </w:trPr>
        <w:tc>
          <w:tcPr>
            <w:tcW w:w="10195" w:type="dxa"/>
            <w:shd w:val="clear" w:color="auto" w:fill="auto"/>
          </w:tcPr>
          <w:p w14:paraId="5E54C8E4" w14:textId="7777777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sudo mv /etc/apt/sources.list /etc/apt/sources.list.bkp</w:t>
            </w:r>
          </w:p>
        </w:tc>
      </w:tr>
    </w:tbl>
    <w:p w14:paraId="58959090" w14:textId="77777777" w:rsidR="0031480E" w:rsidRPr="00B06171" w:rsidRDefault="00B81FBD" w:rsidP="00236B56">
      <w:pPr>
        <w:pStyle w:val="1c"/>
      </w:pPr>
      <w:r w:rsidRPr="00B06171">
        <w:t>В</w:t>
      </w:r>
      <w:r w:rsidR="0031480E" w:rsidRPr="00B06171">
        <w:t>ыполнение команды не должно приводить к возникновению ошибок</w:t>
      </w:r>
      <w:r w:rsidRPr="00B06171">
        <w:t>.</w:t>
      </w:r>
    </w:p>
    <w:p w14:paraId="7CD7D96C" w14:textId="77777777" w:rsidR="0031480E" w:rsidRPr="00B06171" w:rsidRDefault="0031480E" w:rsidP="00B81FBD">
      <w:pPr>
        <w:pStyle w:val="13"/>
      </w:pPr>
      <w:r w:rsidRPr="00B06171">
        <w:t>Сконфигурировать apt на использование файлов, полученных в п1. Для этого выполнить следующую команду: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119F33FD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7FBD00C3" w14:textId="77777777" w:rsidR="0031480E" w:rsidRPr="00B06171" w:rsidRDefault="0031480E" w:rsidP="00142054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 xml:space="preserve">sudo –i </w:t>
            </w:r>
          </w:p>
          <w:p w14:paraId="10D334D9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echo 'deb [trusted=yes] file:///tmp/Distr ./' &gt; /etc/apt/sources.list.d/ansible.list</w:t>
            </w:r>
          </w:p>
        </w:tc>
      </w:tr>
    </w:tbl>
    <w:p w14:paraId="239A2B82" w14:textId="77777777" w:rsidR="0031480E" w:rsidRPr="00B06171" w:rsidRDefault="00B81FBD" w:rsidP="00236B56">
      <w:pPr>
        <w:pStyle w:val="1c"/>
      </w:pPr>
      <w:r w:rsidRPr="00B06171">
        <w:t>В</w:t>
      </w:r>
      <w:r w:rsidR="0031480E" w:rsidRPr="00B06171">
        <w:t>ыполнение команды не должно приводить к</w:t>
      </w:r>
      <w:r w:rsidRPr="00B06171">
        <w:t xml:space="preserve"> возникновению ошибок. </w:t>
      </w:r>
    </w:p>
    <w:p w14:paraId="6C83CF59" w14:textId="77777777" w:rsidR="0031480E" w:rsidRPr="00B06171" w:rsidRDefault="0031480E" w:rsidP="00B81FBD">
      <w:pPr>
        <w:pStyle w:val="13"/>
      </w:pPr>
      <w:r w:rsidRPr="00B06171">
        <w:t>Выполнить обновление пакетов apt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F880CCC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17B68138" w14:textId="77777777" w:rsidR="0031480E" w:rsidRPr="00B06171" w:rsidRDefault="0031480E" w:rsidP="00142054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Open Sans"/>
              </w:rPr>
              <w:t>sudo apt update</w:t>
            </w:r>
          </w:p>
        </w:tc>
      </w:tr>
    </w:tbl>
    <w:p w14:paraId="315FC494" w14:textId="77777777" w:rsidR="0031480E" w:rsidRPr="00B06171" w:rsidRDefault="00B81FBD" w:rsidP="00236B56">
      <w:pPr>
        <w:pStyle w:val="1c"/>
      </w:pPr>
      <w:r w:rsidRPr="00B06171">
        <w:t>В</w:t>
      </w:r>
      <w:r w:rsidR="0031480E" w:rsidRPr="00B06171">
        <w:t>ыполнение команды не должно п</w:t>
      </w:r>
      <w:r w:rsidRPr="00B06171">
        <w:t xml:space="preserve">риводить к возникновению ошибок. </w:t>
      </w:r>
    </w:p>
    <w:p w14:paraId="42052CC5" w14:textId="77777777" w:rsidR="0031480E" w:rsidRPr="00B06171" w:rsidRDefault="0031480E" w:rsidP="00B81FBD">
      <w:pPr>
        <w:pStyle w:val="13"/>
      </w:pPr>
      <w:r w:rsidRPr="00B06171">
        <w:t>Выполнить установку с помощью данной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3E20E239" w14:textId="77777777" w:rsidTr="0031480E">
        <w:trPr>
          <w:trHeight w:val="442"/>
          <w:jc w:val="center"/>
        </w:trPr>
        <w:tc>
          <w:tcPr>
            <w:tcW w:w="10195" w:type="dxa"/>
            <w:shd w:val="clear" w:color="auto" w:fill="auto"/>
          </w:tcPr>
          <w:p w14:paraId="5B935496" w14:textId="7777777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sudo apt -y install --no-upgrade --no-install-recommends ansible</w:t>
            </w:r>
          </w:p>
        </w:tc>
      </w:tr>
    </w:tbl>
    <w:p w14:paraId="0E93757C" w14:textId="77777777" w:rsidR="0031480E" w:rsidRPr="00B06171" w:rsidRDefault="00B81FBD" w:rsidP="00236B56">
      <w:pPr>
        <w:pStyle w:val="1c"/>
      </w:pPr>
      <w:r w:rsidRPr="00B06171">
        <w:t>П</w:t>
      </w:r>
      <w:r w:rsidR="0031480E" w:rsidRPr="00B06171">
        <w:t>роверить установку можно следующей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333C3807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A0EC22E" w14:textId="77777777" w:rsidR="0031480E" w:rsidRPr="00B06171" w:rsidRDefault="0031480E" w:rsidP="00142054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ansible --version</w:t>
            </w:r>
          </w:p>
        </w:tc>
      </w:tr>
    </w:tbl>
    <w:p w14:paraId="283E2BCD" w14:textId="56ADC7AE" w:rsidR="0031480E" w:rsidRPr="00B06171" w:rsidRDefault="00B81FBD" w:rsidP="00236B56">
      <w:pPr>
        <w:pStyle w:val="1c"/>
      </w:pPr>
      <w:r w:rsidRPr="00B06171">
        <w:t>П</w:t>
      </w:r>
      <w:r w:rsidR="0031480E" w:rsidRPr="00B06171">
        <w:t>ример успешного выполнени</w:t>
      </w:r>
      <w:r w:rsidRPr="00B06171">
        <w:t>я команды представлен на рис.</w:t>
      </w:r>
      <w:r w:rsidR="0031480E" w:rsidRPr="00B06171">
        <w:t xml:space="preserve"> </w:t>
      </w:r>
      <w:r w:rsidR="00142054" w:rsidRPr="00B06171">
        <w:fldChar w:fldCharType="begin"/>
      </w:r>
      <w:r w:rsidR="00142054" w:rsidRPr="00B06171">
        <w:instrText xml:space="preserve"> REF _Ref89677195 \h \# \0</w:instrText>
      </w:r>
      <w:r w:rsidR="00236B56" w:rsidRPr="00B06171">
        <w:instrText xml:space="preserve"> \* MERGEFORMAT </w:instrText>
      </w:r>
      <w:r w:rsidR="00142054" w:rsidRPr="00B06171">
        <w:fldChar w:fldCharType="separate"/>
      </w:r>
      <w:r w:rsidR="009D772B" w:rsidRPr="00B06171">
        <w:t>5</w:t>
      </w:r>
      <w:r w:rsidR="00142054" w:rsidRPr="00B06171">
        <w:fldChar w:fldCharType="end"/>
      </w:r>
      <w:r w:rsidR="0031480E" w:rsidRPr="00B06171">
        <w:t xml:space="preserve">: </w:t>
      </w:r>
    </w:p>
    <w:p w14:paraId="74232758" w14:textId="4E5B59D7" w:rsidR="0031480E" w:rsidRPr="00B06171" w:rsidRDefault="00AB2175" w:rsidP="00B81FBD">
      <w:pPr>
        <w:pStyle w:val="aff8"/>
      </w:pPr>
      <w:r w:rsidRPr="00B06171">
        <w:rPr>
          <w:noProof/>
        </w:rPr>
        <w:drawing>
          <wp:inline distT="0" distB="0" distL="0" distR="0" wp14:anchorId="0D8891CD" wp14:editId="368D08B8">
            <wp:extent cx="6488430" cy="1280160"/>
            <wp:effectExtent l="0" t="0" r="7620" b="0"/>
            <wp:docPr id="15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4CF0" w14:textId="25AE7441" w:rsidR="0031480E" w:rsidRPr="00B06171" w:rsidRDefault="00142054" w:rsidP="00B81FBD">
      <w:pPr>
        <w:pStyle w:val="affa"/>
      </w:pPr>
      <w:bookmarkStart w:id="118" w:name="_heading=h.2szc72q" w:colFirst="0" w:colLast="0"/>
      <w:bookmarkStart w:id="119" w:name="_Ref89677195"/>
      <w:bookmarkEnd w:id="118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5</w:t>
      </w:r>
      <w:r w:rsidR="00990FEC" w:rsidRPr="00B06171">
        <w:rPr>
          <w:noProof/>
        </w:rPr>
        <w:fldChar w:fldCharType="end"/>
      </w:r>
      <w:bookmarkEnd w:id="119"/>
      <w:r w:rsidRPr="00B06171">
        <w:t xml:space="preserve"> </w:t>
      </w:r>
      <w:r w:rsidR="0031480E" w:rsidRPr="00B06171">
        <w:t xml:space="preserve">— </w:t>
      </w:r>
      <w:r w:rsidR="00200962" w:rsidRPr="00B06171">
        <w:t>П</w:t>
      </w:r>
      <w:r w:rsidR="0031480E" w:rsidRPr="00B06171">
        <w:t>ример успешного выполнения команды</w:t>
      </w:r>
    </w:p>
    <w:p w14:paraId="10F9514E" w14:textId="77777777" w:rsidR="0031480E" w:rsidRPr="00B06171" w:rsidRDefault="00B81FBD" w:rsidP="00236B56">
      <w:pPr>
        <w:pStyle w:val="1c"/>
      </w:pPr>
      <w:r w:rsidRPr="00B06171">
        <w:t>В</w:t>
      </w:r>
      <w:r w:rsidR="0031480E" w:rsidRPr="00B06171">
        <w:t xml:space="preserve">ыполнение команды не должно приводить к возникновению ошибок. </w:t>
      </w:r>
    </w:p>
    <w:p w14:paraId="47B0E711" w14:textId="77777777" w:rsidR="0031480E" w:rsidRPr="00B06171" w:rsidRDefault="0031480E" w:rsidP="00B81FBD">
      <w:pPr>
        <w:pStyle w:val="40"/>
      </w:pPr>
      <w:bookmarkStart w:id="120" w:name="_Toc150852875"/>
      <w:r w:rsidRPr="00B06171">
        <w:t>Установка openjdk-8</w:t>
      </w:r>
      <w:bookmarkEnd w:id="120"/>
    </w:p>
    <w:p w14:paraId="689D46D3" w14:textId="77777777" w:rsidR="0031480E" w:rsidRPr="00B06171" w:rsidRDefault="0031480E" w:rsidP="00B81FBD">
      <w:pPr>
        <w:pStyle w:val="aff2"/>
      </w:pPr>
      <w:r w:rsidRPr="00B06171">
        <w:t>Алгоритм развёртывания Ansible состоит из следующих последовательных действий, все команды в терминале необходимо запускать под суперпользователем:</w:t>
      </w:r>
    </w:p>
    <w:p w14:paraId="74B2E9B6" w14:textId="77777777" w:rsidR="0031480E" w:rsidRPr="00B06171" w:rsidRDefault="0031480E" w:rsidP="00B81FBD">
      <w:pPr>
        <w:pStyle w:val="13"/>
        <w:numPr>
          <w:ilvl w:val="0"/>
          <w:numId w:val="29"/>
        </w:numPr>
      </w:pPr>
      <w:r w:rsidRPr="00B06171">
        <w:t>Cоздать резервную копию файла sources.list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7E4C552C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EBCDBE3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sudo mv /etc/apt/sources.list /etc/apt/sources.list.bkp</w:t>
            </w:r>
          </w:p>
        </w:tc>
      </w:tr>
    </w:tbl>
    <w:p w14:paraId="516C84A6" w14:textId="185E0A6F" w:rsidR="0031480E" w:rsidRPr="00B06171" w:rsidRDefault="0031480E" w:rsidP="00B81FBD">
      <w:pPr>
        <w:pStyle w:val="13"/>
      </w:pPr>
      <w:r w:rsidRPr="00B06171">
        <w:t xml:space="preserve">Сконфигурировать репозитории пакетов </w:t>
      </w:r>
      <w:r w:rsidR="00B743E3">
        <w:t>Astra-linux</w:t>
      </w:r>
      <w:r w:rsidRPr="00B06171">
        <w:t xml:space="preserve"> с помощью команд: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12C3860F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B29C452" w14:textId="19FD7773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sudo cat &lt;&lt;EOF &gt; /etc/apt/sources.list.d/</w:t>
            </w:r>
            <w:r w:rsidR="00B743E3">
              <w:rPr>
                <w:rFonts w:eastAsia="Courier New"/>
                <w:lang w:val="en-US"/>
              </w:rPr>
              <w:t>&lt;list&gt;</w:t>
            </w:r>
            <w:r w:rsidRPr="00B06171">
              <w:rPr>
                <w:rFonts w:eastAsia="Courier New"/>
                <w:lang w:val="en-US"/>
              </w:rPr>
              <w:t xml:space="preserve"> </w:t>
            </w:r>
          </w:p>
          <w:p w14:paraId="1C5D6CD6" w14:textId="7F71772B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B743E3">
              <w:rPr>
                <w:rFonts w:eastAsia="Courier New"/>
                <w:lang w:val="en-US"/>
              </w:rPr>
              <w:t>&lt;url&gt;</w:t>
            </w:r>
            <w:r w:rsidRPr="00B06171">
              <w:rPr>
                <w:rFonts w:eastAsia="Courier New"/>
                <w:lang w:val="en-US"/>
              </w:rPr>
              <w:t xml:space="preserve"> stretch main contrib non-free </w:t>
            </w:r>
          </w:p>
          <w:p w14:paraId="47250890" w14:textId="2B37049F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B743E3">
              <w:rPr>
                <w:rFonts w:eastAsia="Courier New"/>
                <w:lang w:val="en-US"/>
              </w:rPr>
              <w:t>&lt;url&gt;</w:t>
            </w:r>
            <w:r w:rsidR="00B743E3"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  <w:lang w:val="en-US"/>
              </w:rPr>
              <w:t xml:space="preserve">stretch-updates main contrib non-free </w:t>
            </w:r>
          </w:p>
          <w:p w14:paraId="72C64657" w14:textId="6DC72B18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B743E3">
              <w:rPr>
                <w:rFonts w:eastAsia="Courier New"/>
                <w:lang w:val="en-US"/>
              </w:rPr>
              <w:t>&lt;url&gt;</w:t>
            </w:r>
            <w:r w:rsidR="00B743E3"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  <w:lang w:val="en-US"/>
              </w:rPr>
              <w:t xml:space="preserve">stretch-backports main contrib non-free </w:t>
            </w:r>
          </w:p>
          <w:p w14:paraId="3B856321" w14:textId="35AE041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B743E3">
              <w:rPr>
                <w:rFonts w:eastAsia="Courier New"/>
                <w:lang w:val="en-US"/>
              </w:rPr>
              <w:t>&lt;url&gt;</w:t>
            </w:r>
            <w:r w:rsidR="00B743E3"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  <w:lang w:val="en-US"/>
              </w:rPr>
              <w:t xml:space="preserve">stretch/updates main contrib non-free </w:t>
            </w:r>
          </w:p>
          <w:p w14:paraId="0738B5A5" w14:textId="7777777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EOF </w:t>
            </w:r>
          </w:p>
          <w:p w14:paraId="259D2773" w14:textId="625E0254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sudo echo 'nameserver </w:t>
            </w:r>
            <w:r w:rsidR="00B743E3">
              <w:rPr>
                <w:rFonts w:eastAsia="Courier New"/>
                <w:lang w:val="en-US"/>
              </w:rPr>
              <w:t>&lt;ip&gt;</w:t>
            </w:r>
            <w:r w:rsidRPr="00B06171">
              <w:rPr>
                <w:rFonts w:eastAsia="Courier New"/>
                <w:lang w:val="en-US"/>
              </w:rPr>
              <w:t xml:space="preserve">'&gt;&gt;/etc/resolv.conf </w:t>
            </w:r>
          </w:p>
          <w:p w14:paraId="18FF3C93" w14:textId="77777777" w:rsidR="0031480E" w:rsidRPr="00B06171" w:rsidRDefault="0031480E" w:rsidP="00142054">
            <w:pPr>
              <w:pStyle w:val="afff6"/>
            </w:pPr>
            <w:r w:rsidRPr="00B06171">
              <w:rPr>
                <w:rFonts w:eastAsia="Courier New"/>
              </w:rPr>
              <w:t>sudo apt update</w:t>
            </w:r>
          </w:p>
        </w:tc>
      </w:tr>
    </w:tbl>
    <w:p w14:paraId="71FA98D4" w14:textId="77777777" w:rsidR="0031480E" w:rsidRPr="00B06171" w:rsidRDefault="00B81FBD" w:rsidP="00B81FBD">
      <w:pPr>
        <w:pStyle w:val="aff4"/>
      </w:pPr>
      <w:r w:rsidRPr="00B06171">
        <w:t>В</w:t>
      </w:r>
      <w:r w:rsidR="0031480E" w:rsidRPr="00B06171">
        <w:t>ыполнение команды не должно приводить к возникновению ошибок.</w:t>
      </w:r>
    </w:p>
    <w:p w14:paraId="35C603BD" w14:textId="77777777" w:rsidR="0031480E" w:rsidRPr="00B06171" w:rsidRDefault="0031480E" w:rsidP="00B81FBD">
      <w:pPr>
        <w:pStyle w:val="13"/>
      </w:pPr>
      <w:r w:rsidRPr="00B06171">
        <w:t>Выполнить команду установки openjdk</w:t>
      </w:r>
      <w:r w:rsidR="00B81FBD" w:rsidRPr="00B06171">
        <w:t>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38F67213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88A33EB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sudo apt install openjdk-8-jdk -y</w:t>
            </w:r>
          </w:p>
        </w:tc>
      </w:tr>
    </w:tbl>
    <w:p w14:paraId="6183031D" w14:textId="06254D84" w:rsidR="0031480E" w:rsidRPr="00B06171" w:rsidRDefault="00B81FBD" w:rsidP="00B81FBD">
      <w:pPr>
        <w:pStyle w:val="aff4"/>
      </w:pPr>
      <w:r w:rsidRPr="00B06171">
        <w:t>В</w:t>
      </w:r>
      <w:r w:rsidR="0031480E" w:rsidRPr="00B06171">
        <w:t>ыполнение команды не должно приводить к возникновению ошибок. Результат выполнения устан</w:t>
      </w:r>
      <w:r w:rsidRPr="00B06171">
        <w:t xml:space="preserve">овки представлен на рис. </w:t>
      </w:r>
      <w:r w:rsidR="00142054" w:rsidRPr="00B06171">
        <w:fldChar w:fldCharType="begin"/>
      </w:r>
      <w:r w:rsidR="00142054" w:rsidRPr="00B06171">
        <w:instrText xml:space="preserve"> REF _Ref89677253 \h 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t>6</w:t>
      </w:r>
      <w:r w:rsidR="00142054" w:rsidRPr="00B06171">
        <w:fldChar w:fldCharType="end"/>
      </w:r>
      <w:r w:rsidR="0031480E" w:rsidRPr="00B06171">
        <w:t>.</w:t>
      </w:r>
    </w:p>
    <w:p w14:paraId="7A1B62EC" w14:textId="26F04246" w:rsidR="0031480E" w:rsidRPr="00B06171" w:rsidRDefault="00AB2175" w:rsidP="00B81FBD">
      <w:pPr>
        <w:pStyle w:val="aff8"/>
      </w:pPr>
      <w:r w:rsidRPr="00B06171">
        <w:rPr>
          <w:noProof/>
        </w:rPr>
        <w:drawing>
          <wp:inline distT="0" distB="0" distL="0" distR="0" wp14:anchorId="4B4E1F51" wp14:editId="1581FB29">
            <wp:extent cx="6472555" cy="890270"/>
            <wp:effectExtent l="0" t="0" r="4445" b="5080"/>
            <wp:docPr id="152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ED73" w14:textId="275DE3D9" w:rsidR="0031480E" w:rsidRPr="00B06171" w:rsidRDefault="00142054" w:rsidP="00B81FBD">
      <w:pPr>
        <w:pStyle w:val="affa"/>
      </w:pPr>
      <w:bookmarkStart w:id="121" w:name="_Ref89677253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6</w:t>
      </w:r>
      <w:r w:rsidR="00990FEC" w:rsidRPr="00B06171">
        <w:rPr>
          <w:noProof/>
        </w:rPr>
        <w:fldChar w:fldCharType="end"/>
      </w:r>
      <w:bookmarkEnd w:id="121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Результат установки</w:t>
      </w:r>
    </w:p>
    <w:p w14:paraId="5CD8160A" w14:textId="77777777" w:rsidR="0031480E" w:rsidRPr="00B06171" w:rsidRDefault="0031480E" w:rsidP="00B81FBD">
      <w:pPr>
        <w:pStyle w:val="13"/>
      </w:pPr>
      <w:r w:rsidRPr="00B06171">
        <w:t>Проверить установку с помощью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69A620CA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68D25F7D" w14:textId="77777777" w:rsidR="0031480E" w:rsidRPr="00B06171" w:rsidRDefault="0031480E" w:rsidP="00142054">
            <w:pPr>
              <w:pStyle w:val="afff6"/>
            </w:pPr>
            <w:r w:rsidRPr="00B06171">
              <w:rPr>
                <w:rFonts w:eastAsia="Courier New"/>
              </w:rPr>
              <w:t>java -version</w:t>
            </w:r>
          </w:p>
        </w:tc>
      </w:tr>
    </w:tbl>
    <w:p w14:paraId="2544D22E" w14:textId="601B7062" w:rsidR="0031480E" w:rsidRPr="00B06171" w:rsidRDefault="00B81FBD" w:rsidP="00B81FBD">
      <w:pPr>
        <w:pStyle w:val="aff4"/>
      </w:pPr>
      <w:r w:rsidRPr="00B06171">
        <w:t>В</w:t>
      </w:r>
      <w:r w:rsidR="0031480E" w:rsidRPr="00B06171">
        <w:t>ыполнение команды не должно приводить к возникновению ошибок. Результат выполнения устан</w:t>
      </w:r>
      <w:r w:rsidRPr="00B06171">
        <w:t xml:space="preserve">овки представлен на рис. </w:t>
      </w:r>
      <w:r w:rsidR="00142054" w:rsidRPr="00B06171">
        <w:fldChar w:fldCharType="begin"/>
      </w:r>
      <w:r w:rsidR="00142054" w:rsidRPr="00B06171">
        <w:instrText xml:space="preserve"> REF _Ref89677284 \h 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t>7</w:t>
      </w:r>
      <w:r w:rsidR="00142054" w:rsidRPr="00B06171">
        <w:fldChar w:fldCharType="end"/>
      </w:r>
      <w:r w:rsidR="0031480E" w:rsidRPr="00B06171">
        <w:t>.</w:t>
      </w:r>
    </w:p>
    <w:p w14:paraId="5C3FFEA8" w14:textId="794BF1AB" w:rsidR="0031480E" w:rsidRPr="00B06171" w:rsidRDefault="00201C72" w:rsidP="00B81FBD">
      <w:pPr>
        <w:pStyle w:val="aff8"/>
      </w:pPr>
      <w:r>
        <w:rPr>
          <w:noProof/>
        </w:rPr>
        <w:drawing>
          <wp:inline distT="0" distB="0" distL="0" distR="0" wp14:anchorId="7183332A" wp14:editId="261D0D56">
            <wp:extent cx="6480175" cy="103441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6BF8" w14:textId="00BC93C1" w:rsidR="0031480E" w:rsidRPr="00B06171" w:rsidRDefault="00142054" w:rsidP="00B81FBD">
      <w:pPr>
        <w:pStyle w:val="affa"/>
      </w:pPr>
      <w:bookmarkStart w:id="122" w:name="_Ref89677284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7</w:t>
      </w:r>
      <w:r w:rsidR="00990FEC" w:rsidRPr="00B06171">
        <w:rPr>
          <w:noProof/>
        </w:rPr>
        <w:fldChar w:fldCharType="end"/>
      </w:r>
      <w:bookmarkEnd w:id="122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Проверка версии Java</w:t>
      </w:r>
    </w:p>
    <w:p w14:paraId="504FC303" w14:textId="77777777" w:rsidR="0031480E" w:rsidRPr="00B06171" w:rsidRDefault="0031480E" w:rsidP="00B81FBD">
      <w:pPr>
        <w:pStyle w:val="40"/>
      </w:pPr>
      <w:bookmarkStart w:id="123" w:name="_Toc150852876"/>
      <w:r w:rsidRPr="00B06171">
        <w:t>Подготовка пользователя на нодах Kubernetes</w:t>
      </w:r>
      <w:bookmarkEnd w:id="123"/>
    </w:p>
    <w:p w14:paraId="1EF93397" w14:textId="37857939" w:rsidR="0031480E" w:rsidRPr="00B06171" w:rsidRDefault="0031480E" w:rsidP="00B81FBD">
      <w:pPr>
        <w:pStyle w:val="a3"/>
      </w:pPr>
      <w:r w:rsidRPr="00B06171">
        <w:t>Для всех серверов группы Kubernetes, представленных в таблице 1, необходимо создать пользователя ‘user’ и добавить его в sudo следующим образом: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553F3A1F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593CF81A" w14:textId="60CAA98A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useradd user</w:t>
            </w:r>
          </w:p>
          <w:p w14:paraId="1306EBE5" w14:textId="2977CCF8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passwd user</w:t>
            </w:r>
          </w:p>
          <w:p w14:paraId="0B9459A1" w14:textId="050A6CBF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echo ‘user ALL=(ALL:ALL) NOPASSWD: ALL’ &gt;&gt; /etc/sudoers.d/rke</w:t>
            </w:r>
          </w:p>
        </w:tc>
      </w:tr>
    </w:tbl>
    <w:p w14:paraId="75A59FC9" w14:textId="17B3389F" w:rsidR="0031480E" w:rsidRPr="00B06171" w:rsidRDefault="00B81FBD" w:rsidP="00B81FBD">
      <w:pPr>
        <w:pStyle w:val="aff4"/>
      </w:pPr>
      <w:r w:rsidRPr="00B06171">
        <w:t>Р</w:t>
      </w:r>
      <w:r w:rsidR="0031480E" w:rsidRPr="00B06171">
        <w:t>езультат выполнени</w:t>
      </w:r>
      <w:r w:rsidRPr="00B06171">
        <w:t xml:space="preserve">я команды представлен на рис. </w:t>
      </w:r>
      <w:r w:rsidR="00142054" w:rsidRPr="00B06171">
        <w:fldChar w:fldCharType="begin"/>
      </w:r>
      <w:r w:rsidR="00142054" w:rsidRPr="00B06171">
        <w:instrText xml:space="preserve"> REF _Ref89677346 \h 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t>8</w:t>
      </w:r>
      <w:r w:rsidR="00142054" w:rsidRPr="00B06171">
        <w:fldChar w:fldCharType="end"/>
      </w:r>
      <w:r w:rsidR="0031480E" w:rsidRPr="00B06171">
        <w:t>.</w:t>
      </w:r>
    </w:p>
    <w:p w14:paraId="6DEFCAC4" w14:textId="30A6C532" w:rsidR="0031480E" w:rsidRPr="00B06171" w:rsidRDefault="00AB2175" w:rsidP="00B81FBD">
      <w:pPr>
        <w:pStyle w:val="aff8"/>
      </w:pPr>
      <w:r w:rsidRPr="00B06171">
        <w:rPr>
          <w:noProof/>
        </w:rPr>
        <w:drawing>
          <wp:inline distT="0" distB="0" distL="0" distR="0" wp14:anchorId="183FB360" wp14:editId="754D46EC">
            <wp:extent cx="3880485" cy="1208405"/>
            <wp:effectExtent l="0" t="0" r="5715" b="0"/>
            <wp:docPr id="150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BF03" w14:textId="2A76C570" w:rsidR="0031480E" w:rsidRPr="00B06171" w:rsidRDefault="00142054" w:rsidP="00B81FBD">
      <w:pPr>
        <w:pStyle w:val="affa"/>
      </w:pPr>
      <w:bookmarkStart w:id="124" w:name="_Ref8967734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8</w:t>
      </w:r>
      <w:r w:rsidR="00990FEC" w:rsidRPr="00B06171">
        <w:rPr>
          <w:noProof/>
        </w:rPr>
        <w:fldChar w:fldCharType="end"/>
      </w:r>
      <w:bookmarkEnd w:id="124"/>
      <w:r w:rsidRPr="00B06171">
        <w:t xml:space="preserve"> — Р</w:t>
      </w:r>
      <w:r w:rsidR="0031480E" w:rsidRPr="00B06171">
        <w:t>езультат выполнения команды из пункта</w:t>
      </w:r>
    </w:p>
    <w:p w14:paraId="52A688AA" w14:textId="77777777" w:rsidR="0031480E" w:rsidRPr="00B06171" w:rsidRDefault="0031480E" w:rsidP="00B81FBD">
      <w:pPr>
        <w:pStyle w:val="40"/>
      </w:pPr>
      <w:bookmarkStart w:id="125" w:name="_heading=h.184mhaj" w:colFirst="0" w:colLast="0"/>
      <w:bookmarkStart w:id="126" w:name="_Ref90949950"/>
      <w:bookmarkStart w:id="127" w:name="_Ref90950167"/>
      <w:bookmarkStart w:id="128" w:name="_Ref90950620"/>
      <w:bookmarkStart w:id="129" w:name="_Toc150852877"/>
      <w:bookmarkEnd w:id="125"/>
      <w:r w:rsidRPr="00B06171">
        <w:t>Установка Docker на ноды</w:t>
      </w:r>
      <w:bookmarkEnd w:id="126"/>
      <w:bookmarkEnd w:id="127"/>
      <w:bookmarkEnd w:id="128"/>
      <w:bookmarkEnd w:id="129"/>
    </w:p>
    <w:p w14:paraId="59D5D2E6" w14:textId="77777777" w:rsidR="0031480E" w:rsidRPr="00B06171" w:rsidRDefault="0031480E" w:rsidP="00B81FBD">
      <w:pPr>
        <w:pStyle w:val="aff2"/>
      </w:pPr>
      <w:r w:rsidRPr="00B06171">
        <w:t>Алгоритм установки Docker на ноды состоит из следующих последовательных действий (все команды в терминале выполняются из-под суперпользователя):</w:t>
      </w:r>
    </w:p>
    <w:p w14:paraId="7B08A608" w14:textId="50234A54" w:rsidR="0031480E" w:rsidRPr="00B06171" w:rsidRDefault="0031480E" w:rsidP="00AB2175">
      <w:pPr>
        <w:pStyle w:val="13"/>
        <w:numPr>
          <w:ilvl w:val="0"/>
          <w:numId w:val="32"/>
        </w:numPr>
      </w:pPr>
      <w:r w:rsidRPr="00B06171">
        <w:t>Скачать с nexus-репозитория дистрибутив docker. Следующей командой:</w:t>
      </w:r>
      <w:r w:rsidR="00B81FBD" w:rsidRPr="00B06171">
        <w:t xml:space="preserve"> </w:t>
      </w:r>
      <w:r w:rsidRPr="00B06171">
        <w:rPr>
          <w:lang w:val="en-US"/>
        </w:rPr>
        <w:t>wget</w:t>
      </w:r>
      <w:r w:rsidRPr="00B06171">
        <w:t xml:space="preserve"> --</w:t>
      </w:r>
      <w:r w:rsidRPr="00B06171">
        <w:rPr>
          <w:lang w:val="en-US"/>
        </w:rPr>
        <w:t>no</w:t>
      </w:r>
      <w:r w:rsidRPr="00B06171">
        <w:t>-</w:t>
      </w:r>
      <w:r w:rsidRPr="00B06171">
        <w:rPr>
          <w:lang w:val="en-US"/>
        </w:rPr>
        <w:t>check</w:t>
      </w:r>
      <w:r w:rsidRPr="00B06171">
        <w:t>-</w:t>
      </w:r>
      <w:r w:rsidRPr="00B06171">
        <w:rPr>
          <w:lang w:val="en-US"/>
        </w:rPr>
        <w:t>certificate</w:t>
      </w:r>
      <w:r w:rsidRPr="00B06171">
        <w:t xml:space="preserve"> --</w:t>
      </w:r>
      <w:r w:rsidRPr="00B06171">
        <w:rPr>
          <w:lang w:val="en-US"/>
        </w:rPr>
        <w:t>user</w:t>
      </w:r>
      <w:r w:rsidRPr="00B06171">
        <w:t xml:space="preserve"> </w:t>
      </w:r>
      <w:r w:rsidRPr="00B06171">
        <w:rPr>
          <w:lang w:val="en-US"/>
        </w:rPr>
        <w:t>USER</w:t>
      </w:r>
      <w:r w:rsidRPr="00B06171">
        <w:t xml:space="preserve"> --</w:t>
      </w:r>
      <w:r w:rsidRPr="00B06171">
        <w:rPr>
          <w:lang w:val="en-US"/>
        </w:rPr>
        <w:t>password</w:t>
      </w:r>
      <w:r w:rsidRPr="00B06171">
        <w:t xml:space="preserve"> </w:t>
      </w:r>
      <w:r w:rsidRPr="00B06171">
        <w:rPr>
          <w:lang w:val="en-US"/>
        </w:rPr>
        <w:t>PASSWORD</w:t>
      </w:r>
      <w:r w:rsidRPr="00B06171">
        <w:t xml:space="preserve"> </w:t>
      </w:r>
      <w:r w:rsidRPr="00B06171">
        <w:rPr>
          <w:lang w:val="en-US"/>
        </w:rPr>
        <w:t>http</w:t>
      </w:r>
      <w:r w:rsidRPr="00B06171">
        <w:t>://</w:t>
      </w:r>
      <w:r w:rsidR="00AB61C7">
        <w:rPr>
          <w:lang w:val="en-US"/>
        </w:rPr>
        <w:t>mayak</w:t>
      </w:r>
      <w:r w:rsidR="008153BA">
        <w:t>BI</w:t>
      </w:r>
      <w:r w:rsidR="00AB61C7" w:rsidRPr="00AB61C7">
        <w:t>.</w:t>
      </w:r>
      <w:r w:rsidR="00AB61C7">
        <w:rPr>
          <w:lang w:val="en-US"/>
        </w:rPr>
        <w:t>ru</w:t>
      </w:r>
      <w:r w:rsidRPr="00B06171">
        <w:t>/</w:t>
      </w:r>
      <w:r w:rsidRPr="00B06171">
        <w:rPr>
          <w:lang w:val="en-US"/>
        </w:rPr>
        <w:t>repository</w:t>
      </w:r>
      <w:r w:rsidRPr="00B06171">
        <w:t>/</w:t>
      </w:r>
      <w:r w:rsidR="00185E6E">
        <w:t>mayak</w:t>
      </w:r>
      <w:r w:rsidR="008153BA">
        <w:t>BI</w:t>
      </w:r>
      <w:r w:rsidRPr="00B06171">
        <w:t>/</w:t>
      </w:r>
      <w:r w:rsidRPr="00B06171">
        <w:rPr>
          <w:lang w:val="en-US"/>
        </w:rPr>
        <w:t>dataops</w:t>
      </w:r>
      <w:r w:rsidRPr="00B06171">
        <w:t>/</w:t>
      </w:r>
      <w:r w:rsidRPr="00B06171">
        <w:rPr>
          <w:lang w:val="en-US"/>
        </w:rPr>
        <w:t>docker</w:t>
      </w:r>
      <w:r w:rsidRPr="00B06171">
        <w:t>-</w:t>
      </w:r>
      <w:r w:rsidRPr="00B06171">
        <w:rPr>
          <w:lang w:val="en-US"/>
        </w:rPr>
        <w:t>ce</w:t>
      </w:r>
      <w:r w:rsidRPr="00B06171">
        <w:t>.</w:t>
      </w:r>
      <w:r w:rsidRPr="00B06171">
        <w:rPr>
          <w:lang w:val="en-US"/>
        </w:rPr>
        <w:t>tar</w:t>
      </w:r>
      <w:r w:rsidR="00B81FBD" w:rsidRPr="00B06171">
        <w:t>. В результате на</w:t>
      </w:r>
      <w:r w:rsidRPr="00B06171">
        <w:t xml:space="preserve"> локальную машину будет скачан архив «docker-ce.tar». </w:t>
      </w:r>
    </w:p>
    <w:p w14:paraId="15D67100" w14:textId="0FECFB69" w:rsidR="0031480E" w:rsidRPr="00B06171" w:rsidRDefault="0031480E" w:rsidP="00B81FBD">
      <w:pPr>
        <w:pStyle w:val="13"/>
      </w:pPr>
      <w:r w:rsidRPr="00B06171">
        <w:t>Разместить полученный файл «docker-ce.tar» на всех сервера</w:t>
      </w:r>
      <w:r w:rsidR="00F22DF7" w:rsidRPr="00B06171">
        <w:t>х группы Kubernetes (см. т</w:t>
      </w:r>
      <w:r w:rsidR="00AB2175" w:rsidRPr="00B06171">
        <w:t>аблицу</w:t>
      </w:r>
      <w:r w:rsidRPr="00B06171">
        <w:t xml:space="preserve"> </w:t>
      </w:r>
      <w:r w:rsidR="00F22DF7" w:rsidRPr="00B06171">
        <w:fldChar w:fldCharType="begin"/>
      </w:r>
      <w:r w:rsidR="00F22DF7" w:rsidRPr="00B06171">
        <w:instrText xml:space="preserve"> REF _Ref89676573 \h \# \0</w:instrText>
      </w:r>
      <w:r w:rsidR="00B06171">
        <w:instrText xml:space="preserve"> \* MERGEFORMAT </w:instrText>
      </w:r>
      <w:r w:rsidR="00F22DF7" w:rsidRPr="00B06171">
        <w:fldChar w:fldCharType="separate"/>
      </w:r>
      <w:r w:rsidR="009D772B" w:rsidRPr="00B06171">
        <w:t>1</w:t>
      </w:r>
      <w:r w:rsidR="00F22DF7" w:rsidRPr="00B06171">
        <w:fldChar w:fldCharType="end"/>
      </w:r>
      <w:r w:rsidRPr="00B06171">
        <w:t>) и терминале «</w:t>
      </w:r>
      <w:r w:rsidR="000540F7">
        <w:t>mayak2</w:t>
      </w:r>
      <w:r w:rsidRPr="00B06171">
        <w:t>-bi-ter-01» в директорию /tmp/Distr.</w:t>
      </w:r>
    </w:p>
    <w:p w14:paraId="5EB9DCA6" w14:textId="67059A6F" w:rsidR="0031480E" w:rsidRPr="00B06171" w:rsidRDefault="0031480E" w:rsidP="00B81FBD">
      <w:pPr>
        <w:pStyle w:val="13"/>
      </w:pPr>
      <w:r w:rsidRPr="00B06171">
        <w:t>На всех серверах группы. «Kubernetes» и терминале «</w:t>
      </w:r>
      <w:r w:rsidR="000540F7">
        <w:t>mayak2</w:t>
      </w:r>
      <w:r w:rsidRPr="00B06171">
        <w:t>-bi-ter-01» установить docker с помощью ansible-плейбук, команда представлена ниже: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4D38458D" w14:textId="77777777" w:rsidTr="00AE35ED">
        <w:trPr>
          <w:trHeight w:val="671"/>
          <w:jc w:val="center"/>
        </w:trPr>
        <w:tc>
          <w:tcPr>
            <w:tcW w:w="10200" w:type="dxa"/>
            <w:shd w:val="clear" w:color="auto" w:fill="auto"/>
          </w:tcPr>
          <w:p w14:paraId="1B52A95E" w14:textId="77777777" w:rsidR="0031480E" w:rsidRPr="00B06171" w:rsidRDefault="0031480E" w:rsidP="00142054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install_docker.yml.</w:t>
            </w:r>
          </w:p>
        </w:tc>
      </w:tr>
    </w:tbl>
    <w:p w14:paraId="02D11A3A" w14:textId="33505483" w:rsidR="0031480E" w:rsidRPr="00B06171" w:rsidRDefault="00AB2175" w:rsidP="000D42FD">
      <w:pPr>
        <w:pStyle w:val="aff4"/>
      </w:pPr>
      <w:r w:rsidRPr="00B06171">
        <w:t>П</w:t>
      </w:r>
      <w:r w:rsidR="0031480E" w:rsidRPr="00B06171">
        <w:t>ример выполнения</w:t>
      </w:r>
      <w:r w:rsidRPr="00B06171">
        <w:t xml:space="preserve"> команды, представлен на рис.</w:t>
      </w:r>
      <w:r w:rsidR="0031480E" w:rsidRPr="00B06171">
        <w:t xml:space="preserve"> </w:t>
      </w:r>
      <w:r w:rsidR="00142054" w:rsidRPr="00B06171">
        <w:fldChar w:fldCharType="begin"/>
      </w:r>
      <w:r w:rsidR="00142054" w:rsidRPr="00B06171">
        <w:instrText xml:space="preserve"> REF _Ref89677395 \h \# \0</w:instrText>
      </w:r>
      <w:r w:rsidR="000D42FD" w:rsidRPr="00B06171">
        <w:instrText xml:space="preserve"> \* MERGEFORMAT </w:instrText>
      </w:r>
      <w:r w:rsidR="00142054" w:rsidRPr="00B06171">
        <w:fldChar w:fldCharType="separate"/>
      </w:r>
      <w:r w:rsidR="009D772B" w:rsidRPr="00B06171">
        <w:t>9</w:t>
      </w:r>
      <w:r w:rsidR="00142054" w:rsidRPr="00B06171">
        <w:fldChar w:fldCharType="end"/>
      </w:r>
      <w:r w:rsidR="0031480E" w:rsidRPr="00B06171">
        <w:t>.</w:t>
      </w:r>
    </w:p>
    <w:p w14:paraId="2AE7DB0B" w14:textId="040F7903" w:rsidR="0031480E" w:rsidRPr="00B06171" w:rsidRDefault="00AB2175" w:rsidP="00AB2175">
      <w:pPr>
        <w:pStyle w:val="aff8"/>
      </w:pPr>
      <w:r w:rsidRPr="00B06171">
        <w:rPr>
          <w:noProof/>
        </w:rPr>
        <w:drawing>
          <wp:inline distT="0" distB="0" distL="0" distR="0" wp14:anchorId="5ED13194" wp14:editId="52619149">
            <wp:extent cx="6480175" cy="3776980"/>
            <wp:effectExtent l="0" t="0" r="0" b="0"/>
            <wp:docPr id="1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B02C7" w14:textId="17FEBD91" w:rsidR="0031480E" w:rsidRPr="00B06171" w:rsidRDefault="00142054" w:rsidP="00AB2175">
      <w:pPr>
        <w:pStyle w:val="affa"/>
      </w:pPr>
      <w:bookmarkStart w:id="130" w:name="_heading=h.279ka65" w:colFirst="0" w:colLast="0"/>
      <w:bookmarkStart w:id="131" w:name="_Ref89677395"/>
      <w:bookmarkEnd w:id="130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9</w:t>
      </w:r>
      <w:r w:rsidR="00990FEC" w:rsidRPr="00B06171">
        <w:rPr>
          <w:noProof/>
        </w:rPr>
        <w:fldChar w:fldCharType="end"/>
      </w:r>
      <w:bookmarkEnd w:id="131"/>
      <w:r w:rsidRPr="00B06171">
        <w:t xml:space="preserve"> — Р</w:t>
      </w:r>
      <w:r w:rsidR="0031480E" w:rsidRPr="00B06171">
        <w:t>езультат выполнения команды установки docker</w:t>
      </w:r>
    </w:p>
    <w:p w14:paraId="572A5411" w14:textId="767EDB87" w:rsidR="000D42FD" w:rsidRPr="00B06171" w:rsidRDefault="000D42FD" w:rsidP="00236B56">
      <w:pPr>
        <w:pStyle w:val="13"/>
      </w:pPr>
      <w:r w:rsidRPr="00B06171">
        <w:t xml:space="preserve">Необходимо настроить возможность работы с локальным репозиторием Docker Registry по протоколу http на серверах приложений </w:t>
      </w:r>
      <w:r w:rsidR="000540F7">
        <w:t>mayak2os</w:t>
      </w:r>
      <w:r w:rsidRPr="00B06171">
        <w:t xml:space="preserve">-bi-etcd-01, </w:t>
      </w:r>
      <w:r w:rsidR="000540F7">
        <w:t>mayak2os</w:t>
      </w:r>
      <w:r w:rsidRPr="00B06171">
        <w:t xml:space="preserve">-bi-etcd-02, </w:t>
      </w:r>
      <w:r w:rsidR="000540F7">
        <w:t>mayak2os</w:t>
      </w:r>
      <w:r w:rsidRPr="00B06171">
        <w:t xml:space="preserve">-bi-etcd-03, </w:t>
      </w:r>
      <w:r w:rsidR="000540F7">
        <w:t>mayak2</w:t>
      </w:r>
      <w:r w:rsidRPr="00B06171">
        <w:t xml:space="preserve">-bi-m-01, </w:t>
      </w:r>
      <w:r w:rsidR="000540F7">
        <w:t>mayak2</w:t>
      </w:r>
      <w:r w:rsidRPr="00B06171">
        <w:t xml:space="preserve">-bi-m-02, </w:t>
      </w:r>
      <w:r w:rsidR="000540F7">
        <w:t>mayak2</w:t>
      </w:r>
      <w:r w:rsidRPr="00B06171">
        <w:t xml:space="preserve">-bi-m-03, </w:t>
      </w:r>
      <w:r w:rsidR="000540F7">
        <w:t>mayak2</w:t>
      </w:r>
      <w:r w:rsidRPr="00B06171">
        <w:t xml:space="preserve">-bi-w-01, </w:t>
      </w:r>
      <w:r w:rsidR="000540F7">
        <w:t>mayak2</w:t>
      </w:r>
      <w:r w:rsidRPr="00B06171">
        <w:t>-bi-w-02.</w:t>
      </w:r>
    </w:p>
    <w:p w14:paraId="0DE805E4" w14:textId="77777777" w:rsidR="000D42FD" w:rsidRPr="00B06171" w:rsidRDefault="000D42FD" w:rsidP="00236B56">
      <w:pPr>
        <w:pStyle w:val="1c"/>
      </w:pPr>
      <w:r w:rsidRPr="00B06171">
        <w:t xml:space="preserve">Для этого </w:t>
      </w:r>
      <w:r w:rsidRPr="00B06171">
        <w:rPr>
          <w:b/>
        </w:rPr>
        <w:t>на каждом</w:t>
      </w:r>
      <w:r w:rsidRPr="00B06171">
        <w:t xml:space="preserve"> из данных серверов необходимо:</w:t>
      </w:r>
    </w:p>
    <w:p w14:paraId="1936BD05" w14:textId="6B716628" w:rsidR="000D42FD" w:rsidRPr="00B06171" w:rsidRDefault="000D42FD" w:rsidP="00236B56">
      <w:pPr>
        <w:pStyle w:val="23"/>
      </w:pPr>
      <w:r w:rsidRPr="00B06171">
        <w:t>Отредактировать файл /etc/docker/daemon.json добавив в него строку «{"insecure-registries": ["</w:t>
      </w:r>
      <w:r w:rsidR="00380085">
        <w:t>mayak</w:t>
      </w:r>
      <w:r w:rsidR="008153BA">
        <w:t>BI</w:t>
      </w:r>
      <w:r w:rsidR="00380085">
        <w:t>.ru</w:t>
      </w:r>
      <w:r w:rsidRPr="00B06171">
        <w:t xml:space="preserve">:5000 "]}» (см. рис. </w:t>
      </w:r>
      <w:r w:rsidRPr="00B06171">
        <w:fldChar w:fldCharType="begin"/>
      </w:r>
      <w:r w:rsidRPr="00B06171">
        <w:instrText xml:space="preserve"> REF _Ref89677012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10</w:t>
      </w:r>
      <w:r w:rsidRPr="00B06171">
        <w:fldChar w:fldCharType="end"/>
      </w:r>
      <w:r w:rsidRPr="00B06171">
        <w:t xml:space="preserve">). </w:t>
      </w:r>
    </w:p>
    <w:p w14:paraId="63FE1D57" w14:textId="77777777" w:rsidR="000D42FD" w:rsidRPr="00B06171" w:rsidRDefault="000D42FD" w:rsidP="00236B56">
      <w:pPr>
        <w:pStyle w:val="3"/>
      </w:pPr>
      <w:r w:rsidRPr="00B06171">
        <w:t xml:space="preserve"> для этого необходимо выполнить команду: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0D42FD" w:rsidRPr="00A4430E" w14:paraId="0E0AED3C" w14:textId="77777777" w:rsidTr="00236B56">
        <w:trPr>
          <w:jc w:val="center"/>
        </w:trPr>
        <w:tc>
          <w:tcPr>
            <w:tcW w:w="10200" w:type="dxa"/>
            <w:shd w:val="clear" w:color="auto" w:fill="auto"/>
          </w:tcPr>
          <w:p w14:paraId="26B8791C" w14:textId="77777777" w:rsidR="000D42FD" w:rsidRPr="00B06171" w:rsidRDefault="000D42FD" w:rsidP="00236B56">
            <w:pPr>
              <w:pStyle w:val="afff6"/>
              <w:rPr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nano ~/etc/docker/daemon.json</w:t>
            </w:r>
          </w:p>
        </w:tc>
      </w:tr>
    </w:tbl>
    <w:p w14:paraId="543BC3E7" w14:textId="77777777" w:rsidR="000D42FD" w:rsidRPr="00B06171" w:rsidRDefault="000D42FD" w:rsidP="00236B56">
      <w:pPr>
        <w:pStyle w:val="3"/>
      </w:pPr>
      <w:r w:rsidRPr="00B06171">
        <w:t>добавить строку со значением равным: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0D42FD" w:rsidRPr="00B06171" w14:paraId="3BDF197B" w14:textId="77777777" w:rsidTr="00236B56">
        <w:trPr>
          <w:trHeight w:val="1251"/>
          <w:jc w:val="center"/>
        </w:trPr>
        <w:tc>
          <w:tcPr>
            <w:tcW w:w="10200" w:type="dxa"/>
            <w:shd w:val="clear" w:color="auto" w:fill="auto"/>
          </w:tcPr>
          <w:p w14:paraId="13D75C19" w14:textId="77777777" w:rsidR="000D42FD" w:rsidRPr="00B06171" w:rsidRDefault="000D42FD" w:rsidP="00236B56">
            <w:pPr>
              <w:pStyle w:val="afff6"/>
              <w:rPr>
                <w:rFonts w:eastAsia="Open Sans"/>
              </w:rPr>
            </w:pPr>
            <w:r w:rsidRPr="00B06171">
              <w:rPr>
                <w:rFonts w:eastAsia="Open Sans"/>
              </w:rPr>
              <w:t>{</w:t>
            </w:r>
          </w:p>
          <w:p w14:paraId="47F4E321" w14:textId="6EAD75FA" w:rsidR="000D42FD" w:rsidRPr="00B06171" w:rsidRDefault="000D42FD" w:rsidP="00236B56">
            <w:pPr>
              <w:pStyle w:val="afff6"/>
              <w:rPr>
                <w:rFonts w:eastAsia="Open Sans"/>
              </w:rPr>
            </w:pPr>
            <w:r w:rsidRPr="00B06171">
              <w:rPr>
                <w:rFonts w:eastAsia="Open Sans"/>
              </w:rPr>
              <w:t xml:space="preserve"> "insecure-registries" : ["</w:t>
            </w:r>
            <w:r w:rsidR="00380085">
              <w:rPr>
                <w:rFonts w:eastAsia="Open Sans"/>
              </w:rPr>
              <w:t>mayak</w:t>
            </w:r>
            <w:r w:rsidR="008153BA">
              <w:rPr>
                <w:rFonts w:eastAsia="Open Sans"/>
              </w:rPr>
              <w:t>BI</w:t>
            </w:r>
            <w:r w:rsidR="00380085">
              <w:rPr>
                <w:rFonts w:eastAsia="Open Sans"/>
              </w:rPr>
              <w:t>.ru</w:t>
            </w:r>
            <w:r w:rsidRPr="00B06171">
              <w:rPr>
                <w:rFonts w:eastAsia="Open Sans"/>
              </w:rPr>
              <w:t>:5000"]</w:t>
            </w:r>
          </w:p>
          <w:p w14:paraId="18BA3DBC" w14:textId="77777777" w:rsidR="000D42FD" w:rsidRPr="00B06171" w:rsidRDefault="000D42FD" w:rsidP="00236B56">
            <w:pPr>
              <w:pStyle w:val="afff6"/>
              <w:rPr>
                <w:rFonts w:eastAsia="Open Sans"/>
              </w:rPr>
            </w:pPr>
            <w:r w:rsidRPr="00B06171">
              <w:rPr>
                <w:rFonts w:eastAsia="Open Sans"/>
              </w:rPr>
              <w:t>}</w:t>
            </w:r>
          </w:p>
        </w:tc>
      </w:tr>
    </w:tbl>
    <w:p w14:paraId="78E168C2" w14:textId="77777777" w:rsidR="000D42FD" w:rsidRPr="00B06171" w:rsidRDefault="000D42FD" w:rsidP="00236B56">
      <w:pPr>
        <w:pStyle w:val="23"/>
      </w:pPr>
      <w:r w:rsidRPr="00B06171">
        <w:t xml:space="preserve">Необходимо убедиться, что копировании команды из данного документа в файл выполнено корректно. </w:t>
      </w:r>
    </w:p>
    <w:p w14:paraId="7A7CDBF3" w14:textId="77777777" w:rsidR="000D42FD" w:rsidRPr="00B06171" w:rsidRDefault="000D42FD" w:rsidP="00236B56">
      <w:pPr>
        <w:pStyle w:val="3"/>
      </w:pPr>
      <w:r w:rsidRPr="00B06171">
        <w:t>сохранить файл;</w:t>
      </w:r>
    </w:p>
    <w:p w14:paraId="230EF4B0" w14:textId="75180895" w:rsidR="000D42FD" w:rsidRPr="00B06171" w:rsidRDefault="00C514B0" w:rsidP="000D42FD">
      <w:pPr>
        <w:pStyle w:val="aff8"/>
      </w:pPr>
      <w:r>
        <w:rPr>
          <w:noProof/>
        </w:rPr>
        <w:drawing>
          <wp:inline distT="0" distB="0" distL="0" distR="0" wp14:anchorId="729FB6FC" wp14:editId="2B8A5628">
            <wp:extent cx="6475730" cy="1718945"/>
            <wp:effectExtent l="0" t="0" r="127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BDB6" w14:textId="77777777" w:rsidR="000D42FD" w:rsidRPr="00B06171" w:rsidRDefault="000D42FD" w:rsidP="000D42FD">
      <w:pPr>
        <w:pStyle w:val="affa"/>
      </w:pPr>
      <w:bookmarkStart w:id="132" w:name="_heading=h.2250f4o" w:colFirst="0" w:colLast="0"/>
      <w:bookmarkStart w:id="133" w:name="_Ref89677012"/>
      <w:bookmarkEnd w:id="132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10</w:t>
      </w:r>
      <w:r w:rsidRPr="00B06171">
        <w:rPr>
          <w:noProof/>
        </w:rPr>
        <w:fldChar w:fldCharType="end"/>
      </w:r>
      <w:bookmarkEnd w:id="133"/>
      <w:r w:rsidRPr="00B06171">
        <w:t xml:space="preserve"> — Пример содержимого файла daemon.json</w:t>
      </w:r>
    </w:p>
    <w:p w14:paraId="62F3A451" w14:textId="77777777" w:rsidR="000D42FD" w:rsidRPr="00B06171" w:rsidRDefault="000D42FD" w:rsidP="00236B56">
      <w:pPr>
        <w:pStyle w:val="3"/>
      </w:pPr>
      <w:r w:rsidRPr="00B06171">
        <w:t>перезапустить сервис docker командой:</w:t>
      </w:r>
    </w:p>
    <w:tbl>
      <w:tblPr>
        <w:tblW w:w="93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9"/>
      </w:tblGrid>
      <w:tr w:rsidR="000D42FD" w:rsidRPr="00B06171" w14:paraId="15E4F1B5" w14:textId="77777777" w:rsidTr="00236B56">
        <w:trPr>
          <w:jc w:val="center"/>
        </w:trPr>
        <w:tc>
          <w:tcPr>
            <w:tcW w:w="9319" w:type="dxa"/>
            <w:shd w:val="clear" w:color="auto" w:fill="auto"/>
          </w:tcPr>
          <w:p w14:paraId="37F38FEB" w14:textId="77777777" w:rsidR="000D42FD" w:rsidRPr="00B06171" w:rsidRDefault="000D42FD" w:rsidP="00236B56">
            <w:pPr>
              <w:pStyle w:val="afff6"/>
            </w:pPr>
            <w:r w:rsidRPr="00B06171">
              <w:rPr>
                <w:rFonts w:eastAsia="Courier New"/>
              </w:rPr>
              <w:t>sudo systemctl restart docker</w:t>
            </w:r>
          </w:p>
        </w:tc>
      </w:tr>
    </w:tbl>
    <w:p w14:paraId="0B195D3C" w14:textId="77777777" w:rsidR="000D42FD" w:rsidRPr="00B06171" w:rsidRDefault="000D42FD" w:rsidP="00236B56">
      <w:pPr>
        <w:pStyle w:val="39"/>
      </w:pPr>
      <w:r w:rsidRPr="00B06171">
        <w:t>Выполнение команды не должно приводить к возникновению ошибок.</w:t>
      </w:r>
    </w:p>
    <w:p w14:paraId="671A8E47" w14:textId="77777777" w:rsidR="000D42FD" w:rsidRPr="00B06171" w:rsidRDefault="000D42FD" w:rsidP="00236B56">
      <w:pPr>
        <w:pStyle w:val="23"/>
      </w:pPr>
      <w:r w:rsidRPr="00B06171">
        <w:t xml:space="preserve">Необходимо создать пользователя user c правами sudo. Если данный пользователь не создан, необходимо создать его самостоятельно с помощью команды: 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0D42FD" w:rsidRPr="00A4430E" w14:paraId="59A4F6FB" w14:textId="77777777" w:rsidTr="00236B56">
        <w:trPr>
          <w:jc w:val="center"/>
        </w:trPr>
        <w:tc>
          <w:tcPr>
            <w:tcW w:w="10195" w:type="dxa"/>
            <w:shd w:val="clear" w:color="auto" w:fill="auto"/>
          </w:tcPr>
          <w:p w14:paraId="00D11E93" w14:textId="77777777" w:rsidR="000D42FD" w:rsidRPr="00B06171" w:rsidRDefault="000D42FD" w:rsidP="00236B56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useradd user</w:t>
            </w:r>
          </w:p>
          <w:p w14:paraId="718EACA4" w14:textId="77777777" w:rsidR="000D42FD" w:rsidRPr="00B06171" w:rsidRDefault="000D42FD" w:rsidP="00236B56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passwd user</w:t>
            </w:r>
          </w:p>
          <w:p w14:paraId="0981F51C" w14:textId="77777777" w:rsidR="000D42FD" w:rsidRPr="00B06171" w:rsidRDefault="000D42FD" w:rsidP="00236B56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echo ‘user ALL=(ALL:ALL) NOPASSWD: ALL’ &gt;&gt; /etc/sudoers.d/user</w:t>
            </w:r>
          </w:p>
        </w:tc>
      </w:tr>
    </w:tbl>
    <w:p w14:paraId="27DAAFF2" w14:textId="4328AC98" w:rsidR="000D42FD" w:rsidRPr="00B06171" w:rsidRDefault="000D42FD" w:rsidP="009D772B">
      <w:pPr>
        <w:pStyle w:val="aff4"/>
      </w:pPr>
      <w:r w:rsidRPr="00B06171">
        <w:rPr>
          <w:lang w:val="en-US"/>
        </w:rPr>
        <w:t xml:space="preserve"> </w:t>
      </w:r>
      <w:r w:rsidRPr="00B06171">
        <w:t>Все дальнейшие команды выполняются из-под пользователя «user».</w:t>
      </w:r>
    </w:p>
    <w:p w14:paraId="5636453D" w14:textId="77777777" w:rsidR="0031480E" w:rsidRPr="00B06171" w:rsidRDefault="0031480E" w:rsidP="00AB2175">
      <w:pPr>
        <w:pStyle w:val="13"/>
      </w:pPr>
      <w:r w:rsidRPr="00B06171">
        <w:t xml:space="preserve">Проверить установку командой 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72904191" w14:textId="77777777" w:rsidTr="00236B56">
        <w:trPr>
          <w:trHeight w:val="609"/>
          <w:jc w:val="center"/>
        </w:trPr>
        <w:tc>
          <w:tcPr>
            <w:tcW w:w="10200" w:type="dxa"/>
            <w:shd w:val="clear" w:color="auto" w:fill="auto"/>
          </w:tcPr>
          <w:p w14:paraId="7B0B10CB" w14:textId="77777777" w:rsidR="0031480E" w:rsidRPr="00B06171" w:rsidRDefault="0031480E" w:rsidP="00142054">
            <w:pPr>
              <w:pStyle w:val="afff6"/>
            </w:pPr>
            <w:r w:rsidRPr="00B06171">
              <w:rPr>
                <w:rFonts w:eastAsia="Courier New"/>
              </w:rPr>
              <w:t>docker</w:t>
            </w:r>
            <w:r w:rsidRPr="00B06171">
              <w:t xml:space="preserve"> </w:t>
            </w:r>
            <w:r w:rsidRPr="00B06171">
              <w:rPr>
                <w:rFonts w:eastAsia="Courier New"/>
              </w:rPr>
              <w:t>ps</w:t>
            </w:r>
          </w:p>
        </w:tc>
      </w:tr>
    </w:tbl>
    <w:p w14:paraId="23304167" w14:textId="51693093" w:rsidR="0031480E" w:rsidRPr="00B06171" w:rsidRDefault="00AB2175" w:rsidP="00AB2175">
      <w:pPr>
        <w:pStyle w:val="aff4"/>
      </w:pPr>
      <w:r w:rsidRPr="00B06171">
        <w:t>В</w:t>
      </w:r>
      <w:r w:rsidR="0031480E" w:rsidRPr="00B06171">
        <w:t xml:space="preserve"> результате успешного выполнения команды, на экране терминала будет следующий текст</w:t>
      </w:r>
      <w:r w:rsidRPr="00B06171">
        <w:t>, который представлен на рис.</w:t>
      </w:r>
      <w:r w:rsidR="0031480E" w:rsidRPr="00B06171">
        <w:t xml:space="preserve"> </w:t>
      </w:r>
      <w:r w:rsidR="00142054" w:rsidRPr="00B06171">
        <w:fldChar w:fldCharType="begin"/>
      </w:r>
      <w:r w:rsidR="00142054" w:rsidRPr="00B06171">
        <w:instrText xml:space="preserve"> REF _Ref89677442 \h 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t>11</w:t>
      </w:r>
      <w:r w:rsidR="00142054" w:rsidRPr="00B06171">
        <w:fldChar w:fldCharType="end"/>
      </w:r>
      <w:r w:rsidR="0031480E" w:rsidRPr="00B06171">
        <w:t>.</w:t>
      </w:r>
    </w:p>
    <w:p w14:paraId="0D49CB49" w14:textId="019DA934" w:rsidR="0031480E" w:rsidRPr="00B06171" w:rsidRDefault="00AB2175" w:rsidP="00AB2175">
      <w:pPr>
        <w:pStyle w:val="aff8"/>
      </w:pPr>
      <w:r w:rsidRPr="00B06171">
        <w:rPr>
          <w:noProof/>
        </w:rPr>
        <w:drawing>
          <wp:inline distT="0" distB="0" distL="0" distR="0" wp14:anchorId="1A67F474" wp14:editId="1287DFB4">
            <wp:extent cx="6726555" cy="262255"/>
            <wp:effectExtent l="0" t="0" r="0" b="4445"/>
            <wp:docPr id="148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7234" w14:textId="7E4BC6A6" w:rsidR="0031480E" w:rsidRPr="00B06171" w:rsidRDefault="00142054" w:rsidP="00AB2175">
      <w:pPr>
        <w:pStyle w:val="affa"/>
      </w:pPr>
      <w:bookmarkStart w:id="134" w:name="_heading=h.meukdy" w:colFirst="0" w:colLast="0"/>
      <w:bookmarkStart w:id="135" w:name="_Ref89677442"/>
      <w:bookmarkEnd w:id="134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11</w:t>
      </w:r>
      <w:r w:rsidR="00990FEC" w:rsidRPr="00B06171">
        <w:rPr>
          <w:noProof/>
        </w:rPr>
        <w:fldChar w:fldCharType="end"/>
      </w:r>
      <w:bookmarkEnd w:id="135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Проверка установки docker</w:t>
      </w:r>
    </w:p>
    <w:p w14:paraId="5612280E" w14:textId="77777777" w:rsidR="0031480E" w:rsidRPr="00B06171" w:rsidRDefault="0031480E" w:rsidP="00AB2175">
      <w:pPr>
        <w:pStyle w:val="40"/>
      </w:pPr>
      <w:bookmarkStart w:id="136" w:name="_Ref90949635"/>
      <w:bookmarkStart w:id="137" w:name="_Ref90949731"/>
      <w:bookmarkStart w:id="138" w:name="_Ref90949781"/>
      <w:bookmarkStart w:id="139" w:name="_Ref90950599"/>
      <w:bookmarkStart w:id="140" w:name="_Ref90950832"/>
      <w:bookmarkStart w:id="141" w:name="_Ref90950955"/>
      <w:bookmarkStart w:id="142" w:name="_Ref90951024"/>
      <w:bookmarkStart w:id="143" w:name="_Ref90951089"/>
      <w:bookmarkStart w:id="144" w:name="_Ref90951309"/>
      <w:bookmarkStart w:id="145" w:name="_Ref90951459"/>
      <w:bookmarkStart w:id="146" w:name="_Ref90951669"/>
      <w:bookmarkStart w:id="147" w:name="_Toc150852878"/>
      <w:r w:rsidRPr="00B06171">
        <w:t>Установка утилит rke, kubectl, helm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119781E5" w14:textId="77777777" w:rsidR="0031480E" w:rsidRPr="00B06171" w:rsidRDefault="0031480E" w:rsidP="00AB2175">
      <w:pPr>
        <w:pStyle w:val="50"/>
      </w:pPr>
      <w:bookmarkStart w:id="148" w:name="_heading=h.k8f6jnn7hjcs" w:colFirst="0" w:colLast="0"/>
      <w:bookmarkStart w:id="149" w:name="_Toc150852879"/>
      <w:bookmarkEnd w:id="148"/>
      <w:r w:rsidRPr="00B06171">
        <w:t>Установка rke</w:t>
      </w:r>
      <w:bookmarkEnd w:id="149"/>
    </w:p>
    <w:p w14:paraId="7C5EFBBD" w14:textId="77777777" w:rsidR="0031480E" w:rsidRPr="00B06171" w:rsidRDefault="0031480E" w:rsidP="00AB2175">
      <w:pPr>
        <w:pStyle w:val="a3"/>
      </w:pPr>
      <w:r w:rsidRPr="00B06171">
        <w:t>Загрузите последнюю версию с помощью команды: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263BED3D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81C9" w14:textId="41A9ECB9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curl -LO http://</w:t>
            </w:r>
            <w:r w:rsidR="00AB61C7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AB61C7">
              <w:rPr>
                <w:lang w:val="en-US"/>
              </w:rPr>
              <w:t>.ru/repository/</w:t>
            </w:r>
            <w:r w:rsidR="00185E6E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B06171">
              <w:rPr>
                <w:lang w:val="en-US"/>
              </w:rPr>
              <w:t>/dataops/rke/rke_linux-amd64</w:t>
            </w:r>
          </w:p>
        </w:tc>
      </w:tr>
    </w:tbl>
    <w:p w14:paraId="6409023E" w14:textId="77777777" w:rsidR="0031480E" w:rsidRPr="00B06171" w:rsidRDefault="0031480E" w:rsidP="00AB2175">
      <w:pPr>
        <w:pStyle w:val="aff4"/>
      </w:pPr>
      <w:r w:rsidRPr="00B06171">
        <w:t>Сделайте двоичный файл rke_linux-amd64 исполняемым: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6DC20828" w14:textId="77777777" w:rsidTr="00AE35ED">
        <w:trPr>
          <w:trHeight w:val="691"/>
        </w:trPr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F07F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chmod +x rke_linux-amd64</w:t>
            </w:r>
          </w:p>
        </w:tc>
      </w:tr>
    </w:tbl>
    <w:p w14:paraId="27F80C90" w14:textId="77777777" w:rsidR="0031480E" w:rsidRPr="00B06171" w:rsidRDefault="0031480E" w:rsidP="00AB2175">
      <w:pPr>
        <w:pStyle w:val="aff4"/>
      </w:pPr>
      <w:r w:rsidRPr="00B06171">
        <w:t>Переместите двоичный файл в директорию из переменной окружения PATH: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0738C65B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6BACA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sudo mv rke_linux-amd64 /usr/local/bin/rke</w:t>
            </w:r>
          </w:p>
        </w:tc>
      </w:tr>
    </w:tbl>
    <w:p w14:paraId="281E44FC" w14:textId="77777777" w:rsidR="0031480E" w:rsidRPr="00B06171" w:rsidRDefault="00AB2175" w:rsidP="00AB2175">
      <w:pPr>
        <w:pStyle w:val="aff4"/>
      </w:pPr>
      <w:r w:rsidRPr="00B06171">
        <w:t>Убедиться,</w:t>
      </w:r>
      <w:r w:rsidR="0031480E" w:rsidRPr="00B06171">
        <w:t xml:space="preserve"> что rke установлен</w:t>
      </w:r>
      <w:r w:rsidRPr="00B06171"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B06171" w14:paraId="130EFCCA" w14:textId="77777777" w:rsidTr="009D772B">
        <w:trPr>
          <w:trHeight w:val="345"/>
        </w:trPr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94CAB" w14:textId="77777777" w:rsidR="0031480E" w:rsidRPr="00B06171" w:rsidRDefault="0031480E" w:rsidP="00142054">
            <w:pPr>
              <w:pStyle w:val="afff6"/>
            </w:pPr>
            <w:r w:rsidRPr="00B06171">
              <w:t>rke --version</w:t>
            </w:r>
          </w:p>
        </w:tc>
      </w:tr>
    </w:tbl>
    <w:p w14:paraId="41047B7E" w14:textId="4B7969E4" w:rsidR="00AB2175" w:rsidRPr="00B06171" w:rsidRDefault="00AB2175" w:rsidP="00AB2175">
      <w:pPr>
        <w:pStyle w:val="aff4"/>
      </w:pPr>
      <w:r w:rsidRPr="00B06171">
        <w:t xml:space="preserve">Пример выполнения команды, представлен на рис. </w:t>
      </w:r>
      <w:r w:rsidR="00142054" w:rsidRPr="00B06171">
        <w:fldChar w:fldCharType="begin"/>
      </w:r>
      <w:r w:rsidR="00142054" w:rsidRPr="00B06171">
        <w:instrText xml:space="preserve"> REF _Ref89677485 \h 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t>12</w:t>
      </w:r>
      <w:r w:rsidR="00142054" w:rsidRPr="00B06171">
        <w:fldChar w:fldCharType="end"/>
      </w:r>
      <w:r w:rsidRPr="00B06171">
        <w:t>.</w:t>
      </w:r>
    </w:p>
    <w:p w14:paraId="64026DC2" w14:textId="6CC66F49" w:rsidR="0031480E" w:rsidRPr="00B06171" w:rsidRDefault="00AB2175" w:rsidP="00AB2175">
      <w:pPr>
        <w:pStyle w:val="aff8"/>
      </w:pPr>
      <w:r w:rsidRPr="00B06171">
        <w:rPr>
          <w:noProof/>
        </w:rPr>
        <w:drawing>
          <wp:inline distT="0" distB="0" distL="0" distR="0" wp14:anchorId="2119B905" wp14:editId="423B01F2">
            <wp:extent cx="3768725" cy="771525"/>
            <wp:effectExtent l="0" t="0" r="3175" b="9525"/>
            <wp:docPr id="1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9546" w14:textId="5913A267" w:rsidR="0031480E" w:rsidRPr="00B06171" w:rsidRDefault="00142054" w:rsidP="00AB2175">
      <w:pPr>
        <w:pStyle w:val="affa"/>
      </w:pPr>
      <w:bookmarkStart w:id="150" w:name="_Ref89677485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12</w:t>
      </w:r>
      <w:r w:rsidR="00990FEC" w:rsidRPr="00B06171">
        <w:rPr>
          <w:noProof/>
        </w:rPr>
        <w:fldChar w:fldCharType="end"/>
      </w:r>
      <w:bookmarkEnd w:id="150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Результат выполнения команды</w:t>
      </w:r>
    </w:p>
    <w:p w14:paraId="7370212E" w14:textId="77777777" w:rsidR="0031480E" w:rsidRPr="00B06171" w:rsidRDefault="0031480E" w:rsidP="005F4100">
      <w:pPr>
        <w:pStyle w:val="50"/>
      </w:pPr>
      <w:bookmarkStart w:id="151" w:name="_heading=h.toj1o1hl4qlr" w:colFirst="0" w:colLast="0"/>
      <w:bookmarkStart w:id="152" w:name="_Toc150852880"/>
      <w:bookmarkEnd w:id="151"/>
      <w:r w:rsidRPr="00B06171">
        <w:t>Установка kubectl</w:t>
      </w:r>
      <w:bookmarkEnd w:id="152"/>
    </w:p>
    <w:p w14:paraId="2FB5D95F" w14:textId="77777777" w:rsidR="0031480E" w:rsidRPr="00B06171" w:rsidRDefault="0031480E" w:rsidP="005F4100">
      <w:pPr>
        <w:pStyle w:val="a3"/>
      </w:pPr>
      <w:r w:rsidRPr="00B06171">
        <w:t>Загрузите последнюю версию с помощью команды: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17AA67F0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EE7F" w14:textId="6B19F8A8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curl -LO http://</w:t>
            </w:r>
            <w:r w:rsidR="00AB61C7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AB61C7">
              <w:rPr>
                <w:lang w:val="en-US"/>
              </w:rPr>
              <w:t>.ru/repository/</w:t>
            </w:r>
            <w:r w:rsidR="00185E6E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B06171">
              <w:rPr>
                <w:lang w:val="en-US"/>
              </w:rPr>
              <w:t>/dataops/kubectl/kubectl</w:t>
            </w:r>
          </w:p>
        </w:tc>
      </w:tr>
    </w:tbl>
    <w:p w14:paraId="73A34CDF" w14:textId="77777777" w:rsidR="0031480E" w:rsidRPr="00B06171" w:rsidRDefault="0031480E" w:rsidP="005F4100">
      <w:pPr>
        <w:pStyle w:val="aff4"/>
      </w:pPr>
      <w:r w:rsidRPr="00B06171">
        <w:t>Сделайте двоичный файл kubectl исполняемым: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B06171" w14:paraId="6BE4A936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FED2" w14:textId="77777777" w:rsidR="0031480E" w:rsidRPr="00B06171" w:rsidRDefault="0031480E" w:rsidP="00142054">
            <w:pPr>
              <w:pStyle w:val="afff6"/>
            </w:pPr>
            <w:r w:rsidRPr="00B06171">
              <w:t>chmod +x ./kubectl</w:t>
            </w:r>
          </w:p>
        </w:tc>
      </w:tr>
    </w:tbl>
    <w:p w14:paraId="2CF5AB02" w14:textId="77777777" w:rsidR="0031480E" w:rsidRPr="00B06171" w:rsidRDefault="0031480E" w:rsidP="005F4100">
      <w:pPr>
        <w:pStyle w:val="aff4"/>
      </w:pPr>
      <w:r w:rsidRPr="00B06171">
        <w:t>Переместите двоичный файл в директорию из переменной окружения PATH: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1F966C8E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E2A37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sudo mv ./kubectl /usr/local/bin/kubectl</w:t>
            </w:r>
          </w:p>
        </w:tc>
      </w:tr>
    </w:tbl>
    <w:p w14:paraId="71A2856B" w14:textId="491CEE17" w:rsidR="0031480E" w:rsidRPr="00B06171" w:rsidRDefault="0031480E" w:rsidP="005F4100">
      <w:pPr>
        <w:pStyle w:val="aff4"/>
      </w:pPr>
      <w:r w:rsidRPr="00B06171">
        <w:t>Убедиться</w:t>
      </w:r>
      <w:r w:rsidR="005F4100" w:rsidRPr="00B06171">
        <w:t>,</w:t>
      </w:r>
      <w:r w:rsidRPr="00B06171">
        <w:t xml:space="preserve"> что kubectl установлен</w:t>
      </w:r>
      <w:r w:rsidR="005F4100" w:rsidRPr="00B06171"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B06171" w14:paraId="3489738B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5F66" w14:textId="77777777" w:rsidR="0031480E" w:rsidRPr="00B06171" w:rsidRDefault="0031480E" w:rsidP="00142054">
            <w:pPr>
              <w:pStyle w:val="afff6"/>
            </w:pPr>
            <w:r w:rsidRPr="00B06171">
              <w:t>kubectl version --client</w:t>
            </w:r>
          </w:p>
        </w:tc>
      </w:tr>
    </w:tbl>
    <w:p w14:paraId="30BD6973" w14:textId="0BE03EA7" w:rsidR="005F4100" w:rsidRPr="00B06171" w:rsidRDefault="005F4100" w:rsidP="005F4100">
      <w:pPr>
        <w:pStyle w:val="aff4"/>
      </w:pPr>
      <w:r w:rsidRPr="00B06171">
        <w:t xml:space="preserve">Пример выполнения команды, представлен на рис. </w:t>
      </w:r>
      <w:r w:rsidR="00142054" w:rsidRPr="00B06171">
        <w:fldChar w:fldCharType="begin"/>
      </w:r>
      <w:r w:rsidR="00142054" w:rsidRPr="00B06171">
        <w:instrText xml:space="preserve"> REF _Ref89677536 \h 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t>13</w:t>
      </w:r>
      <w:r w:rsidR="00142054" w:rsidRPr="00B06171">
        <w:fldChar w:fldCharType="end"/>
      </w:r>
      <w:r w:rsidRPr="00B06171">
        <w:t>.</w:t>
      </w:r>
    </w:p>
    <w:p w14:paraId="7B66FF26" w14:textId="64AC7321" w:rsidR="0031480E" w:rsidRPr="00B06171" w:rsidRDefault="00AB2175" w:rsidP="005F4100">
      <w:pPr>
        <w:pStyle w:val="aff8"/>
      </w:pPr>
      <w:r w:rsidRPr="00B06171">
        <w:rPr>
          <w:noProof/>
        </w:rPr>
        <w:drawing>
          <wp:inline distT="0" distB="0" distL="0" distR="0" wp14:anchorId="72DBB51A" wp14:editId="4CDB5613">
            <wp:extent cx="6480175" cy="429260"/>
            <wp:effectExtent l="0" t="0" r="0" b="8890"/>
            <wp:docPr id="146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511D" w14:textId="400E9F92" w:rsidR="0031480E" w:rsidRPr="00B06171" w:rsidRDefault="00142054" w:rsidP="005F4100">
      <w:pPr>
        <w:pStyle w:val="affa"/>
      </w:pPr>
      <w:bookmarkStart w:id="153" w:name="_Ref8967753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13</w:t>
      </w:r>
      <w:r w:rsidR="00990FEC" w:rsidRPr="00B06171">
        <w:rPr>
          <w:noProof/>
        </w:rPr>
        <w:fldChar w:fldCharType="end"/>
      </w:r>
      <w:bookmarkEnd w:id="153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Результат выполнения команды</w:t>
      </w:r>
    </w:p>
    <w:p w14:paraId="655C2300" w14:textId="77777777" w:rsidR="0031480E" w:rsidRPr="00B06171" w:rsidRDefault="0031480E" w:rsidP="005F4100">
      <w:pPr>
        <w:pStyle w:val="50"/>
      </w:pPr>
      <w:bookmarkStart w:id="154" w:name="_heading=h.46q5g2u30qo" w:colFirst="0" w:colLast="0"/>
      <w:bookmarkStart w:id="155" w:name="_Toc150852881"/>
      <w:bookmarkEnd w:id="154"/>
      <w:r w:rsidRPr="00B06171">
        <w:t>Установка helm</w:t>
      </w:r>
      <w:bookmarkEnd w:id="155"/>
    </w:p>
    <w:p w14:paraId="1AB793FD" w14:textId="77777777" w:rsidR="0031480E" w:rsidRPr="00B06171" w:rsidRDefault="0031480E" w:rsidP="005F4100">
      <w:pPr>
        <w:pStyle w:val="a3"/>
      </w:pPr>
      <w:r w:rsidRPr="00B06171">
        <w:t>Скачать установочный архив с помощью команды: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30DA6017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51459" w14:textId="57C22BCA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 xml:space="preserve">curl -LO </w:t>
            </w:r>
            <w:hyperlink r:id="rId29" w:history="1">
              <w:r w:rsidRPr="00B06171">
                <w:rPr>
                  <w:lang w:val="en-US"/>
                </w:rPr>
                <w:t>http://</w:t>
              </w:r>
              <w:r w:rsidR="00AB61C7">
                <w:rPr>
                  <w:lang w:val="en-US"/>
                </w:rPr>
                <w:t>mayak</w:t>
              </w:r>
              <w:r w:rsidR="008153BA">
                <w:rPr>
                  <w:lang w:val="en-US"/>
                </w:rPr>
                <w:t>BI</w:t>
              </w:r>
              <w:r w:rsidR="00AB61C7">
                <w:rPr>
                  <w:lang w:val="en-US"/>
                </w:rPr>
                <w:t>.ru/repository/</w:t>
              </w:r>
              <w:r w:rsidR="00185E6E">
                <w:rPr>
                  <w:lang w:val="en-US"/>
                </w:rPr>
                <w:t>mayak</w:t>
              </w:r>
              <w:r w:rsidR="008153BA">
                <w:rPr>
                  <w:lang w:val="en-US"/>
                </w:rPr>
                <w:t>BI</w:t>
              </w:r>
              <w:r w:rsidRPr="00B06171">
                <w:rPr>
                  <w:lang w:val="en-US"/>
                </w:rPr>
                <w:t>/dataops/helm/helm-v3.7.1-linux-amd64.tar.gz</w:t>
              </w:r>
            </w:hyperlink>
          </w:p>
        </w:tc>
      </w:tr>
    </w:tbl>
    <w:p w14:paraId="103B64BA" w14:textId="77777777" w:rsidR="0031480E" w:rsidRPr="00B06171" w:rsidRDefault="0031480E" w:rsidP="005F4100">
      <w:pPr>
        <w:pStyle w:val="aff4"/>
      </w:pPr>
      <w:r w:rsidRPr="00B06171">
        <w:t>Распаковать архив с помощью команды: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328963BB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3EA1E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tar -zxvf helm-v3.7.1-linux-amd64.tar.gz</w:t>
            </w:r>
          </w:p>
        </w:tc>
      </w:tr>
    </w:tbl>
    <w:p w14:paraId="00AEF727" w14:textId="77777777" w:rsidR="0031480E" w:rsidRPr="00B06171" w:rsidRDefault="0031480E" w:rsidP="005F4100">
      <w:pPr>
        <w:pStyle w:val="aff4"/>
      </w:pPr>
      <w:r w:rsidRPr="00B06171">
        <w:t>Переместить появившийся бинарный файл helm при помощи следующей команды: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2F7E6248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C419F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mv linux-amd64/helm /usr/local/bin/helm</w:t>
            </w:r>
          </w:p>
        </w:tc>
      </w:tr>
    </w:tbl>
    <w:p w14:paraId="28995374" w14:textId="77777777" w:rsidR="0031480E" w:rsidRPr="00B06171" w:rsidRDefault="0031480E" w:rsidP="005F4100">
      <w:pPr>
        <w:pStyle w:val="aff4"/>
      </w:pPr>
      <w:r w:rsidRPr="00B06171">
        <w:t>Проверить установку: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B06171" w14:paraId="6DD8F40C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349F5" w14:textId="77777777" w:rsidR="0031480E" w:rsidRPr="00B06171" w:rsidRDefault="0031480E" w:rsidP="00142054">
            <w:pPr>
              <w:pStyle w:val="afff6"/>
            </w:pPr>
            <w:r w:rsidRPr="00B06171">
              <w:t>helm version</w:t>
            </w:r>
          </w:p>
        </w:tc>
      </w:tr>
    </w:tbl>
    <w:p w14:paraId="37176B78" w14:textId="34D03295" w:rsidR="0031480E" w:rsidRPr="00B06171" w:rsidRDefault="005F4100" w:rsidP="005F4100">
      <w:pPr>
        <w:pStyle w:val="aff4"/>
      </w:pPr>
      <w:r w:rsidRPr="00B06171">
        <w:t xml:space="preserve">Пример выполнения команды, представлен на рис. </w:t>
      </w:r>
      <w:r w:rsidR="00142054" w:rsidRPr="00B06171">
        <w:fldChar w:fldCharType="begin"/>
      </w:r>
      <w:r w:rsidR="00142054" w:rsidRPr="00B06171">
        <w:instrText xml:space="preserve"> REF _Ref89677579 \h 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t>14</w:t>
      </w:r>
      <w:r w:rsidR="00142054" w:rsidRPr="00B06171">
        <w:fldChar w:fldCharType="end"/>
      </w:r>
      <w:r w:rsidRPr="00B06171">
        <w:t>.</w:t>
      </w:r>
    </w:p>
    <w:p w14:paraId="18829EDB" w14:textId="1BAB6FB9" w:rsidR="0031480E" w:rsidRPr="00B06171" w:rsidRDefault="00AB2175" w:rsidP="005F4100">
      <w:pPr>
        <w:pStyle w:val="aff8"/>
      </w:pPr>
      <w:r w:rsidRPr="00B06171">
        <w:rPr>
          <w:noProof/>
        </w:rPr>
        <w:drawing>
          <wp:inline distT="0" distB="0" distL="0" distR="0" wp14:anchorId="71BFA0CD" wp14:editId="213A18EF">
            <wp:extent cx="6488430" cy="294005"/>
            <wp:effectExtent l="0" t="0" r="7620" b="0"/>
            <wp:docPr id="1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FD3D" w14:textId="413F4556" w:rsidR="0031480E" w:rsidRPr="00B06171" w:rsidRDefault="00142054" w:rsidP="005F4100">
      <w:pPr>
        <w:pStyle w:val="affa"/>
      </w:pPr>
      <w:bookmarkStart w:id="156" w:name="_Ref89677579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14</w:t>
      </w:r>
      <w:r w:rsidR="00990FEC" w:rsidRPr="00B06171">
        <w:rPr>
          <w:noProof/>
        </w:rPr>
        <w:fldChar w:fldCharType="end"/>
      </w:r>
      <w:bookmarkEnd w:id="156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Результат выполнения команды</w:t>
      </w:r>
    </w:p>
    <w:p w14:paraId="4E440A84" w14:textId="77777777" w:rsidR="0031480E" w:rsidRPr="00B06171" w:rsidRDefault="0031480E" w:rsidP="005F4100">
      <w:pPr>
        <w:pStyle w:val="40"/>
      </w:pPr>
      <w:bookmarkStart w:id="157" w:name="_heading=h.36ei31r" w:colFirst="0" w:colLast="0"/>
      <w:bookmarkStart w:id="158" w:name="_Toc150852882"/>
      <w:bookmarkEnd w:id="157"/>
      <w:r w:rsidRPr="00B06171">
        <w:t>Установка кластера</w:t>
      </w:r>
      <w:bookmarkEnd w:id="158"/>
    </w:p>
    <w:p w14:paraId="29369756" w14:textId="3A385817" w:rsidR="00C72726" w:rsidRPr="00B06171" w:rsidRDefault="00C72726" w:rsidP="00F22DF7">
      <w:pPr>
        <w:pStyle w:val="a3"/>
        <w:ind w:firstLine="0"/>
      </w:pPr>
      <w:r w:rsidRPr="00B06171">
        <w:rPr>
          <w:color w:val="000000"/>
          <w:szCs w:val="28"/>
        </w:rPr>
        <w:t>Предварительн</w:t>
      </w:r>
      <w:r w:rsidR="00F22DF7" w:rsidRPr="00B06171">
        <w:rPr>
          <w:color w:val="000000"/>
          <w:szCs w:val="28"/>
        </w:rPr>
        <w:t xml:space="preserve">о </w:t>
      </w:r>
      <w:r w:rsidRPr="00B06171">
        <w:rPr>
          <w:color w:val="000000"/>
          <w:szCs w:val="28"/>
        </w:rPr>
        <w:t>для установки кластера</w:t>
      </w:r>
      <w:r w:rsidR="00F22DF7" w:rsidRPr="00B06171">
        <w:rPr>
          <w:color w:val="000000"/>
          <w:szCs w:val="28"/>
        </w:rPr>
        <w:t xml:space="preserve"> н</w:t>
      </w:r>
      <w:r w:rsidRPr="00B06171">
        <w:rPr>
          <w:color w:val="000000"/>
          <w:szCs w:val="28"/>
        </w:rPr>
        <w:t>еобходимо скопировать файлы «k8s_prep.yml», «hosts» из репозитория «</w:t>
      </w:r>
      <w:r w:rsidR="00185E6E">
        <w:rPr>
          <w:color w:val="000000"/>
          <w:szCs w:val="28"/>
        </w:rPr>
        <w:t>mayak</w:t>
      </w:r>
      <w:r w:rsidR="008153BA">
        <w:rPr>
          <w:color w:val="000000"/>
          <w:szCs w:val="28"/>
        </w:rPr>
        <w:t>BI</w:t>
      </w:r>
      <w:r w:rsidRPr="00B06171">
        <w:rPr>
          <w:color w:val="000000"/>
          <w:szCs w:val="28"/>
        </w:rPr>
        <w:t>/DataOps/kubernetes-deployment». В файл</w:t>
      </w:r>
      <w:r w:rsidR="00F22DF7" w:rsidRPr="00B06171">
        <w:rPr>
          <w:color w:val="000000"/>
          <w:szCs w:val="28"/>
        </w:rPr>
        <w:t>е</w:t>
      </w:r>
      <w:r w:rsidRPr="00B06171">
        <w:rPr>
          <w:color w:val="000000"/>
          <w:szCs w:val="28"/>
        </w:rPr>
        <w:t xml:space="preserve"> </w:t>
      </w:r>
      <w:r w:rsidRPr="00B06171">
        <w:rPr>
          <w:color w:val="000000"/>
          <w:szCs w:val="28"/>
          <w:lang w:val="en-US"/>
        </w:rPr>
        <w:t>hosts</w:t>
      </w:r>
      <w:r w:rsidRPr="00B06171">
        <w:rPr>
          <w:color w:val="000000"/>
          <w:szCs w:val="28"/>
        </w:rPr>
        <w:t xml:space="preserve"> указываются все ноды из </w:t>
      </w:r>
      <w:r w:rsidR="00F22DF7" w:rsidRPr="00B06171">
        <w:t xml:space="preserve">таблицы </w:t>
      </w:r>
      <w:r w:rsidR="00F22DF7" w:rsidRPr="00B06171">
        <w:fldChar w:fldCharType="begin"/>
      </w:r>
      <w:r w:rsidR="00F22DF7" w:rsidRPr="00B06171">
        <w:instrText xml:space="preserve"> REF _Ref89676573 \h \# \0</w:instrText>
      </w:r>
      <w:r w:rsidR="00B06171">
        <w:instrText xml:space="preserve"> \* MERGEFORMAT </w:instrText>
      </w:r>
      <w:r w:rsidR="00F22DF7" w:rsidRPr="00B06171">
        <w:fldChar w:fldCharType="separate"/>
      </w:r>
      <w:r w:rsidR="009D772B" w:rsidRPr="00B06171">
        <w:t>1</w:t>
      </w:r>
      <w:r w:rsidR="00F22DF7" w:rsidRPr="00B06171">
        <w:fldChar w:fldCharType="end"/>
      </w:r>
      <w:r w:rsidRPr="00B06171">
        <w:rPr>
          <w:color w:val="000000"/>
          <w:szCs w:val="28"/>
        </w:rPr>
        <w:t xml:space="preserve"> на которые будет установлен </w:t>
      </w:r>
      <w:r w:rsidRPr="00B06171">
        <w:rPr>
          <w:color w:val="000000"/>
          <w:szCs w:val="28"/>
          <w:lang w:val="en-US"/>
        </w:rPr>
        <w:t>kubernetes</w:t>
      </w:r>
      <w:r w:rsidRPr="00B06171">
        <w:rPr>
          <w:color w:val="000000"/>
          <w:szCs w:val="28"/>
        </w:rPr>
        <w:t xml:space="preserve"> кластер. Предварительно для пользователя user должны быть прописаны публичные ключи на </w:t>
      </w:r>
      <w:r w:rsidRPr="00B06171">
        <w:rPr>
          <w:color w:val="000000"/>
          <w:szCs w:val="28"/>
          <w:lang w:val="en-US"/>
        </w:rPr>
        <w:t>kubernetes</w:t>
      </w:r>
      <w:r w:rsidRPr="00B06171">
        <w:rPr>
          <w:color w:val="000000"/>
          <w:szCs w:val="28"/>
        </w:rPr>
        <w:t xml:space="preserve"> ноды из </w:t>
      </w:r>
      <w:r w:rsidR="00F22DF7" w:rsidRPr="00B06171">
        <w:t xml:space="preserve">таблицы </w:t>
      </w:r>
      <w:r w:rsidR="00F22DF7" w:rsidRPr="00B06171">
        <w:fldChar w:fldCharType="begin"/>
      </w:r>
      <w:r w:rsidR="00F22DF7" w:rsidRPr="00B06171">
        <w:instrText xml:space="preserve"> REF _Ref89676573 \h \# \0</w:instrText>
      </w:r>
      <w:r w:rsidR="00B06171">
        <w:instrText xml:space="preserve"> \* MERGEFORMAT </w:instrText>
      </w:r>
      <w:r w:rsidR="00F22DF7" w:rsidRPr="00B06171">
        <w:fldChar w:fldCharType="separate"/>
      </w:r>
      <w:r w:rsidR="009D772B" w:rsidRPr="00B06171">
        <w:t>1</w:t>
      </w:r>
      <w:r w:rsidR="00F22DF7" w:rsidRPr="00B06171">
        <w:fldChar w:fldCharType="end"/>
      </w:r>
      <w:r w:rsidR="00F22DF7" w:rsidRPr="00B06171">
        <w:t xml:space="preserve">. </w:t>
      </w:r>
      <w:r w:rsidRPr="00B06171">
        <w:rPr>
          <w:color w:val="000000"/>
          <w:szCs w:val="28"/>
        </w:rPr>
        <w:t> </w:t>
      </w:r>
    </w:p>
    <w:p w14:paraId="14821553" w14:textId="77777777" w:rsidR="00C72726" w:rsidRPr="00B06171" w:rsidRDefault="00C72726" w:rsidP="00F22DF7">
      <w:pPr>
        <w:pStyle w:val="a3"/>
      </w:pPr>
      <w:r w:rsidRPr="00B06171">
        <w:t>Пример содержания файла hosts:</w:t>
      </w:r>
    </w:p>
    <w:tbl>
      <w:tblPr>
        <w:tblW w:w="102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72726" w:rsidRPr="00A4430E" w14:paraId="0441945D" w14:textId="77777777" w:rsidTr="00C7272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8DA81" w14:textId="51B0ED04" w:rsidR="00C72726" w:rsidRPr="00B06171" w:rsidRDefault="000540F7" w:rsidP="00F22DF7">
            <w:pPr>
              <w:pStyle w:val="afff6"/>
              <w:rPr>
                <w:lang w:val="en-US"/>
              </w:rPr>
            </w:pPr>
            <w:r>
              <w:rPr>
                <w:lang w:val="en-US"/>
              </w:rPr>
              <w:t>mayak2os</w:t>
            </w:r>
            <w:r w:rsidR="00C72726" w:rsidRPr="00B06171">
              <w:rPr>
                <w:lang w:val="en-US"/>
              </w:rPr>
              <w:t>-bi-m-01 ansible_ssh_host=</w:t>
            </w:r>
            <w:r w:rsidR="001906AB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1906AB">
              <w:rPr>
                <w:lang w:val="en-US"/>
              </w:rPr>
              <w:t>.ru</w:t>
            </w:r>
            <w:r w:rsidR="00C72726" w:rsidRPr="00B06171">
              <w:rPr>
                <w:lang w:val="en-US"/>
              </w:rPr>
              <w:t>  ansible_ssh_user=user</w:t>
            </w:r>
          </w:p>
          <w:p w14:paraId="00638067" w14:textId="0779622F" w:rsidR="00C72726" w:rsidRPr="00B06171" w:rsidRDefault="000540F7" w:rsidP="00F22DF7">
            <w:pPr>
              <w:pStyle w:val="afff6"/>
              <w:rPr>
                <w:lang w:val="en-US"/>
              </w:rPr>
            </w:pPr>
            <w:r>
              <w:rPr>
                <w:lang w:val="en-US"/>
              </w:rPr>
              <w:t>mayak2os</w:t>
            </w:r>
            <w:r w:rsidR="00C72726" w:rsidRPr="00B06171">
              <w:rPr>
                <w:lang w:val="en-US"/>
              </w:rPr>
              <w:t>-bi-m-01 ansible_ssh_host=</w:t>
            </w:r>
            <w:r w:rsidR="001906AB">
              <w:rPr>
                <w:lang w:val="en-US"/>
              </w:rPr>
              <w:t xml:space="preserve"> mayak</w:t>
            </w:r>
            <w:r w:rsidR="008153BA">
              <w:rPr>
                <w:lang w:val="en-US"/>
              </w:rPr>
              <w:t>BI</w:t>
            </w:r>
            <w:r w:rsidR="001906AB">
              <w:rPr>
                <w:lang w:val="en-US"/>
              </w:rPr>
              <w:t>.ru</w:t>
            </w:r>
            <w:r w:rsidR="001906AB" w:rsidRPr="00B06171">
              <w:rPr>
                <w:lang w:val="en-US"/>
              </w:rPr>
              <w:t xml:space="preserve">  </w:t>
            </w:r>
            <w:r w:rsidR="00C72726" w:rsidRPr="00B06171">
              <w:rPr>
                <w:lang w:val="en-US"/>
              </w:rPr>
              <w:t>ansible_ssh_user=user</w:t>
            </w:r>
          </w:p>
        </w:tc>
      </w:tr>
    </w:tbl>
    <w:p w14:paraId="62E555F4" w14:textId="77777777" w:rsidR="00C72726" w:rsidRPr="00B06171" w:rsidRDefault="00C72726" w:rsidP="00C72726">
      <w:pPr>
        <w:widowControl/>
        <w:autoSpaceDN/>
        <w:adjustRightInd/>
        <w:spacing w:line="240" w:lineRule="auto"/>
        <w:jc w:val="left"/>
        <w:textAlignment w:val="auto"/>
        <w:rPr>
          <w:lang w:val="en-US"/>
        </w:rPr>
      </w:pPr>
    </w:p>
    <w:p w14:paraId="131F5343" w14:textId="77777777" w:rsidR="00C72726" w:rsidRPr="00B06171" w:rsidRDefault="00C72726" w:rsidP="00F22DF7">
      <w:pPr>
        <w:pStyle w:val="a3"/>
      </w:pPr>
      <w:r w:rsidRPr="00B06171">
        <w:t>Для запуска плейбука подготовки кластера воспользоваться следующей командой:</w:t>
      </w:r>
    </w:p>
    <w:tbl>
      <w:tblPr>
        <w:tblW w:w="102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72726" w:rsidRPr="00A4430E" w14:paraId="63D4B22A" w14:textId="77777777" w:rsidTr="00C72726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9E7F7" w14:textId="77777777" w:rsidR="00C72726" w:rsidRPr="00B06171" w:rsidRDefault="00C72726" w:rsidP="00F22D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ansible-playbook -i ./hosts k8s_prep.yml</w:t>
            </w:r>
          </w:p>
        </w:tc>
      </w:tr>
    </w:tbl>
    <w:p w14:paraId="6A453EB6" w14:textId="120127C2" w:rsidR="0031480E" w:rsidRPr="001A56A1" w:rsidRDefault="0031480E" w:rsidP="00F22DF7">
      <w:pPr>
        <w:pStyle w:val="a3"/>
        <w:rPr>
          <w:lang w:val="en-US"/>
        </w:rPr>
      </w:pPr>
      <w:r w:rsidRPr="00B06171">
        <w:t>Необходимо</w:t>
      </w:r>
      <w:r w:rsidRPr="001A56A1">
        <w:rPr>
          <w:lang w:val="en-US"/>
        </w:rPr>
        <w:t xml:space="preserve"> </w:t>
      </w:r>
      <w:r w:rsidRPr="00B06171">
        <w:t>скопировать</w:t>
      </w:r>
      <w:r w:rsidRPr="001A56A1">
        <w:rPr>
          <w:lang w:val="en-US"/>
        </w:rPr>
        <w:t xml:space="preserve"> «</w:t>
      </w:r>
      <w:r w:rsidRPr="00B06171">
        <w:rPr>
          <w:lang w:val="en-US"/>
        </w:rPr>
        <w:t>cluster</w:t>
      </w:r>
      <w:r w:rsidRPr="001A56A1">
        <w:rPr>
          <w:lang w:val="en-US"/>
        </w:rPr>
        <w:t>.</w:t>
      </w:r>
      <w:r w:rsidRPr="00B06171">
        <w:rPr>
          <w:lang w:val="en-US"/>
        </w:rPr>
        <w:t>yml</w:t>
      </w:r>
      <w:r w:rsidRPr="001A56A1">
        <w:rPr>
          <w:lang w:val="en-US"/>
        </w:rPr>
        <w:t>»</w:t>
      </w:r>
      <w:r w:rsidRPr="001A56A1">
        <w:rPr>
          <w:rFonts w:eastAsia="Courier New"/>
          <w:lang w:val="en-US"/>
        </w:rPr>
        <w:t xml:space="preserve"> </w:t>
      </w:r>
      <w:r w:rsidRPr="00B06171">
        <w:t>из</w:t>
      </w:r>
      <w:r w:rsidRPr="001A56A1">
        <w:rPr>
          <w:lang w:val="en-US"/>
        </w:rPr>
        <w:t xml:space="preserve"> </w:t>
      </w:r>
      <w:r w:rsidRPr="00B06171">
        <w:t>репозитория</w:t>
      </w:r>
      <w:r w:rsidRPr="001A56A1">
        <w:rPr>
          <w:lang w:val="en-US"/>
        </w:rPr>
        <w:t xml:space="preserve"> «</w:t>
      </w:r>
      <w:r w:rsidRPr="00B06171">
        <w:rPr>
          <w:lang w:val="en-US"/>
        </w:rPr>
        <w:t>Kubernetes</w:t>
      </w:r>
      <w:r w:rsidRPr="001A56A1">
        <w:rPr>
          <w:lang w:val="en-US"/>
        </w:rPr>
        <w:t>-</w:t>
      </w:r>
      <w:r w:rsidRPr="00B06171">
        <w:rPr>
          <w:lang w:val="en-US"/>
        </w:rPr>
        <w:t>deployment</w:t>
      </w:r>
      <w:r w:rsidRPr="001A56A1">
        <w:rPr>
          <w:lang w:val="en-US"/>
        </w:rPr>
        <w:t>»</w:t>
      </w:r>
      <w:r w:rsidRPr="001A56A1">
        <w:rPr>
          <w:rFonts w:eastAsia="Courier New"/>
          <w:lang w:val="en-US"/>
        </w:rPr>
        <w:t xml:space="preserve"> </w:t>
      </w:r>
      <w:r w:rsidRPr="001A56A1">
        <w:rPr>
          <w:lang w:val="en-US"/>
        </w:rPr>
        <w:t>(«</w:t>
      </w:r>
      <w:r w:rsidR="00185E6E">
        <w:rPr>
          <w:lang w:val="en-US"/>
        </w:rPr>
        <w:t>mayak</w:t>
      </w:r>
      <w:r w:rsidR="008153BA">
        <w:rPr>
          <w:lang w:val="en-US"/>
        </w:rPr>
        <w:t>BI</w:t>
      </w:r>
      <w:r w:rsidRPr="001A56A1">
        <w:rPr>
          <w:lang w:val="en-US"/>
        </w:rPr>
        <w:t>/</w:t>
      </w:r>
      <w:r w:rsidRPr="00B06171">
        <w:rPr>
          <w:lang w:val="en-US"/>
        </w:rPr>
        <w:t>DataOps</w:t>
      </w:r>
      <w:r w:rsidRPr="001A56A1">
        <w:rPr>
          <w:lang w:val="en-US"/>
        </w:rPr>
        <w:t>/</w:t>
      </w:r>
      <w:bookmarkStart w:id="159" w:name="bookmark=id.1ljsd9k" w:colFirst="0" w:colLast="0"/>
      <w:bookmarkStart w:id="160" w:name="bookmark=id.45jfvxd" w:colFirst="0" w:colLast="0"/>
      <w:bookmarkEnd w:id="159"/>
      <w:bookmarkEnd w:id="160"/>
      <w:r w:rsidRPr="00B06171">
        <w:rPr>
          <w:lang w:val="en-US"/>
        </w:rPr>
        <w:t>kubernetes</w:t>
      </w:r>
      <w:r w:rsidRPr="001A56A1">
        <w:rPr>
          <w:lang w:val="en-US"/>
        </w:rPr>
        <w:t>-</w:t>
      </w:r>
      <w:r w:rsidRPr="00B06171">
        <w:rPr>
          <w:lang w:val="en-US"/>
        </w:rPr>
        <w:t>deployment</w:t>
      </w:r>
      <w:r w:rsidRPr="001A56A1">
        <w:rPr>
          <w:lang w:val="en-US"/>
        </w:rPr>
        <w:t xml:space="preserve">/» </w:t>
      </w:r>
      <w:r w:rsidRPr="00B06171">
        <w:t>на</w:t>
      </w:r>
      <w:r w:rsidRPr="001A56A1">
        <w:rPr>
          <w:lang w:val="en-US"/>
        </w:rPr>
        <w:t xml:space="preserve"> </w:t>
      </w:r>
      <w:r w:rsidRPr="00B06171">
        <w:t>сервере</w:t>
      </w:r>
      <w:r w:rsidRPr="001A56A1">
        <w:rPr>
          <w:lang w:val="en-US"/>
        </w:rPr>
        <w:t xml:space="preserve"> </w:t>
      </w:r>
      <w:r w:rsidRPr="00B06171">
        <w:rPr>
          <w:lang w:val="en-US"/>
        </w:rPr>
        <w:t>Gitlab</w:t>
      </w:r>
      <w:r w:rsidRPr="001A56A1">
        <w:rPr>
          <w:lang w:val="en-US"/>
        </w:rPr>
        <w:t xml:space="preserve"> </w:t>
      </w:r>
      <w:r w:rsidRPr="00B06171">
        <w:t>или</w:t>
      </w:r>
      <w:r w:rsidRPr="001A56A1">
        <w:rPr>
          <w:lang w:val="en-US"/>
        </w:rPr>
        <w:t xml:space="preserve"> «</w:t>
      </w:r>
      <w:r w:rsidRPr="00B06171">
        <w:t>ОКР</w:t>
      </w:r>
      <w:r w:rsidRPr="001A56A1">
        <w:rPr>
          <w:lang w:val="en-US"/>
        </w:rPr>
        <w:t xml:space="preserve"> </w:t>
      </w:r>
      <w:r w:rsidR="00516FB2">
        <w:t>Маяк</w:t>
      </w:r>
      <w:r w:rsidR="00323DA5" w:rsidRPr="001A56A1">
        <w:rPr>
          <w:lang w:val="en-US"/>
        </w:rPr>
        <w:t xml:space="preserve"> </w:t>
      </w:r>
      <w:r w:rsidR="00AF1270">
        <w:rPr>
          <w:lang w:val="en-US"/>
        </w:rPr>
        <w:t>8i</w:t>
      </w:r>
      <w:r w:rsidR="000540F7" w:rsidRPr="001A56A1">
        <w:rPr>
          <w:lang w:val="en-US"/>
        </w:rPr>
        <w:t xml:space="preserve">». </w:t>
      </w:r>
      <w:r w:rsidRPr="00B06171">
        <w:t>Исходные</w:t>
      </w:r>
      <w:r w:rsidRPr="001A56A1">
        <w:rPr>
          <w:lang w:val="en-US"/>
        </w:rPr>
        <w:t xml:space="preserve"> </w:t>
      </w:r>
      <w:r w:rsidRPr="00B06171">
        <w:t>коды</w:t>
      </w:r>
      <w:r w:rsidRPr="001A56A1">
        <w:rPr>
          <w:lang w:val="en-US"/>
        </w:rPr>
        <w:t xml:space="preserve"> (</w:t>
      </w:r>
      <w:r w:rsidRPr="00B06171">
        <w:rPr>
          <w:lang w:val="en-US"/>
        </w:rPr>
        <w:t>rar</w:t>
      </w:r>
      <w:r w:rsidRPr="001A56A1">
        <w:rPr>
          <w:lang w:val="en-US"/>
        </w:rPr>
        <w:t>-</w:t>
      </w:r>
      <w:r w:rsidRPr="00B06171">
        <w:t>архив</w:t>
      </w:r>
      <w:r w:rsidRPr="001A56A1">
        <w:rPr>
          <w:lang w:val="en-US"/>
        </w:rPr>
        <w:t xml:space="preserve">)/5. </w:t>
      </w:r>
      <w:r w:rsidR="00516FB2">
        <w:t>СО</w:t>
      </w:r>
      <w:r w:rsidRPr="001A56A1">
        <w:rPr>
          <w:lang w:val="en-US"/>
        </w:rPr>
        <w:t xml:space="preserve">/ </w:t>
      </w:r>
      <w:r w:rsidRPr="00B06171">
        <w:rPr>
          <w:lang w:val="en-US"/>
        </w:rPr>
        <w:t>kubernetes</w:t>
      </w:r>
      <w:r w:rsidRPr="001A56A1">
        <w:rPr>
          <w:lang w:val="en-US"/>
        </w:rPr>
        <w:t xml:space="preserve"> -</w:t>
      </w:r>
      <w:r w:rsidRPr="00B06171">
        <w:rPr>
          <w:lang w:val="en-US"/>
        </w:rPr>
        <w:t>deployment</w:t>
      </w:r>
      <w:r w:rsidRPr="001A56A1">
        <w:rPr>
          <w:lang w:val="en-US"/>
        </w:rPr>
        <w:t>.</w:t>
      </w:r>
      <w:r w:rsidRPr="00B06171">
        <w:rPr>
          <w:lang w:val="en-US"/>
        </w:rPr>
        <w:t>zip</w:t>
      </w:r>
      <w:r w:rsidRPr="001A56A1">
        <w:rPr>
          <w:lang w:val="en-US"/>
        </w:rPr>
        <w:t xml:space="preserve">»), </w:t>
      </w:r>
      <w:r w:rsidRPr="00B06171">
        <w:t>расположен</w:t>
      </w:r>
      <w:r w:rsidRPr="001A56A1">
        <w:rPr>
          <w:lang w:val="en-US"/>
        </w:rPr>
        <w:t xml:space="preserve"> </w:t>
      </w:r>
      <w:r w:rsidRPr="00B06171">
        <w:t>по</w:t>
      </w:r>
      <w:r w:rsidRPr="001A56A1">
        <w:rPr>
          <w:lang w:val="en-US"/>
        </w:rPr>
        <w:t xml:space="preserve"> </w:t>
      </w:r>
      <w:r w:rsidRPr="00B06171">
        <w:t>пути</w:t>
      </w:r>
      <w:r w:rsidRPr="001A56A1">
        <w:rPr>
          <w:lang w:val="en-US"/>
        </w:rPr>
        <w:t xml:space="preserve"> «</w:t>
      </w:r>
      <w:r w:rsidRPr="00B06171">
        <w:rPr>
          <w:lang w:val="en-US"/>
        </w:rPr>
        <w:t>rke</w:t>
      </w:r>
      <w:r w:rsidRPr="001A56A1">
        <w:rPr>
          <w:lang w:val="en-US"/>
        </w:rPr>
        <w:t>/</w:t>
      </w:r>
      <w:r w:rsidRPr="00B06171">
        <w:rPr>
          <w:lang w:val="en-US"/>
        </w:rPr>
        <w:t>config</w:t>
      </w:r>
      <w:r w:rsidRPr="001A56A1">
        <w:rPr>
          <w:lang w:val="en-US"/>
        </w:rPr>
        <w:t>/</w:t>
      </w:r>
      <w:r w:rsidRPr="00B06171">
        <w:rPr>
          <w:lang w:val="en-US"/>
        </w:rPr>
        <w:t>cluster</w:t>
      </w:r>
      <w:r w:rsidRPr="001A56A1">
        <w:rPr>
          <w:lang w:val="en-US"/>
        </w:rPr>
        <w:t>.</w:t>
      </w:r>
      <w:r w:rsidRPr="00B06171">
        <w:rPr>
          <w:lang w:val="en-US"/>
        </w:rPr>
        <w:t>yml</w:t>
      </w:r>
      <w:r w:rsidRPr="001A56A1">
        <w:rPr>
          <w:lang w:val="en-US"/>
        </w:rPr>
        <w:t xml:space="preserve">» </w:t>
      </w:r>
      <w:r w:rsidRPr="00B06171">
        <w:t>на</w:t>
      </w:r>
      <w:r w:rsidRPr="001A56A1">
        <w:rPr>
          <w:lang w:val="en-US"/>
        </w:rPr>
        <w:t xml:space="preserve"> </w:t>
      </w:r>
      <w:r w:rsidRPr="00B06171">
        <w:t>терминал</w:t>
      </w:r>
      <w:r w:rsidRPr="001A56A1">
        <w:rPr>
          <w:lang w:val="en-US"/>
        </w:rPr>
        <w:t xml:space="preserve"> </w:t>
      </w:r>
      <w:bookmarkStart w:id="161" w:name="bookmark=id.zu0gcz" w:colFirst="0" w:colLast="0"/>
      <w:bookmarkStart w:id="162" w:name="bookmark=id.2koq656" w:colFirst="0" w:colLast="0"/>
      <w:bookmarkEnd w:id="161"/>
      <w:bookmarkEnd w:id="162"/>
      <w:r w:rsidRPr="001A56A1">
        <w:rPr>
          <w:lang w:val="en-US"/>
        </w:rPr>
        <w:t>«</w:t>
      </w:r>
      <w:r w:rsidR="000540F7">
        <w:rPr>
          <w:lang w:val="en-US"/>
        </w:rPr>
        <w:t>mayak</w:t>
      </w:r>
      <w:r w:rsidR="000540F7" w:rsidRPr="001A56A1">
        <w:rPr>
          <w:lang w:val="en-US"/>
        </w:rPr>
        <w:t>2</w:t>
      </w:r>
      <w:r w:rsidRPr="001A56A1">
        <w:rPr>
          <w:lang w:val="en-US"/>
        </w:rPr>
        <w:t>-</w:t>
      </w:r>
      <w:r w:rsidRPr="00B06171">
        <w:rPr>
          <w:lang w:val="en-US"/>
        </w:rPr>
        <w:t>bi</w:t>
      </w:r>
      <w:r w:rsidRPr="001A56A1">
        <w:rPr>
          <w:lang w:val="en-US"/>
        </w:rPr>
        <w:t>-</w:t>
      </w:r>
      <w:r w:rsidRPr="00B06171">
        <w:rPr>
          <w:lang w:val="en-US"/>
        </w:rPr>
        <w:t>ter</w:t>
      </w:r>
      <w:r w:rsidRPr="001A56A1">
        <w:rPr>
          <w:lang w:val="en-US"/>
        </w:rPr>
        <w:t xml:space="preserve">-01». </w:t>
      </w:r>
    </w:p>
    <w:p w14:paraId="7D83AAC0" w14:textId="77777777" w:rsidR="0031480E" w:rsidRPr="00B06171" w:rsidRDefault="0031480E" w:rsidP="00F22DF7">
      <w:pPr>
        <w:pStyle w:val="a3"/>
      </w:pPr>
      <w:r w:rsidRPr="00B06171">
        <w:t>На терминале из директории с файлом «cluster.yml» необходимо выполнить команду (здесь и далее все команды выполняются под суперпользователем):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01D3464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F3A7166" w14:textId="77777777" w:rsidR="0031480E" w:rsidRPr="00B06171" w:rsidRDefault="0031480E" w:rsidP="00142054">
            <w:pPr>
              <w:pStyle w:val="afff6"/>
            </w:pPr>
            <w:r w:rsidRPr="00B06171">
              <w:rPr>
                <w:rFonts w:eastAsia="Courier New"/>
              </w:rPr>
              <w:t>rke up</w:t>
            </w:r>
          </w:p>
        </w:tc>
      </w:tr>
    </w:tbl>
    <w:p w14:paraId="3B6FAE1B" w14:textId="678F4A1D" w:rsidR="0031480E" w:rsidRPr="00B06171" w:rsidRDefault="0031480E" w:rsidP="00A9224B">
      <w:pPr>
        <w:pStyle w:val="afffff8"/>
      </w:pPr>
      <w:r w:rsidRPr="00B06171">
        <w:t>С помощью текстового редактора в файле «cluster.yml» необходимо добавить конфигурацию узлов. В данном файле на основе файла по относительному пути «rke/config/cluster.yaml» (пример за</w:t>
      </w:r>
      <w:r w:rsidR="00A9224B" w:rsidRPr="00B06171">
        <w:t xml:space="preserve">полненного файла в </w:t>
      </w:r>
      <w:r w:rsidR="009D772B" w:rsidRPr="00B06171">
        <w:t>П</w:t>
      </w:r>
      <w:r w:rsidR="00A9224B" w:rsidRPr="00B06171">
        <w:t xml:space="preserve">риложении </w:t>
      </w:r>
      <w:r w:rsidR="009D772B" w:rsidRPr="00B06171">
        <w:fldChar w:fldCharType="begin"/>
      </w:r>
      <w:r w:rsidR="009D772B" w:rsidRPr="00B06171">
        <w:instrText xml:space="preserve"> REF _Ref90375956 \r \h \# \0</w:instrText>
      </w:r>
      <w:r w:rsidR="00B06171">
        <w:instrText xml:space="preserve"> \* MERGEFORMAT </w:instrText>
      </w:r>
      <w:r w:rsidR="009D772B" w:rsidRPr="00B06171">
        <w:fldChar w:fldCharType="separate"/>
      </w:r>
      <w:r w:rsidR="009D772B" w:rsidRPr="00B06171">
        <w:t>1</w:t>
      </w:r>
      <w:r w:rsidR="009D772B" w:rsidRPr="00B06171">
        <w:fldChar w:fldCharType="end"/>
      </w:r>
      <w:r w:rsidR="00A9224B" w:rsidRPr="00B06171">
        <w:t>.</w:t>
      </w:r>
      <w:r w:rsidRPr="00B06171">
        <w:t xml:space="preserve"> требуется заполнить адреса узлов в секции «nodes» в подсекции «hostname_override» (три мастер-ноды и </w:t>
      </w:r>
      <w:r w:rsidR="00D90BF6" w:rsidRPr="00B06171">
        <w:t xml:space="preserve">пять </w:t>
      </w:r>
      <w:r w:rsidR="00F22DF7" w:rsidRPr="00B06171">
        <w:t>воркер-нод</w:t>
      </w:r>
      <w:r w:rsidRPr="00B06171">
        <w:t xml:space="preserve"> (см. </w:t>
      </w:r>
      <w:r w:rsidR="00F22DF7" w:rsidRPr="00B06171">
        <w:t>таблицу</w:t>
      </w:r>
      <w:r w:rsidRPr="00B06171">
        <w:t xml:space="preserve"> </w:t>
      </w:r>
      <w:r w:rsidR="00F22DF7" w:rsidRPr="00B06171">
        <w:fldChar w:fldCharType="begin"/>
      </w:r>
      <w:r w:rsidR="00F22DF7" w:rsidRPr="00B06171">
        <w:instrText xml:space="preserve"> REF _Ref89676573 \h \# \0</w:instrText>
      </w:r>
      <w:r w:rsidR="00B06171">
        <w:instrText xml:space="preserve"> \* MERGEFORMAT </w:instrText>
      </w:r>
      <w:r w:rsidR="00F22DF7" w:rsidRPr="00B06171">
        <w:fldChar w:fldCharType="separate"/>
      </w:r>
      <w:r w:rsidR="009D772B" w:rsidRPr="00B06171">
        <w:t>1</w:t>
      </w:r>
      <w:r w:rsidR="00F22DF7" w:rsidRPr="00B06171">
        <w:fldChar w:fldCharType="end"/>
      </w:r>
      <w:r w:rsidRPr="00B06171">
        <w:t>))</w:t>
      </w:r>
      <w:r w:rsidR="00D90BF6" w:rsidRPr="00B06171">
        <w:t>.</w:t>
      </w:r>
    </w:p>
    <w:p w14:paraId="46770A1D" w14:textId="77777777" w:rsidR="0031480E" w:rsidRPr="00B06171" w:rsidRDefault="0031480E" w:rsidP="00A9224B">
      <w:pPr>
        <w:pStyle w:val="a3"/>
      </w:pPr>
      <w:r w:rsidRPr="00B06171">
        <w:t>После запуска команды «rke up» начнётся установка кластера, после этого необходимо подождать некоторое время (до 20 минут). Об успешном завершении установки будет сигнализировать появление следующей строки в терминале: «Finished building Kubernetes cluster successfully».</w:t>
      </w:r>
    </w:p>
    <w:p w14:paraId="5FCBDF3D" w14:textId="77777777" w:rsidR="0031480E" w:rsidRPr="00B06171" w:rsidRDefault="0031480E" w:rsidP="00A9224B">
      <w:pPr>
        <w:pStyle w:val="a3"/>
      </w:pPr>
      <w:r w:rsidRPr="00B06171">
        <w:t>После установки кластера в текущей директории также появится файл настроек для подключения «kubectl» - kube_config_cluster.yml.</w:t>
      </w:r>
    </w:p>
    <w:p w14:paraId="2B4005CC" w14:textId="77777777" w:rsidR="0031480E" w:rsidRPr="00B06171" w:rsidRDefault="0031480E" w:rsidP="00A9224B">
      <w:pPr>
        <w:pStyle w:val="a3"/>
      </w:pPr>
      <w:r w:rsidRPr="00B06171">
        <w:t>Содержимое данного файла необходимо поместить в файл ~/.kube/config. Для этого необходимо выполнить следующие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55494D94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522B2665" w14:textId="77777777" w:rsidR="0031480E" w:rsidRPr="00B06171" w:rsidRDefault="0031480E" w:rsidP="00142054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mkdir -p ~/.kube</w:t>
            </w:r>
          </w:p>
          <w:p w14:paraId="5C6CCEE0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cat kube_config_cluster.yml &gt; ~/.kube/config</w:t>
            </w:r>
          </w:p>
        </w:tc>
      </w:tr>
    </w:tbl>
    <w:p w14:paraId="7831F74F" w14:textId="77777777" w:rsidR="0031480E" w:rsidRPr="00B06171" w:rsidRDefault="0031480E" w:rsidP="00A9224B">
      <w:pPr>
        <w:pStyle w:val="a3"/>
      </w:pPr>
      <w:r w:rsidRPr="00B06171">
        <w:t>Для проверки статуса установки кластера необходимо воспользоваться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30132B48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2FE99C05" w14:textId="77777777" w:rsidR="0031480E" w:rsidRPr="00B06171" w:rsidRDefault="0031480E" w:rsidP="00142054">
            <w:pPr>
              <w:pStyle w:val="afff6"/>
            </w:pPr>
            <w:r w:rsidRPr="00B06171">
              <w:rPr>
                <w:rFonts w:eastAsia="Open Sans"/>
              </w:rPr>
              <w:t xml:space="preserve">kubectl get nodes </w:t>
            </w:r>
          </w:p>
        </w:tc>
      </w:tr>
    </w:tbl>
    <w:p w14:paraId="6A703D39" w14:textId="7F1B3530" w:rsidR="0031480E" w:rsidRPr="00B06171" w:rsidRDefault="0031480E" w:rsidP="00A9224B">
      <w:pPr>
        <w:pStyle w:val="aff4"/>
      </w:pPr>
      <w:r w:rsidRPr="00B06171">
        <w:t xml:space="preserve">В случае успешной </w:t>
      </w:r>
      <w:r w:rsidR="006B6BD6" w:rsidRPr="00B06171">
        <w:t>установки на экране терминала</w:t>
      </w:r>
      <w:r w:rsidRPr="00B06171">
        <w:t xml:space="preserve"> будет выведен статус «ready» для кластер</w:t>
      </w:r>
      <w:r w:rsidR="00A9224B" w:rsidRPr="00B06171">
        <w:t xml:space="preserve">а. Пример представлен на рис. </w:t>
      </w:r>
      <w:r w:rsidR="00142054" w:rsidRPr="00B06171">
        <w:fldChar w:fldCharType="begin"/>
      </w:r>
      <w:r w:rsidR="00142054" w:rsidRPr="00B06171">
        <w:instrText xml:space="preserve"> REF _Ref89677646 \h </w:instrText>
      </w:r>
      <w:r w:rsidR="00142054" w:rsidRPr="00B06171">
        <w:rPr>
          <w:lang w:val="en-US"/>
        </w:rPr>
        <w:instrText>\# \0</w:instrText>
      </w:r>
      <w:r w:rsidR="00B06171">
        <w:instrText xml:space="preserve"> \* MERGEFORMAT </w:instrText>
      </w:r>
      <w:r w:rsidR="00142054" w:rsidRPr="00B06171">
        <w:fldChar w:fldCharType="separate"/>
      </w:r>
      <w:r w:rsidR="009D772B" w:rsidRPr="00B06171">
        <w:rPr>
          <w:lang w:val="en-US"/>
        </w:rPr>
        <w:t>1</w:t>
      </w:r>
      <w:r w:rsidR="009D772B" w:rsidRPr="00B06171">
        <w:t>5</w:t>
      </w:r>
      <w:r w:rsidR="00142054" w:rsidRPr="00B06171">
        <w:fldChar w:fldCharType="end"/>
      </w:r>
      <w:r w:rsidRPr="00B06171">
        <w:t>.</w:t>
      </w:r>
    </w:p>
    <w:p w14:paraId="6EE9AC44" w14:textId="49B3E713" w:rsidR="0031480E" w:rsidRPr="00B06171" w:rsidRDefault="000540F7" w:rsidP="00A9224B">
      <w:pPr>
        <w:pStyle w:val="aff8"/>
      </w:pPr>
      <w:r>
        <w:rPr>
          <w:noProof/>
        </w:rPr>
        <w:drawing>
          <wp:inline distT="0" distB="0" distL="0" distR="0" wp14:anchorId="7E6AA96E" wp14:editId="64CB26CD">
            <wp:extent cx="5254021" cy="2711450"/>
            <wp:effectExtent l="0" t="0" r="381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73" cy="27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9083" w14:textId="6F95FF45" w:rsidR="0031480E" w:rsidRPr="00B06171" w:rsidRDefault="00142054" w:rsidP="00A9224B">
      <w:pPr>
        <w:pStyle w:val="affa"/>
      </w:pPr>
      <w:bookmarkStart w:id="163" w:name="_heading=h.3jtnz0s" w:colFirst="0" w:colLast="0"/>
      <w:bookmarkStart w:id="164" w:name="_Ref89677646"/>
      <w:bookmarkEnd w:id="163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15</w:t>
      </w:r>
      <w:r w:rsidR="00990FEC" w:rsidRPr="00B06171">
        <w:rPr>
          <w:noProof/>
        </w:rPr>
        <w:fldChar w:fldCharType="end"/>
      </w:r>
      <w:bookmarkEnd w:id="164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Проверка успешной установки</w:t>
      </w:r>
    </w:p>
    <w:p w14:paraId="4CEEA2F8" w14:textId="77777777" w:rsidR="0031480E" w:rsidRPr="00B06171" w:rsidRDefault="0031480E" w:rsidP="00A9224B">
      <w:pPr>
        <w:pStyle w:val="40"/>
      </w:pPr>
      <w:bookmarkStart w:id="165" w:name="_heading=h.f7k14va1q1xd" w:colFirst="0" w:colLast="0"/>
      <w:bookmarkStart w:id="166" w:name="_Ref90950726"/>
      <w:bookmarkStart w:id="167" w:name="_Ref90950810"/>
      <w:bookmarkStart w:id="168" w:name="_Ref90951286"/>
      <w:bookmarkStart w:id="169" w:name="_Ref90951427"/>
      <w:bookmarkStart w:id="170" w:name="_Toc150852883"/>
      <w:bookmarkEnd w:id="165"/>
      <w:r w:rsidRPr="00B06171">
        <w:t>Установка Metallb</w:t>
      </w:r>
      <w:bookmarkEnd w:id="166"/>
      <w:bookmarkEnd w:id="167"/>
      <w:bookmarkEnd w:id="168"/>
      <w:bookmarkEnd w:id="169"/>
      <w:bookmarkEnd w:id="170"/>
    </w:p>
    <w:p w14:paraId="79EED277" w14:textId="77777777" w:rsidR="0031480E" w:rsidRPr="00B06171" w:rsidRDefault="0031480E" w:rsidP="00A9224B">
      <w:pPr>
        <w:pStyle w:val="50"/>
      </w:pPr>
      <w:bookmarkStart w:id="171" w:name="_heading=h.rtv2h3nhhrzw" w:colFirst="0" w:colLast="0"/>
      <w:bookmarkStart w:id="172" w:name="_Ref90950641"/>
      <w:bookmarkStart w:id="173" w:name="_Toc150852884"/>
      <w:bookmarkEnd w:id="171"/>
      <w:r w:rsidRPr="00B06171">
        <w:t>Предварительные требования</w:t>
      </w:r>
      <w:bookmarkEnd w:id="172"/>
      <w:bookmarkEnd w:id="173"/>
    </w:p>
    <w:p w14:paraId="5A0D1F48" w14:textId="77777777" w:rsidR="0031480E" w:rsidRPr="00B06171" w:rsidRDefault="0031480E" w:rsidP="00A9224B">
      <w:pPr>
        <w:pStyle w:val="a3"/>
      </w:pPr>
      <w:r w:rsidRPr="00B06171">
        <w:t>Заранее необходимо иметь ip адрес (который будет использоваться, как виртуальный) из подсети адресов в котором находятся ноды кластера.</w:t>
      </w:r>
    </w:p>
    <w:p w14:paraId="4475F754" w14:textId="77777777" w:rsidR="0031480E" w:rsidRPr="00B06171" w:rsidRDefault="0031480E" w:rsidP="00A9224B">
      <w:pPr>
        <w:pStyle w:val="50"/>
      </w:pPr>
      <w:bookmarkStart w:id="174" w:name="_heading=h.dryh3aisy6xc" w:colFirst="0" w:colLast="0"/>
      <w:bookmarkStart w:id="175" w:name="_Toc150852885"/>
      <w:bookmarkEnd w:id="174"/>
      <w:r w:rsidRPr="00B06171">
        <w:t>Установка</w:t>
      </w:r>
      <w:bookmarkEnd w:id="175"/>
    </w:p>
    <w:p w14:paraId="7C9E3A1D" w14:textId="4220B5DA" w:rsidR="0031480E" w:rsidRPr="00B06171" w:rsidRDefault="0031480E" w:rsidP="00A9224B">
      <w:pPr>
        <w:pStyle w:val="a3"/>
      </w:pPr>
      <w:r w:rsidRPr="00B06171">
        <w:t>На терминале в директорию «</w:t>
      </w:r>
      <w:r w:rsidR="006B6BD6" w:rsidRPr="00B06171">
        <w:t>/tmp</w:t>
      </w:r>
      <w:r w:rsidRPr="00B06171">
        <w:t xml:space="preserve">» необходимо скопировать инсталлятор Metallb. </w:t>
      </w:r>
    </w:p>
    <w:p w14:paraId="5D285A40" w14:textId="154CA23A" w:rsidR="0031480E" w:rsidRPr="00B06171" w:rsidRDefault="0031480E" w:rsidP="00A9224B">
      <w:pPr>
        <w:pStyle w:val="a3"/>
      </w:pPr>
      <w:r w:rsidRPr="00B06171">
        <w:t>Из репозитория</w:t>
      </w:r>
      <w:r w:rsidR="008006C1" w:rsidRPr="00B06171">
        <w:t xml:space="preserve"> </w:t>
      </w:r>
      <w:r w:rsidRPr="00B06171">
        <w:t>(http://</w:t>
      </w:r>
      <w:r w:rsidR="00AB61C7">
        <w:rPr>
          <w:lang w:val="en-US"/>
        </w:rPr>
        <w:t>mayak</w:t>
      </w:r>
      <w:r w:rsidR="008153BA">
        <w:t>BI</w:t>
      </w:r>
      <w:r w:rsidR="00AB61C7" w:rsidRPr="00AB61C7">
        <w:t>.</w:t>
      </w:r>
      <w:r w:rsidR="00AB61C7">
        <w:rPr>
          <w:lang w:val="en-US"/>
        </w:rPr>
        <w:t>ru</w:t>
      </w:r>
      <w:r w:rsidRPr="00B06171">
        <w:t>/</w:t>
      </w:r>
      <w:r w:rsidR="00185E6E">
        <w:t>mayak</w:t>
      </w:r>
      <w:r w:rsidR="008153BA">
        <w:t>BI</w:t>
      </w:r>
      <w:r w:rsidR="00AB61C7" w:rsidRPr="00AB61C7">
        <w:t>/</w:t>
      </w:r>
      <w:r w:rsidRPr="00B06171">
        <w:t xml:space="preserve">DataOps/kubernetes-deployment.git) или с диска и исходным кодом. </w:t>
      </w:r>
    </w:p>
    <w:p w14:paraId="701B42DB" w14:textId="77777777" w:rsidR="0031480E" w:rsidRPr="00B06171" w:rsidRDefault="0031480E" w:rsidP="00A9224B">
      <w:pPr>
        <w:pStyle w:val="a3"/>
      </w:pPr>
      <w:r w:rsidRPr="00B06171">
        <w:t xml:space="preserve">Все последующие действия выполнять в директории metallb-load-balancer: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29D376BA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0C431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cd kubernetes-deployment/metallb-load-balancer</w:t>
            </w:r>
          </w:p>
        </w:tc>
      </w:tr>
    </w:tbl>
    <w:p w14:paraId="7EEBBDB5" w14:textId="0079C28E" w:rsidR="0031480E" w:rsidRPr="00B06171" w:rsidRDefault="0031480E" w:rsidP="00A9224B">
      <w:pPr>
        <w:pStyle w:val="afffff8"/>
      </w:pPr>
      <w:r w:rsidRPr="00B06171">
        <w:rPr>
          <w:color w:val="auto"/>
        </w:rPr>
        <w:t>Сначала необходимо создать namespace metallb-system</w:t>
      </w:r>
      <w:r w:rsidR="00A9224B" w:rsidRPr="00B06171"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218F15B9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9C609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apply -f namespace.yaml</w:t>
            </w:r>
          </w:p>
        </w:tc>
      </w:tr>
    </w:tbl>
    <w:p w14:paraId="20BC587B" w14:textId="6B2FD095" w:rsidR="0031480E" w:rsidRPr="00B06171" w:rsidRDefault="0031480E" w:rsidP="00A9224B">
      <w:pPr>
        <w:pStyle w:val="afffff8"/>
      </w:pPr>
      <w:r w:rsidRPr="00B06171">
        <w:t>Создать секрет для подключения</w:t>
      </w:r>
      <w:r w:rsidR="00A9224B" w:rsidRPr="00B06171"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7E80BA77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B2253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apply -f secret.yaml</w:t>
            </w:r>
          </w:p>
        </w:tc>
      </w:tr>
    </w:tbl>
    <w:p w14:paraId="2CF0CC73" w14:textId="56C42DC4" w:rsidR="0031480E" w:rsidRPr="00B06171" w:rsidRDefault="0031480E" w:rsidP="00A9224B">
      <w:pPr>
        <w:pStyle w:val="aff4"/>
      </w:pPr>
      <w:r w:rsidRPr="00B06171">
        <w:t>В конфигурации configmap.yaml указать виртуальный ip c маской подсети и применить configmap</w:t>
      </w:r>
      <w:r w:rsidR="00A9224B" w:rsidRPr="00B06171"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2E247FDC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02627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apply -f configmap.yaml</w:t>
            </w:r>
          </w:p>
        </w:tc>
      </w:tr>
    </w:tbl>
    <w:p w14:paraId="31EFB4AA" w14:textId="2461CB62" w:rsidR="0031480E" w:rsidRPr="00B06171" w:rsidRDefault="0031480E" w:rsidP="00A9224B">
      <w:pPr>
        <w:pStyle w:val="aff4"/>
      </w:pPr>
      <w:r w:rsidRPr="00B06171">
        <w:t>Установить манифест metallb</w:t>
      </w:r>
      <w:r w:rsidR="00A9224B" w:rsidRPr="00B06171"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1F9FEF98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AB3C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apply -f ./offline/metallb.yaml</w:t>
            </w:r>
          </w:p>
        </w:tc>
      </w:tr>
    </w:tbl>
    <w:p w14:paraId="7845A821" w14:textId="3F1C96C3" w:rsidR="0031480E" w:rsidRPr="00B06171" w:rsidRDefault="0031480E" w:rsidP="00A9224B">
      <w:pPr>
        <w:pStyle w:val="aff4"/>
        <w:rPr>
          <w:lang w:val="en-US"/>
        </w:rPr>
      </w:pPr>
      <w:r w:rsidRPr="00B06171">
        <w:t>Установить</w:t>
      </w:r>
      <w:r w:rsidRPr="00B06171">
        <w:rPr>
          <w:lang w:val="en-US"/>
        </w:rPr>
        <w:t xml:space="preserve"> Load Balancer </w:t>
      </w:r>
      <w:r w:rsidRPr="00B06171">
        <w:t>в</w:t>
      </w:r>
      <w:r w:rsidRPr="00B06171">
        <w:rPr>
          <w:lang w:val="en-US"/>
        </w:rPr>
        <w:t xml:space="preserve"> namespace ingress-nginx</w:t>
      </w:r>
      <w:r w:rsidR="00A9224B" w:rsidRPr="00B06171">
        <w:rPr>
          <w:lang w:val="en-US"/>
        </w:rPr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4CF92A3C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FF1BA" w14:textId="77777777" w:rsidR="0031480E" w:rsidRPr="00B06171" w:rsidRDefault="0031480E" w:rsidP="0014205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apply -f loadbalancer.yaml</w:t>
            </w:r>
          </w:p>
        </w:tc>
      </w:tr>
    </w:tbl>
    <w:p w14:paraId="3282D769" w14:textId="77777777" w:rsidR="0031480E" w:rsidRPr="00B06171" w:rsidRDefault="0031480E" w:rsidP="00A9224B">
      <w:pPr>
        <w:pStyle w:val="40"/>
      </w:pPr>
      <w:bookmarkStart w:id="176" w:name="_heading=h.1yyy98l" w:colFirst="0" w:colLast="0"/>
      <w:bookmarkEnd w:id="176"/>
      <w:r w:rsidRPr="00B06171">
        <w:rPr>
          <w:lang w:val="en-US"/>
        </w:rPr>
        <w:t xml:space="preserve"> </w:t>
      </w:r>
      <w:bookmarkStart w:id="177" w:name="_Toc150852886"/>
      <w:r w:rsidRPr="00B06171">
        <w:t>Установка Nginx-load-balancer</w:t>
      </w:r>
      <w:bookmarkEnd w:id="177"/>
    </w:p>
    <w:p w14:paraId="608EB6AD" w14:textId="55284128" w:rsidR="0031480E" w:rsidRPr="00B06171" w:rsidRDefault="0031480E" w:rsidP="00A9224B">
      <w:pPr>
        <w:pStyle w:val="aff2"/>
      </w:pPr>
      <w:r w:rsidRPr="00B06171">
        <w:t>В качестве внешнего балансировщика используется «nginx-load-balancer». Для использования «nginx-load-balancer» необходимо добавить репозиторий и установить</w:t>
      </w:r>
      <w:r w:rsidR="00A9224B" w:rsidRPr="00B06171">
        <w:t xml:space="preserve"> из него пакет</w:t>
      </w:r>
      <w:r w:rsidRPr="00B06171">
        <w:t xml:space="preserve"> «nginx» на серверах </w:t>
      </w:r>
      <w:r w:rsidR="000540F7">
        <w:rPr>
          <w:lang w:val="en-US"/>
        </w:rPr>
        <w:t>mayak</w:t>
      </w:r>
      <w:r w:rsidRPr="00B06171">
        <w:t xml:space="preserve">2-bi-bal-01, </w:t>
      </w:r>
      <w:r w:rsidR="000540F7">
        <w:t>mayak</w:t>
      </w:r>
      <w:r w:rsidRPr="00B06171">
        <w:t xml:space="preserve">2-bi-bal-02. Для этого необходимо: </w:t>
      </w:r>
    </w:p>
    <w:p w14:paraId="5E02FB63" w14:textId="77777777" w:rsidR="0031480E" w:rsidRPr="00B06171" w:rsidRDefault="0031480E" w:rsidP="00A9224B">
      <w:pPr>
        <w:pStyle w:val="13"/>
        <w:numPr>
          <w:ilvl w:val="0"/>
          <w:numId w:val="34"/>
        </w:numPr>
      </w:pPr>
      <w:r w:rsidRPr="00B06171">
        <w:t>Установить nginx (здесь и далее все команды выполняются под суперпользователем):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409F7564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372FE6D" w14:textId="7777777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sudo mv /etc/apt/sources.list /etc/apt/sources.list.bkp</w:t>
            </w:r>
          </w:p>
          <w:p w14:paraId="5D975FEE" w14:textId="7777777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bookmarkStart w:id="178" w:name="bookmark=id.3x8tuzt" w:colFirst="0" w:colLast="0"/>
            <w:bookmarkStart w:id="179" w:name="bookmark=id.2ce457m" w:colFirst="0" w:colLast="0"/>
            <w:bookmarkStart w:id="180" w:name="bookmark=id.4iylrwe" w:colFirst="0" w:colLast="0"/>
            <w:bookmarkStart w:id="181" w:name="bookmark=id.1d96cc0" w:colFirst="0" w:colLast="0"/>
            <w:bookmarkStart w:id="182" w:name="bookmark=id.2y3w247" w:colFirst="0" w:colLast="0"/>
            <w:bookmarkEnd w:id="178"/>
            <w:bookmarkEnd w:id="179"/>
            <w:bookmarkEnd w:id="180"/>
            <w:bookmarkEnd w:id="181"/>
            <w:bookmarkEnd w:id="182"/>
            <w:r w:rsidRPr="00B06171">
              <w:rPr>
                <w:rFonts w:eastAsia="Courier New"/>
                <w:lang w:val="en-US"/>
              </w:rPr>
              <w:t>cat &lt;&lt;EOF &gt;/etc/apt/sources.list</w:t>
            </w:r>
          </w:p>
          <w:p w14:paraId="1348207B" w14:textId="1EDDE955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580996">
              <w:rPr>
                <w:rFonts w:eastAsia="Courier New"/>
                <w:lang w:val="en-US"/>
              </w:rPr>
              <w:t>&lt;url&gt;</w:t>
            </w:r>
            <w:r w:rsidRPr="00B06171">
              <w:rPr>
                <w:rFonts w:eastAsia="Courier New"/>
                <w:lang w:val="en-US"/>
              </w:rPr>
              <w:t xml:space="preserve"> stretch main contrib non-free</w:t>
            </w:r>
          </w:p>
          <w:p w14:paraId="5112BB31" w14:textId="76687A52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580996">
              <w:rPr>
                <w:rFonts w:eastAsia="Courier New"/>
                <w:lang w:val="en-US"/>
              </w:rPr>
              <w:t>&lt;url&gt;</w:t>
            </w:r>
            <w:r w:rsidR="00580996"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  <w:lang w:val="en-US"/>
              </w:rPr>
              <w:t>stretch-updates main contrib non-free</w:t>
            </w:r>
          </w:p>
          <w:p w14:paraId="56A41C98" w14:textId="51445432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580996">
              <w:rPr>
                <w:rFonts w:eastAsia="Courier New"/>
                <w:lang w:val="en-US"/>
              </w:rPr>
              <w:t>&lt;url&gt;</w:t>
            </w:r>
            <w:r w:rsidR="00580996"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  <w:lang w:val="en-US"/>
              </w:rPr>
              <w:t>stretch-backports main contrib non-free</w:t>
            </w:r>
          </w:p>
          <w:p w14:paraId="70E9CC3B" w14:textId="6566EA4C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deb [trusted=yes] </w:t>
            </w:r>
            <w:r w:rsidR="00580996">
              <w:rPr>
                <w:rFonts w:eastAsia="Courier New"/>
                <w:lang w:val="en-US"/>
              </w:rPr>
              <w:t>&lt;url&gt;</w:t>
            </w:r>
            <w:r w:rsidR="00580996"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  <w:lang w:val="en-US"/>
              </w:rPr>
              <w:t>stretch/updates main contrib non-free</w:t>
            </w:r>
          </w:p>
          <w:p w14:paraId="544CEB8B" w14:textId="7777777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EOF</w:t>
            </w:r>
          </w:p>
          <w:p w14:paraId="25F513EE" w14:textId="50EA6050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bookmarkStart w:id="183" w:name="bookmark=id.3bj1y38" w:colFirst="0" w:colLast="0"/>
            <w:bookmarkStart w:id="184" w:name="bookmark=id.1qoc8b1" w:colFirst="0" w:colLast="0"/>
            <w:bookmarkStart w:id="185" w:name="bookmark=id.rjefff" w:colFirst="0" w:colLast="0"/>
            <w:bookmarkEnd w:id="183"/>
            <w:bookmarkEnd w:id="184"/>
            <w:bookmarkEnd w:id="185"/>
            <w:r w:rsidRPr="00B06171">
              <w:rPr>
                <w:rFonts w:eastAsia="Courier New"/>
                <w:lang w:val="en-US"/>
              </w:rPr>
              <w:t xml:space="preserve">echo 'nameserver </w:t>
            </w:r>
            <w:r w:rsidR="00580996">
              <w:rPr>
                <w:rFonts w:eastAsia="Courier New"/>
                <w:lang w:val="en-US"/>
              </w:rPr>
              <w:t>&lt;ip&gt;</w:t>
            </w:r>
            <w:r w:rsidRPr="00B06171">
              <w:rPr>
                <w:rFonts w:eastAsia="Courier New"/>
                <w:lang w:val="en-US"/>
              </w:rPr>
              <w:t xml:space="preserve">'&gt;&gt;/etc/resolv.conf </w:t>
            </w:r>
          </w:p>
          <w:p w14:paraId="460A6289" w14:textId="6DB74BC5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bookmarkStart w:id="186" w:name="bookmark=id.4anzqyu" w:colFirst="0" w:colLast="0"/>
            <w:bookmarkEnd w:id="186"/>
            <w:r w:rsidRPr="00B06171">
              <w:rPr>
                <w:rFonts w:eastAsia="Courier New"/>
                <w:lang w:val="en-US"/>
              </w:rPr>
              <w:t xml:space="preserve">echo 'nameserver </w:t>
            </w:r>
            <w:r w:rsidR="00580996">
              <w:rPr>
                <w:rFonts w:eastAsia="Courier New"/>
                <w:lang w:val="en-US"/>
              </w:rPr>
              <w:t>&lt;ip&gt;</w:t>
            </w:r>
            <w:r w:rsidRPr="00B06171">
              <w:rPr>
                <w:rFonts w:eastAsia="Courier New"/>
                <w:lang w:val="en-US"/>
              </w:rPr>
              <w:t xml:space="preserve">'&gt;&gt;/etc/resolv.conf </w:t>
            </w:r>
          </w:p>
          <w:p w14:paraId="1772E9C7" w14:textId="77777777" w:rsidR="0031480E" w:rsidRPr="00B06171" w:rsidRDefault="0031480E" w:rsidP="00142054">
            <w:pPr>
              <w:pStyle w:val="afff6"/>
              <w:rPr>
                <w:rFonts w:eastAsia="Courier New"/>
                <w:lang w:val="en-US"/>
              </w:rPr>
            </w:pPr>
            <w:bookmarkStart w:id="187" w:name="bookmark=id.3oy7u29" w:colFirst="0" w:colLast="0"/>
            <w:bookmarkStart w:id="188" w:name="bookmark=id.14ykbeg" w:colFirst="0" w:colLast="0"/>
            <w:bookmarkStart w:id="189" w:name="bookmark=id.2pta16n" w:colFirst="0" w:colLast="0"/>
            <w:bookmarkEnd w:id="187"/>
            <w:bookmarkEnd w:id="188"/>
            <w:bookmarkEnd w:id="189"/>
            <w:r w:rsidRPr="00B06171">
              <w:rPr>
                <w:rFonts w:eastAsia="Courier New"/>
                <w:lang w:val="en-US"/>
              </w:rPr>
              <w:t>sudo apt update</w:t>
            </w:r>
          </w:p>
          <w:p w14:paraId="62CBD461" w14:textId="0D1A8BB6" w:rsidR="0031480E" w:rsidRPr="00B06171" w:rsidRDefault="0031480E" w:rsidP="00142054">
            <w:pPr>
              <w:pStyle w:val="afff6"/>
              <w:rPr>
                <w:lang w:val="en-US"/>
              </w:rPr>
            </w:pPr>
            <w:bookmarkStart w:id="190" w:name="bookmark=id.j8sehv" w:colFirst="0" w:colLast="0"/>
            <w:bookmarkStart w:id="191" w:name="bookmark=id.243i4a2" w:colFirst="0" w:colLast="0"/>
            <w:bookmarkEnd w:id="190"/>
            <w:bookmarkEnd w:id="191"/>
            <w:r w:rsidRPr="00B06171">
              <w:rPr>
                <w:rFonts w:eastAsia="Courier New"/>
                <w:lang w:val="en-US"/>
              </w:rPr>
              <w:t>sudo apt install -y nginx</w:t>
            </w:r>
          </w:p>
        </w:tc>
      </w:tr>
    </w:tbl>
    <w:p w14:paraId="4067433D" w14:textId="51D47FE7" w:rsidR="0031480E" w:rsidRPr="00B06171" w:rsidRDefault="0031480E" w:rsidP="00A9224B">
      <w:pPr>
        <w:pStyle w:val="13"/>
        <w:rPr>
          <w:lang w:val="en-US"/>
        </w:rPr>
      </w:pPr>
      <w:r w:rsidRPr="00B06171">
        <w:t>Заменить</w:t>
      </w:r>
      <w:r w:rsidRPr="001A56A1">
        <w:rPr>
          <w:lang w:val="en-US"/>
        </w:rPr>
        <w:t xml:space="preserve"> </w:t>
      </w:r>
      <w:r w:rsidRPr="00B06171">
        <w:t>файл</w:t>
      </w:r>
      <w:r w:rsidRPr="001A56A1">
        <w:rPr>
          <w:lang w:val="en-US"/>
        </w:rPr>
        <w:t xml:space="preserve"> </w:t>
      </w:r>
      <w:r w:rsidRPr="00B06171">
        <w:t>конфигурации</w:t>
      </w:r>
      <w:r w:rsidR="00A9224B" w:rsidRPr="001A56A1">
        <w:rPr>
          <w:lang w:val="en-US"/>
        </w:rPr>
        <w:t xml:space="preserve"> /</w:t>
      </w:r>
      <w:r w:rsidR="00A9224B" w:rsidRPr="00B06171">
        <w:rPr>
          <w:lang w:val="en-US"/>
        </w:rPr>
        <w:t>etc</w:t>
      </w:r>
      <w:r w:rsidR="00A9224B" w:rsidRPr="001A56A1">
        <w:rPr>
          <w:lang w:val="en-US"/>
        </w:rPr>
        <w:t>/</w:t>
      </w:r>
      <w:r w:rsidR="00A9224B" w:rsidRPr="00B06171">
        <w:rPr>
          <w:lang w:val="en-US"/>
        </w:rPr>
        <w:t>nginx</w:t>
      </w:r>
      <w:r w:rsidR="00A9224B" w:rsidRPr="001A56A1">
        <w:rPr>
          <w:lang w:val="en-US"/>
        </w:rPr>
        <w:t>/</w:t>
      </w:r>
      <w:r w:rsidR="00A9224B" w:rsidRPr="00B06171">
        <w:rPr>
          <w:lang w:val="en-US"/>
        </w:rPr>
        <w:t>nginx</w:t>
      </w:r>
      <w:r w:rsidR="00A9224B" w:rsidRPr="001A56A1">
        <w:rPr>
          <w:lang w:val="en-US"/>
        </w:rPr>
        <w:t>.</w:t>
      </w:r>
      <w:r w:rsidR="00A9224B" w:rsidRPr="00B06171">
        <w:rPr>
          <w:lang w:val="en-US"/>
        </w:rPr>
        <w:t>conf</w:t>
      </w:r>
      <w:r w:rsidR="00A9224B" w:rsidRPr="001A56A1">
        <w:rPr>
          <w:lang w:val="en-US"/>
        </w:rPr>
        <w:t xml:space="preserve"> </w:t>
      </w:r>
      <w:r w:rsidRPr="00B06171">
        <w:t>на</w:t>
      </w:r>
      <w:r w:rsidRPr="001A56A1">
        <w:rPr>
          <w:lang w:val="en-US"/>
        </w:rPr>
        <w:t xml:space="preserve"> </w:t>
      </w:r>
      <w:r w:rsidRPr="00B06171">
        <w:t>файл</w:t>
      </w:r>
      <w:r w:rsidRPr="001A56A1">
        <w:rPr>
          <w:lang w:val="en-US"/>
        </w:rPr>
        <w:t xml:space="preserve"> </w:t>
      </w:r>
      <w:r w:rsidRPr="00B06171">
        <w:t>с</w:t>
      </w:r>
      <w:r w:rsidRPr="001A56A1">
        <w:rPr>
          <w:lang w:val="en-US"/>
        </w:rPr>
        <w:t xml:space="preserve"> </w:t>
      </w:r>
      <w:r w:rsidRPr="00B06171">
        <w:t>диска</w:t>
      </w:r>
      <w:r w:rsidRPr="001A56A1">
        <w:rPr>
          <w:lang w:val="en-US"/>
        </w:rPr>
        <w:t xml:space="preserve"> </w:t>
      </w:r>
      <w:r w:rsidRPr="00B06171">
        <w:t>с</w:t>
      </w:r>
      <w:r w:rsidRPr="001A56A1">
        <w:rPr>
          <w:lang w:val="en-US"/>
        </w:rPr>
        <w:t xml:space="preserve"> </w:t>
      </w:r>
      <w:r w:rsidRPr="00B06171">
        <w:t>исходными</w:t>
      </w:r>
      <w:r w:rsidRPr="001A56A1">
        <w:rPr>
          <w:lang w:val="en-US"/>
        </w:rPr>
        <w:t xml:space="preserve"> </w:t>
      </w:r>
      <w:r w:rsidRPr="00B06171">
        <w:t>кодами</w:t>
      </w:r>
      <w:r w:rsidRPr="001A56A1">
        <w:rPr>
          <w:lang w:val="en-US"/>
        </w:rPr>
        <w:t xml:space="preserve"> </w:t>
      </w:r>
      <w:r w:rsidRPr="00B06171">
        <w:t>или</w:t>
      </w:r>
      <w:r w:rsidRPr="001A56A1">
        <w:rPr>
          <w:lang w:val="en-US"/>
        </w:rPr>
        <w:t xml:space="preserve"> </w:t>
      </w:r>
      <w:r w:rsidRPr="00B06171">
        <w:t>из</w:t>
      </w:r>
      <w:r w:rsidRPr="001A56A1">
        <w:rPr>
          <w:lang w:val="en-US"/>
        </w:rPr>
        <w:t xml:space="preserve"> </w:t>
      </w:r>
      <w:r w:rsidRPr="00B06171">
        <w:rPr>
          <w:lang w:val="en-US"/>
        </w:rPr>
        <w:t>git</w:t>
      </w:r>
      <w:r w:rsidRPr="001A56A1">
        <w:rPr>
          <w:lang w:val="en-US"/>
        </w:rPr>
        <w:t>-</w:t>
      </w:r>
      <w:r w:rsidRPr="00B06171">
        <w:t>репозитория</w:t>
      </w:r>
      <w:r w:rsidR="00A9224B" w:rsidRPr="001A56A1">
        <w:rPr>
          <w:lang w:val="en-US"/>
        </w:rPr>
        <w:t xml:space="preserve"> </w:t>
      </w:r>
      <w:r w:rsidRPr="00B06171">
        <w:rPr>
          <w:lang w:val="en-US"/>
        </w:rPr>
        <w:t>nginx</w:t>
      </w:r>
      <w:r w:rsidRPr="001A56A1">
        <w:rPr>
          <w:lang w:val="en-US"/>
        </w:rPr>
        <w:t>-</w:t>
      </w:r>
      <w:r w:rsidRPr="00B06171">
        <w:rPr>
          <w:lang w:val="en-US"/>
        </w:rPr>
        <w:t>load</w:t>
      </w:r>
      <w:r w:rsidRPr="001A56A1">
        <w:rPr>
          <w:lang w:val="en-US"/>
        </w:rPr>
        <w:t>-</w:t>
      </w:r>
      <w:r w:rsidRPr="00B06171">
        <w:rPr>
          <w:lang w:val="en-US"/>
        </w:rPr>
        <w:t>balancer</w:t>
      </w:r>
      <w:r w:rsidRPr="001A56A1">
        <w:rPr>
          <w:lang w:val="en-US"/>
        </w:rPr>
        <w:t>/</w:t>
      </w:r>
      <w:r w:rsidRPr="00B06171">
        <w:rPr>
          <w:lang w:val="en-US"/>
        </w:rPr>
        <w:t>test</w:t>
      </w:r>
      <w:r w:rsidRPr="001A56A1">
        <w:rPr>
          <w:lang w:val="en-US"/>
        </w:rPr>
        <w:t>-</w:t>
      </w:r>
      <w:r w:rsidRPr="00B06171">
        <w:rPr>
          <w:lang w:val="en-US"/>
        </w:rPr>
        <w:t>astra</w:t>
      </w:r>
      <w:r w:rsidRPr="001A56A1">
        <w:rPr>
          <w:lang w:val="en-US"/>
        </w:rPr>
        <w:t>/</w:t>
      </w:r>
      <w:r w:rsidRPr="00B06171">
        <w:rPr>
          <w:lang w:val="en-US"/>
        </w:rPr>
        <w:t>nginx</w:t>
      </w:r>
      <w:r w:rsidRPr="001A56A1">
        <w:rPr>
          <w:lang w:val="en-US"/>
        </w:rPr>
        <w:t>.</w:t>
      </w:r>
      <w:r w:rsidRPr="00B06171">
        <w:rPr>
          <w:lang w:val="en-US"/>
        </w:rPr>
        <w:t>conf</w:t>
      </w:r>
      <w:r w:rsidRPr="001A56A1">
        <w:rPr>
          <w:lang w:val="en-US"/>
        </w:rPr>
        <w:t xml:space="preserve"> (</w:t>
      </w:r>
      <w:r w:rsidRPr="00B06171">
        <w:t>рис</w:t>
      </w:r>
      <w:r w:rsidRPr="001A56A1">
        <w:rPr>
          <w:lang w:val="en-US"/>
        </w:rPr>
        <w:t xml:space="preserve">. </w:t>
      </w:r>
      <w:r w:rsidR="00142054" w:rsidRPr="00B06171">
        <w:rPr>
          <w:lang w:val="en-US"/>
        </w:rPr>
        <w:fldChar w:fldCharType="begin"/>
      </w:r>
      <w:r w:rsidR="00142054" w:rsidRPr="001A56A1">
        <w:rPr>
          <w:lang w:val="en-US"/>
        </w:rPr>
        <w:instrText xml:space="preserve"> </w:instrText>
      </w:r>
      <w:r w:rsidR="00142054" w:rsidRPr="00B06171">
        <w:rPr>
          <w:lang w:val="en-US"/>
        </w:rPr>
        <w:instrText>REF</w:instrText>
      </w:r>
      <w:r w:rsidR="00142054" w:rsidRPr="001A56A1">
        <w:rPr>
          <w:lang w:val="en-US"/>
        </w:rPr>
        <w:instrText xml:space="preserve"> _</w:instrText>
      </w:r>
      <w:r w:rsidR="00142054" w:rsidRPr="00B06171">
        <w:rPr>
          <w:lang w:val="en-US"/>
        </w:rPr>
        <w:instrText>Ref</w:instrText>
      </w:r>
      <w:r w:rsidR="00142054" w:rsidRPr="001A56A1">
        <w:rPr>
          <w:lang w:val="en-US"/>
        </w:rPr>
        <w:instrText>89677727 \</w:instrText>
      </w:r>
      <w:r w:rsidR="00142054" w:rsidRPr="00B06171">
        <w:rPr>
          <w:lang w:val="en-US"/>
        </w:rPr>
        <w:instrText>h</w:instrText>
      </w:r>
      <w:r w:rsidR="00142054" w:rsidRPr="001A56A1">
        <w:rPr>
          <w:lang w:val="en-US"/>
        </w:rPr>
        <w:instrText xml:space="preserve"> \# \0</w:instrText>
      </w:r>
      <w:r w:rsidR="00B06171" w:rsidRPr="001A56A1">
        <w:rPr>
          <w:lang w:val="en-US"/>
        </w:rPr>
        <w:instrText xml:space="preserve"> \* </w:instrText>
      </w:r>
      <w:r w:rsidR="00B06171">
        <w:rPr>
          <w:lang w:val="en-US"/>
        </w:rPr>
        <w:instrText>MERGEFORMAT</w:instrText>
      </w:r>
      <w:r w:rsidR="00B06171" w:rsidRPr="001A56A1">
        <w:rPr>
          <w:lang w:val="en-US"/>
        </w:rPr>
        <w:instrText xml:space="preserve"> </w:instrText>
      </w:r>
      <w:r w:rsidR="00142054" w:rsidRPr="00B06171">
        <w:rPr>
          <w:lang w:val="en-US"/>
        </w:rPr>
      </w:r>
      <w:r w:rsidR="00142054" w:rsidRPr="00B06171">
        <w:rPr>
          <w:lang w:val="en-US"/>
        </w:rPr>
        <w:fldChar w:fldCharType="separate"/>
      </w:r>
      <w:r w:rsidR="009D772B" w:rsidRPr="00B06171">
        <w:rPr>
          <w:lang w:val="en-US"/>
        </w:rPr>
        <w:t>16</w:t>
      </w:r>
      <w:r w:rsidR="00142054" w:rsidRPr="00B06171">
        <w:rPr>
          <w:lang w:val="en-US"/>
        </w:rPr>
        <w:fldChar w:fldCharType="end"/>
      </w:r>
      <w:r w:rsidRPr="00B06171">
        <w:rPr>
          <w:lang w:val="en-US"/>
        </w:rPr>
        <w:t>).</w:t>
      </w:r>
    </w:p>
    <w:p w14:paraId="548B40B1" w14:textId="1324A28C" w:rsidR="0031480E" w:rsidRPr="00B06171" w:rsidRDefault="005D5B3C" w:rsidP="00A9224B">
      <w:pPr>
        <w:pStyle w:val="aff8"/>
      </w:pPr>
      <w:r>
        <w:rPr>
          <w:noProof/>
        </w:rPr>
        <w:drawing>
          <wp:inline distT="0" distB="0" distL="0" distR="0" wp14:anchorId="03661EC7" wp14:editId="3B930B48">
            <wp:extent cx="6477000" cy="3327400"/>
            <wp:effectExtent l="0" t="0" r="0" b="635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B5B7" w14:textId="004E82CC" w:rsidR="0031480E" w:rsidRPr="00B06171" w:rsidRDefault="00142054" w:rsidP="00A9224B">
      <w:pPr>
        <w:pStyle w:val="affa"/>
      </w:pPr>
      <w:bookmarkStart w:id="192" w:name="_heading=h.338fx5o" w:colFirst="0" w:colLast="0"/>
      <w:bookmarkStart w:id="193" w:name="_Ref89677727"/>
      <w:bookmarkEnd w:id="192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16</w:t>
      </w:r>
      <w:r w:rsidR="00990FEC" w:rsidRPr="00B06171">
        <w:rPr>
          <w:noProof/>
        </w:rPr>
        <w:fldChar w:fldCharType="end"/>
      </w:r>
      <w:bookmarkEnd w:id="193"/>
      <w:r w:rsidRPr="00B06171">
        <w:t xml:space="preserve"> — </w:t>
      </w:r>
      <w:r w:rsidR="0031480E" w:rsidRPr="00B06171">
        <w:t>Расположение файла nginx.conf</w:t>
      </w:r>
    </w:p>
    <w:p w14:paraId="43713181" w14:textId="77777777" w:rsidR="0031480E" w:rsidRPr="00B06171" w:rsidRDefault="0031480E" w:rsidP="00A9224B">
      <w:pPr>
        <w:pStyle w:val="13"/>
      </w:pPr>
      <w:r w:rsidRPr="00B06171">
        <w:t>Отредактировать файл следующим образом:</w:t>
      </w:r>
    </w:p>
    <w:p w14:paraId="3CFA9479" w14:textId="77777777" w:rsidR="00A9224B" w:rsidRPr="00B06171" w:rsidRDefault="0031480E" w:rsidP="00A9224B">
      <w:pPr>
        <w:pStyle w:val="23"/>
      </w:pPr>
      <w:r w:rsidRPr="00B06171">
        <w:t xml:space="preserve">В секциях: </w:t>
      </w:r>
    </w:p>
    <w:p w14:paraId="73C92743" w14:textId="0496E9A9" w:rsidR="00A9224B" w:rsidRPr="00B06171" w:rsidRDefault="0031480E" w:rsidP="00CA0BEA">
      <w:pPr>
        <w:pStyle w:val="3"/>
        <w:rPr>
          <w:lang w:val="en-US"/>
        </w:rPr>
      </w:pPr>
      <w:r w:rsidRPr="00B06171">
        <w:rPr>
          <w:lang w:val="en-US"/>
        </w:rPr>
        <w:t>upstream ingress_http</w:t>
      </w:r>
      <w:r w:rsidR="0045092B" w:rsidRPr="00B06171">
        <w:rPr>
          <w:lang w:val="en-US"/>
        </w:rPr>
        <w:t xml:space="preserve">; </w:t>
      </w:r>
    </w:p>
    <w:p w14:paraId="728314F1" w14:textId="2C8EB3E4" w:rsidR="00A9224B" w:rsidRPr="00B06171" w:rsidRDefault="0031480E" w:rsidP="0045092B">
      <w:pPr>
        <w:pStyle w:val="3"/>
        <w:rPr>
          <w:lang w:val="en-US"/>
        </w:rPr>
      </w:pPr>
      <w:r w:rsidRPr="00B06171">
        <w:rPr>
          <w:lang w:val="en-US"/>
        </w:rPr>
        <w:t>upstream ingress_https</w:t>
      </w:r>
      <w:r w:rsidR="0045092B" w:rsidRPr="00B06171">
        <w:rPr>
          <w:lang w:val="en-US"/>
        </w:rPr>
        <w:t xml:space="preserve">; </w:t>
      </w:r>
    </w:p>
    <w:p w14:paraId="5F434EC6" w14:textId="548C6444" w:rsidR="00A9224B" w:rsidRPr="00B06171" w:rsidRDefault="0031480E" w:rsidP="0045092B">
      <w:pPr>
        <w:pStyle w:val="3"/>
      </w:pPr>
      <w:r w:rsidRPr="00B06171">
        <w:t>upstream dremio_jdbc</w:t>
      </w:r>
      <w:r w:rsidR="0045092B" w:rsidRPr="00B06171">
        <w:rPr>
          <w:lang w:val="en-US"/>
        </w:rPr>
        <w:t xml:space="preserve">; </w:t>
      </w:r>
    </w:p>
    <w:p w14:paraId="6884FDCC" w14:textId="3330442A" w:rsidR="0031480E" w:rsidRPr="00B06171" w:rsidRDefault="0045092B" w:rsidP="00CA0BEA">
      <w:pPr>
        <w:pStyle w:val="2b"/>
      </w:pPr>
      <w:r w:rsidRPr="00B06171">
        <w:t>У</w:t>
      </w:r>
      <w:r w:rsidR="0031480E" w:rsidRPr="00B06171">
        <w:t xml:space="preserve">казать адреса нод кластера Kubernetes, которые используются ingress-контроллером. Список данных нод определен в файле cluster.yml 3.2.2.5 – ноды помеченные лейблом «app: ingress». Пример ноды, которая используется как ingress-контроллер представлена на </w:t>
      </w:r>
      <w:bookmarkStart w:id="194" w:name="bookmark=id.1idq7dh" w:colFirst="0" w:colLast="0"/>
      <w:bookmarkStart w:id="195" w:name="bookmark=id.42ddq1a" w:colFirst="0" w:colLast="0"/>
      <w:bookmarkEnd w:id="194"/>
      <w:bookmarkEnd w:id="195"/>
      <w:r w:rsidRPr="00B06171">
        <w:t xml:space="preserve">рис. </w:t>
      </w:r>
      <w:r w:rsidR="00142054" w:rsidRPr="00B06171">
        <w:fldChar w:fldCharType="begin"/>
      </w:r>
      <w:r w:rsidR="00142054" w:rsidRPr="00B06171">
        <w:instrText xml:space="preserve"> REF _Ref89677764 \h \# \0</w:instrText>
      </w:r>
      <w:r w:rsidR="00CA0BEA" w:rsidRPr="00B06171">
        <w:instrText xml:space="preserve"> \* MERGEFORMAT </w:instrText>
      </w:r>
      <w:r w:rsidR="00142054" w:rsidRPr="00B06171">
        <w:fldChar w:fldCharType="separate"/>
      </w:r>
      <w:r w:rsidR="009D772B" w:rsidRPr="00B06171">
        <w:t>17</w:t>
      </w:r>
      <w:r w:rsidR="00142054" w:rsidRPr="00B06171">
        <w:fldChar w:fldCharType="end"/>
      </w:r>
      <w:r w:rsidR="00CA0BEA" w:rsidRPr="00B06171">
        <w:t xml:space="preserve">. </w:t>
      </w:r>
    </w:p>
    <w:p w14:paraId="2769CD6C" w14:textId="3DF30E86" w:rsidR="0045092B" w:rsidRPr="00B06171" w:rsidRDefault="0031480E" w:rsidP="0045092B">
      <w:pPr>
        <w:pStyle w:val="23"/>
      </w:pPr>
      <w:r w:rsidRPr="00B06171">
        <w:t xml:space="preserve">Аналогичным </w:t>
      </w:r>
      <w:r w:rsidR="0045092B" w:rsidRPr="00B06171">
        <w:t>образом поменять адреса в секции:</w:t>
      </w:r>
    </w:p>
    <w:p w14:paraId="51097671" w14:textId="416467A6" w:rsidR="0031480E" w:rsidRPr="00B06171" w:rsidRDefault="0031480E" w:rsidP="0031480E">
      <w:pPr>
        <w:pStyle w:val="3"/>
      </w:pPr>
      <w:r w:rsidRPr="00B06171">
        <w:t>upstream api_kuber</w:t>
      </w:r>
      <w:r w:rsidR="0045092B" w:rsidRPr="00B06171">
        <w:t xml:space="preserve"> </w:t>
      </w:r>
      <w:r w:rsidRPr="00B06171">
        <w:t xml:space="preserve">на адреса серверов </w:t>
      </w:r>
      <w:bookmarkStart w:id="196" w:name="bookmark=id.2hio093" w:colFirst="0" w:colLast="0"/>
      <w:bookmarkStart w:id="197" w:name="bookmark=id.wnyagw" w:colFirst="0" w:colLast="0"/>
      <w:bookmarkEnd w:id="196"/>
      <w:bookmarkEnd w:id="197"/>
      <w:r w:rsidR="000540F7">
        <w:t>mayak</w:t>
      </w:r>
      <w:r w:rsidRPr="00B06171">
        <w:t>2-bi-m-01,</w:t>
      </w:r>
      <w:r w:rsidR="0045092B" w:rsidRPr="00B06171">
        <w:t xml:space="preserve"> </w:t>
      </w:r>
      <w:r w:rsidR="000540F7">
        <w:t>mayak</w:t>
      </w:r>
      <w:r w:rsidR="00CA0BEA" w:rsidRPr="00B06171">
        <w:t xml:space="preserve">2-bi-m-02, </w:t>
      </w:r>
      <w:r w:rsidR="000540F7">
        <w:t>mayak</w:t>
      </w:r>
      <w:r w:rsidR="00CA0BEA" w:rsidRPr="00B06171">
        <w:t xml:space="preserve">2-bi-m-03. </w:t>
      </w:r>
      <w:r w:rsidRPr="00B06171">
        <w:t xml:space="preserve"> </w:t>
      </w:r>
    </w:p>
    <w:p w14:paraId="7311A623" w14:textId="3593848B" w:rsidR="0031480E" w:rsidRPr="00B06171" w:rsidRDefault="0031480E" w:rsidP="0045092B">
      <w:pPr>
        <w:pStyle w:val="13"/>
      </w:pPr>
      <w:r w:rsidRPr="00B06171">
        <w:t>Применить конфигурацию и запустить nginx</w:t>
      </w:r>
      <w:r w:rsidR="00C66EF7" w:rsidRPr="00B06171">
        <w:t xml:space="preserve">: </w:t>
      </w:r>
      <w:r w:rsidRPr="00B06171">
        <w:t xml:space="preserve"> </w:t>
      </w:r>
    </w:p>
    <w:tbl>
      <w:tblPr>
        <w:tblW w:w="90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31480E" w:rsidRPr="00B06171" w14:paraId="6042C6FB" w14:textId="77777777" w:rsidTr="0031480E">
        <w:trPr>
          <w:jc w:val="center"/>
        </w:trPr>
        <w:tc>
          <w:tcPr>
            <w:tcW w:w="9061" w:type="dxa"/>
            <w:shd w:val="clear" w:color="auto" w:fill="auto"/>
          </w:tcPr>
          <w:p w14:paraId="071F8BCC" w14:textId="77777777" w:rsidR="0031480E" w:rsidRPr="00B06171" w:rsidRDefault="0031480E" w:rsidP="00C66EF7">
            <w:pPr>
              <w:pStyle w:val="afff6"/>
            </w:pPr>
            <w:bookmarkStart w:id="198" w:name="bookmark=id.1vsw3ci" w:colFirst="0" w:colLast="0"/>
            <w:bookmarkStart w:id="199" w:name="bookmark=id.3gnlt4p" w:colFirst="0" w:colLast="0"/>
            <w:bookmarkEnd w:id="198"/>
            <w:bookmarkEnd w:id="199"/>
            <w:r w:rsidRPr="00B06171">
              <w:t>systemctl start nginx</w:t>
            </w:r>
          </w:p>
        </w:tc>
      </w:tr>
    </w:tbl>
    <w:p w14:paraId="7CD87C06" w14:textId="77777777" w:rsidR="0031480E" w:rsidRPr="00B06171" w:rsidRDefault="0031480E" w:rsidP="0045092B">
      <w:pPr>
        <w:pStyle w:val="aff4"/>
      </w:pPr>
      <w:r w:rsidRPr="00B06171">
        <w:t>Успешное выполнение команды не должно выводить никаких сообщений.</w:t>
      </w:r>
    </w:p>
    <w:p w14:paraId="181AE127" w14:textId="2EEA2DBF" w:rsidR="0031480E" w:rsidRPr="00B06171" w:rsidRDefault="002212BE" w:rsidP="0045092B">
      <w:pPr>
        <w:pStyle w:val="aff8"/>
      </w:pPr>
      <w:r>
        <w:rPr>
          <w:noProof/>
        </w:rPr>
        <w:drawing>
          <wp:inline distT="0" distB="0" distL="0" distR="0" wp14:anchorId="33D025CF" wp14:editId="25270E27">
            <wp:extent cx="3574820" cy="2432050"/>
            <wp:effectExtent l="0" t="0" r="6985" b="635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81" cy="24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4918" w14:textId="40797F8C" w:rsidR="0031480E" w:rsidRPr="00B06171" w:rsidRDefault="00142054" w:rsidP="0045092B">
      <w:pPr>
        <w:pStyle w:val="affa"/>
      </w:pPr>
      <w:bookmarkStart w:id="200" w:name="_heading=h.4fsjm0b" w:colFirst="0" w:colLast="0"/>
      <w:bookmarkStart w:id="201" w:name="_Ref89677764"/>
      <w:bookmarkEnd w:id="200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17</w:t>
      </w:r>
      <w:r w:rsidR="00990FEC" w:rsidRPr="00B06171">
        <w:rPr>
          <w:noProof/>
        </w:rPr>
        <w:fldChar w:fldCharType="end"/>
      </w:r>
      <w:bookmarkEnd w:id="201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Пример ip-адреса</w:t>
      </w:r>
    </w:p>
    <w:p w14:paraId="55CCF2D6" w14:textId="7EE1EC05" w:rsidR="0031480E" w:rsidRPr="00B06171" w:rsidRDefault="0031480E" w:rsidP="008006C1">
      <w:pPr>
        <w:pStyle w:val="40"/>
      </w:pPr>
      <w:bookmarkStart w:id="202" w:name="_Ref90950630"/>
      <w:bookmarkStart w:id="203" w:name="_Toc150852887"/>
      <w:r w:rsidRPr="00B06171">
        <w:t>Установка кластера longhorn в Kubernetes кластере</w:t>
      </w:r>
      <w:bookmarkEnd w:id="202"/>
      <w:bookmarkEnd w:id="203"/>
      <w:r w:rsidRPr="00B06171">
        <w:t xml:space="preserve"> </w:t>
      </w:r>
    </w:p>
    <w:p w14:paraId="328CE2C5" w14:textId="77777777" w:rsidR="0031480E" w:rsidRPr="00B06171" w:rsidRDefault="0031480E" w:rsidP="008006C1">
      <w:pPr>
        <w:pStyle w:val="50"/>
      </w:pPr>
      <w:bookmarkStart w:id="204" w:name="_Toc150852888"/>
      <w:r w:rsidRPr="00B06171">
        <w:t>Требования перед началом установки</w:t>
      </w:r>
      <w:bookmarkEnd w:id="204"/>
    </w:p>
    <w:p w14:paraId="13AB0C9F" w14:textId="66D442A6" w:rsidR="0031480E" w:rsidRPr="00B06171" w:rsidRDefault="0031480E" w:rsidP="00C27C07">
      <w:pPr>
        <w:pStyle w:val="aff2"/>
      </w:pPr>
      <w:r w:rsidRPr="00B06171">
        <w:t xml:space="preserve"> П</w:t>
      </w:r>
      <w:r w:rsidR="00C27C07" w:rsidRPr="00B06171">
        <w:t>ри установке кластера на сервера</w:t>
      </w:r>
      <w:r w:rsidRPr="00B06171">
        <w:t xml:space="preserve"> (</w:t>
      </w:r>
      <w:r w:rsidR="000540F7">
        <w:t>mayak</w:t>
      </w:r>
      <w:r w:rsidR="00C27C07" w:rsidRPr="00B06171">
        <w:t xml:space="preserve">2os-bi-m-01, </w:t>
      </w:r>
      <w:r w:rsidR="000540F7">
        <w:t>mayak</w:t>
      </w:r>
      <w:r w:rsidR="00C27C07" w:rsidRPr="00B06171">
        <w:t xml:space="preserve">2os-bi-m-02, </w:t>
      </w:r>
      <w:r w:rsidR="000540F7">
        <w:t>mayak</w:t>
      </w:r>
      <w:r w:rsidR="00C27C07" w:rsidRPr="00B06171">
        <w:t xml:space="preserve">2os-bi-m-03, </w:t>
      </w:r>
      <w:r w:rsidR="000540F7">
        <w:t>mayak</w:t>
      </w:r>
      <w:r w:rsidR="00C27C07" w:rsidRPr="00B06171">
        <w:t xml:space="preserve">2os-bi-w-01, </w:t>
      </w:r>
      <w:r w:rsidR="000540F7">
        <w:t>mayak</w:t>
      </w:r>
      <w:r w:rsidR="00C27C07" w:rsidRPr="00B06171">
        <w:t xml:space="preserve">2os-bi-w-02, </w:t>
      </w:r>
      <w:r w:rsidR="000540F7">
        <w:t>mayak</w:t>
      </w:r>
      <w:r w:rsidR="00C27C07" w:rsidRPr="00B06171">
        <w:t>2os-bi-w-03</w:t>
      </w:r>
      <w:r w:rsidRPr="00B06171">
        <w:t>), которые не имеют выхода в интернет, необходимо:</w:t>
      </w:r>
    </w:p>
    <w:p w14:paraId="240FF333" w14:textId="3D440FB0" w:rsidR="0031480E" w:rsidRPr="00B06171" w:rsidRDefault="0031480E" w:rsidP="008006C1">
      <w:pPr>
        <w:pStyle w:val="13"/>
        <w:numPr>
          <w:ilvl w:val="0"/>
          <w:numId w:val="35"/>
        </w:numPr>
      </w:pPr>
      <w:r w:rsidRPr="00B06171">
        <w:t>На терминале создан пользователь «user» с правами sudo.</w:t>
      </w:r>
    </w:p>
    <w:p w14:paraId="12F1B14A" w14:textId="45C6C76F" w:rsidR="0031480E" w:rsidRPr="00B06171" w:rsidRDefault="0031480E" w:rsidP="008006C1">
      <w:pPr>
        <w:pStyle w:val="13"/>
      </w:pPr>
      <w:r w:rsidRPr="00B06171">
        <w:t xml:space="preserve">На терминале </w:t>
      </w:r>
      <w:r w:rsidR="000540F7">
        <w:t>mayak</w:t>
      </w:r>
      <w:r w:rsidRPr="00B06171">
        <w:t xml:space="preserve">2-bi-ter-01 настроены утилиты «helm» и «kubectl» в соответствии с пунктом </w:t>
      </w:r>
      <w:r w:rsidR="000C3128" w:rsidRPr="00B06171">
        <w:fldChar w:fldCharType="begin"/>
      </w:r>
      <w:r w:rsidR="000C3128" w:rsidRPr="00B06171">
        <w:instrText xml:space="preserve"> REF _Ref90949635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="000C3128" w:rsidRPr="00B06171">
        <w:t xml:space="preserve"> </w:t>
      </w:r>
      <w:r w:rsidRPr="00B06171">
        <w:t>для пользователя user.</w:t>
      </w:r>
    </w:p>
    <w:p w14:paraId="59CA0EFB" w14:textId="23686811" w:rsidR="0031480E" w:rsidRPr="00B06171" w:rsidRDefault="0031480E" w:rsidP="0031480E">
      <w:pPr>
        <w:pStyle w:val="13"/>
      </w:pPr>
      <w:r w:rsidRPr="00B06171">
        <w:t>На worker нодах кластера kubernetes (</w:t>
      </w:r>
      <w:r w:rsidR="000540F7">
        <w:t>mayak</w:t>
      </w:r>
      <w:r w:rsidR="00C27C07" w:rsidRPr="00B06171">
        <w:t xml:space="preserve">2os-bi-m-01, </w:t>
      </w:r>
      <w:r w:rsidR="000540F7">
        <w:t>mayak</w:t>
      </w:r>
      <w:r w:rsidR="00C27C07" w:rsidRPr="00B06171">
        <w:t xml:space="preserve">2os-bi-m-02, </w:t>
      </w:r>
      <w:r w:rsidR="000540F7">
        <w:t>mayak</w:t>
      </w:r>
      <w:r w:rsidR="00C27C07" w:rsidRPr="00B06171">
        <w:t xml:space="preserve">2os-bi-m-03, </w:t>
      </w:r>
      <w:r w:rsidR="000540F7">
        <w:t>mayak</w:t>
      </w:r>
      <w:r w:rsidR="00C27C07" w:rsidRPr="00B06171">
        <w:t xml:space="preserve">2os-bi-w-01, </w:t>
      </w:r>
      <w:r w:rsidR="000540F7">
        <w:t>mayak</w:t>
      </w:r>
      <w:r w:rsidR="00C27C07" w:rsidRPr="00B06171">
        <w:t xml:space="preserve">2os-bi-w-02, </w:t>
      </w:r>
      <w:r w:rsidR="000540F7">
        <w:t>mayak</w:t>
      </w:r>
      <w:r w:rsidR="00C27C07" w:rsidRPr="00B06171">
        <w:t>2os-bi-w-03</w:t>
      </w:r>
      <w:r w:rsidRPr="00B06171">
        <w:t>) примонтирован жесткий диск для хранения данных с файловой системой ext4 в директорию /longhorn_data</w:t>
      </w:r>
      <w:r w:rsidR="008006C1" w:rsidRPr="00B06171">
        <w:t>.</w:t>
      </w:r>
    </w:p>
    <w:p w14:paraId="37AD9018" w14:textId="36E03BED" w:rsidR="0031480E" w:rsidRPr="00B06171" w:rsidRDefault="0031480E" w:rsidP="008006C1">
      <w:pPr>
        <w:pStyle w:val="50"/>
      </w:pPr>
      <w:bookmarkStart w:id="205" w:name="_Toc150852889"/>
      <w:r w:rsidRPr="00B06171">
        <w:t>Установка</w:t>
      </w:r>
      <w:bookmarkEnd w:id="205"/>
    </w:p>
    <w:p w14:paraId="187DCB8D" w14:textId="7D7E3322" w:rsidR="0031480E" w:rsidRPr="00B06171" w:rsidRDefault="0031480E" w:rsidP="008006C1">
      <w:pPr>
        <w:pStyle w:val="a3"/>
      </w:pPr>
      <w:r w:rsidRPr="00B06171">
        <w:t>На всех нодах кластера kubernetes (</w:t>
      </w:r>
      <w:r w:rsidR="000540F7">
        <w:rPr>
          <w:rFonts w:eastAsia="Arial"/>
        </w:rPr>
        <w:t>mayak</w:t>
      </w:r>
      <w:r w:rsidR="00C27C07" w:rsidRPr="00B06171">
        <w:rPr>
          <w:rFonts w:eastAsia="Arial"/>
        </w:rPr>
        <w:t xml:space="preserve">2os-bi-etcd-01, </w:t>
      </w:r>
      <w:r w:rsidR="000540F7">
        <w:rPr>
          <w:rFonts w:eastAsia="Arial"/>
        </w:rPr>
        <w:t>mayak</w:t>
      </w:r>
      <w:r w:rsidR="00C27C07" w:rsidRPr="00B06171">
        <w:rPr>
          <w:rFonts w:eastAsia="Arial"/>
        </w:rPr>
        <w:t xml:space="preserve">2os-bi-etcd-02, </w:t>
      </w:r>
      <w:r w:rsidR="000540F7">
        <w:rPr>
          <w:rFonts w:eastAsia="Arial"/>
        </w:rPr>
        <w:t>mayak</w:t>
      </w:r>
      <w:r w:rsidR="00C27C07" w:rsidRPr="00B06171">
        <w:rPr>
          <w:rFonts w:eastAsia="Arial"/>
        </w:rPr>
        <w:t xml:space="preserve">2os-bi-etcd-03, </w:t>
      </w:r>
      <w:r w:rsidR="000540F7">
        <w:t>mayak</w:t>
      </w:r>
      <w:r w:rsidR="00C27C07" w:rsidRPr="00B06171">
        <w:t xml:space="preserve">2os-bi-m-01, </w:t>
      </w:r>
      <w:r w:rsidR="000540F7">
        <w:t>mayak</w:t>
      </w:r>
      <w:r w:rsidR="00C27C07" w:rsidRPr="00B06171">
        <w:t xml:space="preserve">2os-bi-m-02, </w:t>
      </w:r>
      <w:r w:rsidR="000540F7">
        <w:t>mayak</w:t>
      </w:r>
      <w:r w:rsidR="00C27C07" w:rsidRPr="00B06171">
        <w:t xml:space="preserve">2os-bi-m-03, </w:t>
      </w:r>
      <w:r w:rsidR="000540F7">
        <w:t>mayak</w:t>
      </w:r>
      <w:r w:rsidR="00C27C07" w:rsidRPr="00B06171">
        <w:t xml:space="preserve">2os-bi-w-01, </w:t>
      </w:r>
      <w:r w:rsidR="000540F7">
        <w:t>mayak</w:t>
      </w:r>
      <w:r w:rsidR="00C27C07" w:rsidRPr="00B06171">
        <w:t xml:space="preserve">2os-bi-w-02, </w:t>
      </w:r>
      <w:r w:rsidR="000540F7">
        <w:t>mayak</w:t>
      </w:r>
      <w:r w:rsidR="00C27C07" w:rsidRPr="00B06171">
        <w:t>2os-bi-w-03</w:t>
      </w:r>
      <w:r w:rsidRPr="00B06171">
        <w:t>) необходимо установить пакеты nfs-common и open-iscsi.</w:t>
      </w:r>
    </w:p>
    <w:p w14:paraId="2CF6AA1A" w14:textId="20C19DC9" w:rsidR="0031480E" w:rsidRPr="00B06171" w:rsidRDefault="0031480E" w:rsidP="008006C1">
      <w:pPr>
        <w:pStyle w:val="a3"/>
      </w:pPr>
      <w:r w:rsidRPr="00B06171">
        <w:t>Следующие команды необходимо выполнить под пользователем root на каждом сервере кластера kubernetes</w:t>
      </w:r>
      <w:r w:rsidR="008006C1" w:rsidRPr="00B06171">
        <w:t xml:space="preserve"> </w:t>
      </w:r>
      <w:r w:rsidRPr="00B06171">
        <w:t>(</w:t>
      </w:r>
      <w:r w:rsidR="000540F7">
        <w:rPr>
          <w:rFonts w:eastAsia="Arial"/>
        </w:rPr>
        <w:t>mayak</w:t>
      </w:r>
      <w:r w:rsidR="00E75BA0" w:rsidRPr="00B06171">
        <w:rPr>
          <w:rFonts w:eastAsia="Arial"/>
        </w:rPr>
        <w:t xml:space="preserve">2os-bi-etcd-01, </w:t>
      </w:r>
      <w:r w:rsidR="000540F7">
        <w:rPr>
          <w:rFonts w:eastAsia="Arial"/>
        </w:rPr>
        <w:t>mayak</w:t>
      </w:r>
      <w:r w:rsidR="00E75BA0" w:rsidRPr="00B06171">
        <w:rPr>
          <w:rFonts w:eastAsia="Arial"/>
        </w:rPr>
        <w:t xml:space="preserve">2os-bi-etcd-02, </w:t>
      </w:r>
      <w:r w:rsidR="000540F7">
        <w:rPr>
          <w:rFonts w:eastAsia="Arial"/>
        </w:rPr>
        <w:t>mayak</w:t>
      </w:r>
      <w:r w:rsidR="00E75BA0" w:rsidRPr="00B06171">
        <w:rPr>
          <w:rFonts w:eastAsia="Arial"/>
        </w:rPr>
        <w:t xml:space="preserve">2os-bi-etcd-03, </w:t>
      </w:r>
      <w:r w:rsidR="000540F7">
        <w:t>mayak</w:t>
      </w:r>
      <w:r w:rsidR="00E75BA0" w:rsidRPr="00B06171">
        <w:t xml:space="preserve">2os-bi-m-01, </w:t>
      </w:r>
      <w:r w:rsidR="000540F7">
        <w:t>mayak</w:t>
      </w:r>
      <w:r w:rsidR="00E75BA0" w:rsidRPr="00B06171">
        <w:t xml:space="preserve">2os-bi-m-02, </w:t>
      </w:r>
      <w:r w:rsidR="000540F7">
        <w:t>mayak</w:t>
      </w:r>
      <w:r w:rsidR="00E75BA0" w:rsidRPr="00B06171">
        <w:t xml:space="preserve">2os-bi-m-03, </w:t>
      </w:r>
      <w:r w:rsidR="000540F7">
        <w:t>mayak</w:t>
      </w:r>
      <w:r w:rsidR="00E75BA0" w:rsidRPr="00B06171">
        <w:t xml:space="preserve">2os-bi-w-01, </w:t>
      </w:r>
      <w:r w:rsidR="000540F7">
        <w:t>mayak</w:t>
      </w:r>
      <w:r w:rsidR="00E75BA0" w:rsidRPr="00B06171">
        <w:t xml:space="preserve">2os-bi-w-02, </w:t>
      </w:r>
      <w:r w:rsidR="000540F7">
        <w:t>mayak</w:t>
      </w:r>
      <w:r w:rsidR="00E75BA0" w:rsidRPr="00B06171">
        <w:t>2os-bi-w-03</w:t>
      </w:r>
      <w:r w:rsidRPr="00B06171">
        <w:t>)</w:t>
      </w:r>
      <w:r w:rsidR="008006C1" w:rsidRPr="00B06171">
        <w:t xml:space="preserve">. </w:t>
      </w:r>
    </w:p>
    <w:p w14:paraId="0DE88509" w14:textId="77777777" w:rsidR="0031480E" w:rsidRPr="00B06171" w:rsidRDefault="0031480E" w:rsidP="008006C1">
      <w:pPr>
        <w:pStyle w:val="a3"/>
      </w:pPr>
      <w:r w:rsidRPr="00B06171">
        <w:t>Команда установки:</w:t>
      </w:r>
    </w:p>
    <w:tbl>
      <w:tblPr>
        <w:tblW w:w="8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00"/>
      </w:tblGrid>
      <w:tr w:rsidR="0031480E" w:rsidRPr="00A4430E" w14:paraId="60CB742A" w14:textId="77777777" w:rsidTr="00D61642">
        <w:trPr>
          <w:trHeight w:val="1018"/>
        </w:trPr>
        <w:tc>
          <w:tcPr>
            <w:tcW w:w="8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458BA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apt install –y nfs-common</w:t>
            </w:r>
          </w:p>
          <w:p w14:paraId="550CA2B9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apt install –y open-iscsi</w:t>
            </w:r>
          </w:p>
        </w:tc>
      </w:tr>
    </w:tbl>
    <w:p w14:paraId="78344ABE" w14:textId="2173E10D" w:rsidR="0031480E" w:rsidRPr="00B06171" w:rsidRDefault="0031480E" w:rsidP="008006C1">
      <w:pPr>
        <w:pStyle w:val="aff4"/>
      </w:pPr>
      <w:r w:rsidRPr="00B06171">
        <w:t xml:space="preserve">Дальнейшие команды необходимо выполнять под пользователем user с терминального сервера </w:t>
      </w:r>
      <w:r w:rsidR="000540F7">
        <w:t>mayak</w:t>
      </w:r>
      <w:r w:rsidRPr="00B06171">
        <w:t>2-bi-ter-01.</w:t>
      </w:r>
    </w:p>
    <w:p w14:paraId="092452EA" w14:textId="77777777" w:rsidR="0031480E" w:rsidRPr="00B06171" w:rsidRDefault="0031480E" w:rsidP="008006C1">
      <w:pPr>
        <w:pStyle w:val="a3"/>
      </w:pPr>
      <w:r w:rsidRPr="00B06171">
        <w:t>Установка, обновление и удаление производится с помощью helm-chart.</w:t>
      </w:r>
    </w:p>
    <w:p w14:paraId="518D8019" w14:textId="49AC90B8" w:rsidR="0031480E" w:rsidRPr="00B06171" w:rsidRDefault="0031480E" w:rsidP="008006C1">
      <w:pPr>
        <w:pStyle w:val="a3"/>
      </w:pPr>
      <w:r w:rsidRPr="00B06171">
        <w:t xml:space="preserve">На терминале </w:t>
      </w:r>
      <w:r w:rsidR="000540F7">
        <w:t>mayak</w:t>
      </w:r>
      <w:r w:rsidRPr="00B06171">
        <w:t>2-bi-ter-01 в директрию «/tmp» необходимо скопировать инсталятор из репозитория «kubernetes-deployment»</w:t>
      </w:r>
      <w:r w:rsidR="00E75BA0" w:rsidRPr="00B06171">
        <w:t xml:space="preserve"> </w:t>
      </w:r>
      <w:r w:rsidRPr="00B06171">
        <w:t>(</w:t>
      </w:r>
      <w:r w:rsidR="00185E6E">
        <w:t>mayak</w:t>
      </w:r>
      <w:r w:rsidR="008153BA">
        <w:t>BI</w:t>
      </w:r>
      <w:r w:rsidRPr="00B06171">
        <w:t>/D</w:t>
      </w:r>
      <w:r w:rsidR="00D61642" w:rsidRPr="00B06171">
        <w:t>ataOps/kubernetes-deployment) и</w:t>
      </w:r>
      <w:r w:rsidRPr="00B06171">
        <w:t>ли скопировать с диска с исходниками.</w:t>
      </w:r>
    </w:p>
    <w:p w14:paraId="3C78158D" w14:textId="7C2F18BD" w:rsidR="0031480E" w:rsidRPr="00B06171" w:rsidRDefault="0031480E" w:rsidP="008006C1">
      <w:pPr>
        <w:pStyle w:val="a3"/>
      </w:pPr>
      <w:r w:rsidRPr="00B06171">
        <w:t>Необходимо проставить лейбл у worker нод (</w:t>
      </w:r>
      <w:r w:rsidR="000540F7">
        <w:t>mayak</w:t>
      </w:r>
      <w:r w:rsidR="00174E1D" w:rsidRPr="00B06171">
        <w:t xml:space="preserve">2os-bi-m-01- </w:t>
      </w:r>
      <w:r w:rsidR="000540F7">
        <w:t>mayak</w:t>
      </w:r>
      <w:r w:rsidR="00174E1D" w:rsidRPr="00B06171">
        <w:t xml:space="preserve">2os-bi-m-03, </w:t>
      </w:r>
      <w:r w:rsidR="000540F7">
        <w:t>mayak</w:t>
      </w:r>
      <w:r w:rsidR="00174E1D" w:rsidRPr="00B06171">
        <w:t>2os-bi-</w:t>
      </w:r>
      <w:r w:rsidR="00174E1D" w:rsidRPr="00B06171">
        <w:rPr>
          <w:lang w:val="en-US"/>
        </w:rPr>
        <w:t>w</w:t>
      </w:r>
      <w:r w:rsidR="00174E1D" w:rsidRPr="00B06171">
        <w:t xml:space="preserve">-01 - </w:t>
      </w:r>
      <w:r w:rsidR="000540F7">
        <w:t>mayak</w:t>
      </w:r>
      <w:r w:rsidR="00174E1D" w:rsidRPr="00B06171">
        <w:t>2os-bi-</w:t>
      </w:r>
      <w:r w:rsidR="00174E1D" w:rsidRPr="00B06171">
        <w:rPr>
          <w:lang w:val="en-US"/>
        </w:rPr>
        <w:t>w</w:t>
      </w:r>
      <w:r w:rsidR="00174E1D" w:rsidRPr="00B06171">
        <w:t>-03</w:t>
      </w:r>
      <w:r w:rsidRPr="00B06171">
        <w:t>) кластера kubernetes следующей командой:</w:t>
      </w:r>
    </w:p>
    <w:tbl>
      <w:tblPr>
        <w:tblW w:w="8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82"/>
      </w:tblGrid>
      <w:tr w:rsidR="0031480E" w:rsidRPr="00A4430E" w14:paraId="4C39BD17" w14:textId="77777777" w:rsidTr="00D61642">
        <w:trPr>
          <w:trHeight w:val="1060"/>
        </w:trPr>
        <w:tc>
          <w:tcPr>
            <w:tcW w:w="8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8D39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label nodes &lt;node_name&gt; node.longhorn.io/create-default-disk=true</w:t>
            </w:r>
          </w:p>
        </w:tc>
      </w:tr>
    </w:tbl>
    <w:p w14:paraId="5E17FF15" w14:textId="7BE197A5" w:rsidR="0031480E" w:rsidRPr="00B06171" w:rsidRDefault="0031480E" w:rsidP="008006C1">
      <w:pPr>
        <w:pStyle w:val="aff4"/>
      </w:pPr>
      <w:r w:rsidRPr="00B06171">
        <w:t>,</w:t>
      </w:r>
      <w:r w:rsidR="008006C1" w:rsidRPr="00B06171">
        <w:t xml:space="preserve"> </w:t>
      </w:r>
      <w:r w:rsidRPr="00B06171">
        <w:t>где &lt;node_name&gt; значение колонки NAME из вывода следующей команды:</w:t>
      </w:r>
    </w:p>
    <w:tbl>
      <w:tblPr>
        <w:tblpPr w:leftFromText="180" w:rightFromText="180" w:vertAnchor="text" w:tblpX="9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84"/>
      </w:tblGrid>
      <w:tr w:rsidR="00D61642" w:rsidRPr="00A4430E" w14:paraId="217325D7" w14:textId="77777777" w:rsidTr="00D61642">
        <w:trPr>
          <w:trHeight w:val="699"/>
        </w:trPr>
        <w:tc>
          <w:tcPr>
            <w:tcW w:w="8784" w:type="dxa"/>
          </w:tcPr>
          <w:p w14:paraId="30CBCB59" w14:textId="77777777" w:rsidR="00D61642" w:rsidRPr="00B06171" w:rsidRDefault="00D61642" w:rsidP="00D61642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 xml:space="preserve">kubectl get nodes -l node-role.kubernetes.io/worker=true. </w:t>
            </w:r>
          </w:p>
          <w:p w14:paraId="1DF37F9B" w14:textId="77777777" w:rsidR="00D61642" w:rsidRPr="00B06171" w:rsidRDefault="00D61642" w:rsidP="00D61642">
            <w:pPr>
              <w:pStyle w:val="afff6"/>
              <w:rPr>
                <w:lang w:val="en-US"/>
              </w:rPr>
            </w:pPr>
          </w:p>
        </w:tc>
      </w:tr>
    </w:tbl>
    <w:p w14:paraId="494C2010" w14:textId="77777777" w:rsidR="00D61642" w:rsidRPr="00B06171" w:rsidRDefault="00D61642" w:rsidP="008006C1">
      <w:pPr>
        <w:pStyle w:val="a3"/>
        <w:rPr>
          <w:lang w:val="en-US"/>
        </w:rPr>
      </w:pPr>
    </w:p>
    <w:p w14:paraId="13F9BF10" w14:textId="77777777" w:rsidR="00D61642" w:rsidRPr="00B06171" w:rsidRDefault="00D61642" w:rsidP="008006C1">
      <w:pPr>
        <w:pStyle w:val="a3"/>
        <w:rPr>
          <w:lang w:val="en-US"/>
        </w:rPr>
      </w:pPr>
    </w:p>
    <w:p w14:paraId="2D4694B3" w14:textId="77777777" w:rsidR="0031480E" w:rsidRPr="00B06171" w:rsidRDefault="0031480E" w:rsidP="00D61642">
      <w:pPr>
        <w:pStyle w:val="aff4"/>
      </w:pPr>
      <w:r w:rsidRPr="00B06171">
        <w:t>Далее необходимо перейти в директорию /tmp/kubernetes-deployment/longhorn и выполнить команду:</w:t>
      </w:r>
    </w:p>
    <w:tbl>
      <w:tblPr>
        <w:tblW w:w="88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31480E" w:rsidRPr="00A4430E" w14:paraId="40512BF2" w14:textId="77777777" w:rsidTr="0031480E">
        <w:trPr>
          <w:trHeight w:val="770"/>
        </w:trPr>
        <w:tc>
          <w:tcPr>
            <w:tcW w:w="8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9A739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create namespace longhorn-system</w:t>
            </w:r>
          </w:p>
        </w:tc>
      </w:tr>
    </w:tbl>
    <w:p w14:paraId="45ACA219" w14:textId="08515CF9" w:rsidR="0031480E" w:rsidRPr="00B06171" w:rsidRDefault="0031480E" w:rsidP="008006C1">
      <w:pPr>
        <w:pStyle w:val="aff4"/>
      </w:pPr>
      <w:r w:rsidRPr="00B06171">
        <w:t>После чего необходимо выполнить следующую команду:</w:t>
      </w:r>
    </w:p>
    <w:tbl>
      <w:tblPr>
        <w:tblW w:w="88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31480E" w:rsidRPr="00A4430E" w14:paraId="6DFACD3F" w14:textId="77777777" w:rsidTr="0031480E">
        <w:trPr>
          <w:trHeight w:val="770"/>
        </w:trPr>
        <w:tc>
          <w:tcPr>
            <w:tcW w:w="8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79F8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helm install -n longhorn-system longhorn .</w:t>
            </w:r>
          </w:p>
        </w:tc>
      </w:tr>
    </w:tbl>
    <w:p w14:paraId="49A0E5E5" w14:textId="77777777" w:rsidR="0031480E" w:rsidRPr="00B06171" w:rsidRDefault="0031480E" w:rsidP="008006C1">
      <w:pPr>
        <w:pStyle w:val="aff4"/>
      </w:pPr>
      <w:r w:rsidRPr="00B06171">
        <w:t>Установка занимает несколько минут. Необходимо дождаться пока все поды перейдут в статус Running. Чтобы это проверить необходимо воспользоваться следующей командой:</w:t>
      </w:r>
    </w:p>
    <w:tbl>
      <w:tblPr>
        <w:tblW w:w="88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31480E" w:rsidRPr="00A4430E" w14:paraId="6CC409EC" w14:textId="77777777" w:rsidTr="0031480E">
        <w:trPr>
          <w:trHeight w:val="770"/>
        </w:trPr>
        <w:tc>
          <w:tcPr>
            <w:tcW w:w="8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04D58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get pod –n longhorn-system</w:t>
            </w:r>
          </w:p>
        </w:tc>
      </w:tr>
    </w:tbl>
    <w:p w14:paraId="5624A4C7" w14:textId="2C68D7E5" w:rsidR="0031480E" w:rsidRPr="00B06171" w:rsidRDefault="0031480E" w:rsidP="008006C1">
      <w:pPr>
        <w:pStyle w:val="aff4"/>
      </w:pPr>
      <w:r w:rsidRPr="00B06171">
        <w:t>Веб-приложение будет доступно по адресу, который указан в файле values.yaml в секции ingress.host.</w:t>
      </w:r>
    </w:p>
    <w:p w14:paraId="56D238A4" w14:textId="77777777" w:rsidR="0031480E" w:rsidRPr="00B06171" w:rsidRDefault="0031480E" w:rsidP="008006C1">
      <w:pPr>
        <w:pStyle w:val="50"/>
      </w:pPr>
      <w:bookmarkStart w:id="206" w:name="_Toc150852890"/>
      <w:r w:rsidRPr="00B06171">
        <w:t>Удаление</w:t>
      </w:r>
      <w:bookmarkEnd w:id="206"/>
    </w:p>
    <w:p w14:paraId="59D3C26B" w14:textId="77777777" w:rsidR="0031480E" w:rsidRPr="00B06171" w:rsidRDefault="0031480E" w:rsidP="008006C1">
      <w:pPr>
        <w:pStyle w:val="a3"/>
      </w:pPr>
      <w:r w:rsidRPr="00B06171">
        <w:t>Удаление производится с терминального сервера под пользователем user следующей командой:</w:t>
      </w:r>
    </w:p>
    <w:tbl>
      <w:tblPr>
        <w:tblW w:w="88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31480E" w:rsidRPr="00A4430E" w14:paraId="5CAF0142" w14:textId="77777777" w:rsidTr="0031480E">
        <w:trPr>
          <w:trHeight w:val="770"/>
        </w:trPr>
        <w:tc>
          <w:tcPr>
            <w:tcW w:w="8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70B8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helm uninstall –n longhorn-system longhorn</w:t>
            </w:r>
          </w:p>
        </w:tc>
      </w:tr>
    </w:tbl>
    <w:p w14:paraId="472A1D48" w14:textId="2A74372D" w:rsidR="0031480E" w:rsidRPr="00B06171" w:rsidRDefault="0031480E" w:rsidP="00AF0F0B">
      <w:pPr>
        <w:pStyle w:val="24"/>
      </w:pPr>
      <w:bookmarkStart w:id="207" w:name="_heading=h.2uxtw84" w:colFirst="0" w:colLast="0"/>
      <w:bookmarkStart w:id="208" w:name="bookmark=id.3u2rp3q" w:colFirst="0" w:colLast="0"/>
      <w:bookmarkStart w:id="209" w:name="bookmark=id.2981zbj" w:colFirst="0" w:colLast="0"/>
      <w:bookmarkStart w:id="210" w:name="_heading=h.1a346fx" w:colFirst="0" w:colLast="0"/>
      <w:bookmarkStart w:id="211" w:name="_Toc89350384"/>
      <w:bookmarkStart w:id="212" w:name="_Toc89350638"/>
      <w:bookmarkStart w:id="213" w:name="_Toc89370744"/>
      <w:bookmarkStart w:id="214" w:name="_Toc89350387"/>
      <w:bookmarkStart w:id="215" w:name="_Toc89350641"/>
      <w:bookmarkStart w:id="216" w:name="_Toc89370747"/>
      <w:bookmarkStart w:id="217" w:name="_heading=h.1nia2ey" w:colFirst="0" w:colLast="0"/>
      <w:bookmarkStart w:id="218" w:name="_Toc89350416"/>
      <w:bookmarkStart w:id="219" w:name="_Toc89350670"/>
      <w:bookmarkStart w:id="220" w:name="_Toc89370776"/>
      <w:bookmarkStart w:id="221" w:name="_heading=h.2mn7vak" w:colFirst="0" w:colLast="0"/>
      <w:bookmarkStart w:id="222" w:name="_Toc89350417"/>
      <w:bookmarkStart w:id="223" w:name="_Toc89350671"/>
      <w:bookmarkStart w:id="224" w:name="_Toc89370777"/>
      <w:bookmarkStart w:id="225" w:name="_Toc89350419"/>
      <w:bookmarkStart w:id="226" w:name="_Toc89350673"/>
      <w:bookmarkStart w:id="227" w:name="_Toc89370779"/>
      <w:bookmarkStart w:id="228" w:name="_heading=h.11si5id" w:colFirst="0" w:colLast="0"/>
      <w:bookmarkStart w:id="229" w:name="_Toc89350420"/>
      <w:bookmarkStart w:id="230" w:name="_Toc89350674"/>
      <w:bookmarkStart w:id="231" w:name="_Toc89370780"/>
      <w:bookmarkStart w:id="232" w:name="_Toc89350423"/>
      <w:bookmarkStart w:id="233" w:name="_Toc89350677"/>
      <w:bookmarkStart w:id="234" w:name="_Toc89370783"/>
      <w:bookmarkStart w:id="235" w:name="_Toc89350437"/>
      <w:bookmarkStart w:id="236" w:name="_Toc89350691"/>
      <w:bookmarkStart w:id="237" w:name="_Toc89370797"/>
      <w:bookmarkStart w:id="238" w:name="_heading=h.3ls5o66" w:colFirst="0" w:colLast="0"/>
      <w:bookmarkStart w:id="239" w:name="_Toc89350438"/>
      <w:bookmarkStart w:id="240" w:name="_Toc89350692"/>
      <w:bookmarkStart w:id="241" w:name="_Toc89370798"/>
      <w:bookmarkStart w:id="242" w:name="_Toc89350439"/>
      <w:bookmarkStart w:id="243" w:name="_Toc89350693"/>
      <w:bookmarkStart w:id="244" w:name="_Toc89370799"/>
      <w:bookmarkStart w:id="245" w:name="bookmark=id.20xfydz" w:colFirst="0" w:colLast="0"/>
      <w:bookmarkStart w:id="246" w:name="_Toc89350442"/>
      <w:bookmarkStart w:id="247" w:name="_Toc89350696"/>
      <w:bookmarkStart w:id="248" w:name="_Toc89370802"/>
      <w:bookmarkStart w:id="249" w:name="_heading=h.4kx3h1s" w:colFirst="0" w:colLast="0"/>
      <w:bookmarkStart w:id="250" w:name="_Toc89350443"/>
      <w:bookmarkStart w:id="251" w:name="_Toc89350697"/>
      <w:bookmarkStart w:id="252" w:name="_Toc89370803"/>
      <w:bookmarkStart w:id="253" w:name="bookmark=id.1f7o1he" w:colFirst="0" w:colLast="0"/>
      <w:bookmarkStart w:id="254" w:name="bookmark=id.302dr9l" w:colFirst="0" w:colLast="0"/>
      <w:bookmarkStart w:id="255" w:name="_Toc89350448"/>
      <w:bookmarkStart w:id="256" w:name="_Toc89350702"/>
      <w:bookmarkStart w:id="257" w:name="_Toc89370808"/>
      <w:bookmarkStart w:id="258" w:name="_Toc89350449"/>
      <w:bookmarkStart w:id="259" w:name="_Toc89350703"/>
      <w:bookmarkStart w:id="260" w:name="_Toc89370809"/>
      <w:bookmarkStart w:id="261" w:name="bookmark=id.2eclud0" w:colFirst="0" w:colLast="0"/>
      <w:bookmarkStart w:id="262" w:name="bookmark=id.3z7bk57" w:colFirst="0" w:colLast="0"/>
      <w:bookmarkStart w:id="263" w:name="_Toc89350454"/>
      <w:bookmarkStart w:id="264" w:name="_Toc89350708"/>
      <w:bookmarkStart w:id="265" w:name="_Toc89370814"/>
      <w:bookmarkStart w:id="266" w:name="_Toc89350455"/>
      <w:bookmarkStart w:id="267" w:name="_Toc89350709"/>
      <w:bookmarkStart w:id="268" w:name="_Toc89370815"/>
      <w:bookmarkStart w:id="269" w:name="bookmark=id.3dhjn8m" w:colFirst="0" w:colLast="0"/>
      <w:bookmarkStart w:id="270" w:name="bookmark=id.thw4kt" w:colFirst="0" w:colLast="0"/>
      <w:bookmarkStart w:id="271" w:name="_Toc89350460"/>
      <w:bookmarkStart w:id="272" w:name="_Toc89350714"/>
      <w:bookmarkStart w:id="273" w:name="_Toc89370820"/>
      <w:bookmarkStart w:id="274" w:name="_Toc89350461"/>
      <w:bookmarkStart w:id="275" w:name="_Toc89350715"/>
      <w:bookmarkStart w:id="276" w:name="_Toc89370821"/>
      <w:bookmarkStart w:id="277" w:name="_Toc89350462"/>
      <w:bookmarkStart w:id="278" w:name="_Toc89350716"/>
      <w:bookmarkStart w:id="279" w:name="_Toc89370822"/>
      <w:bookmarkStart w:id="280" w:name="bookmark=id.4cmhg48" w:colFirst="0" w:colLast="0"/>
      <w:bookmarkStart w:id="281" w:name="bookmark=id.1smtxgf" w:colFirst="0" w:colLast="0"/>
      <w:bookmarkStart w:id="282" w:name="_Toc89350466"/>
      <w:bookmarkStart w:id="283" w:name="_Toc89350720"/>
      <w:bookmarkStart w:id="284" w:name="_Toc89370826"/>
      <w:bookmarkStart w:id="285" w:name="_Toc89350467"/>
      <w:bookmarkStart w:id="286" w:name="_Toc89350721"/>
      <w:bookmarkStart w:id="287" w:name="_Toc89370827"/>
      <w:bookmarkStart w:id="288" w:name="_Toc89350469"/>
      <w:bookmarkStart w:id="289" w:name="_Toc89350723"/>
      <w:bookmarkStart w:id="290" w:name="_Toc89370829"/>
      <w:bookmarkStart w:id="291" w:name="_Toc89350470"/>
      <w:bookmarkStart w:id="292" w:name="_Toc89350724"/>
      <w:bookmarkStart w:id="293" w:name="_Toc89370830"/>
      <w:bookmarkStart w:id="294" w:name="bookmark=id.2rrrqc1" w:colFirst="0" w:colLast="0"/>
      <w:bookmarkStart w:id="295" w:name="bookmark=id.16x20ju" w:colFirst="0" w:colLast="0"/>
      <w:bookmarkStart w:id="296" w:name="bookmark=id.3qwpj7n" w:colFirst="0" w:colLast="0"/>
      <w:bookmarkStart w:id="297" w:name="bookmark=id.261ztfg" w:colFirst="0" w:colLast="0"/>
      <w:bookmarkStart w:id="298" w:name="_Toc89350474"/>
      <w:bookmarkStart w:id="299" w:name="_Toc89350728"/>
      <w:bookmarkStart w:id="300" w:name="_Toc89370834"/>
      <w:bookmarkStart w:id="301" w:name="_Toc89350475"/>
      <w:bookmarkStart w:id="302" w:name="_Toc89350729"/>
      <w:bookmarkStart w:id="303" w:name="_Toc89370835"/>
      <w:bookmarkStart w:id="304" w:name="bookmark=id.356xmb2" w:colFirst="0" w:colLast="0"/>
      <w:bookmarkStart w:id="305" w:name="bookmark=id.l7a3n9" w:colFirst="0" w:colLast="0"/>
      <w:bookmarkStart w:id="306" w:name="_Toc89350479"/>
      <w:bookmarkStart w:id="307" w:name="_Toc89350733"/>
      <w:bookmarkStart w:id="308" w:name="_Toc89370839"/>
      <w:bookmarkStart w:id="309" w:name="_Toc89350480"/>
      <w:bookmarkStart w:id="310" w:name="_Toc89350734"/>
      <w:bookmarkStart w:id="311" w:name="_Toc89370840"/>
      <w:bookmarkStart w:id="312" w:name="_Toc89350481"/>
      <w:bookmarkStart w:id="313" w:name="_Toc89350735"/>
      <w:bookmarkStart w:id="314" w:name="_Toc89370841"/>
      <w:bookmarkStart w:id="315" w:name="_Toc89350484"/>
      <w:bookmarkStart w:id="316" w:name="_Toc89350738"/>
      <w:bookmarkStart w:id="317" w:name="_Toc89370844"/>
      <w:bookmarkStart w:id="318" w:name="_Toc89350486"/>
      <w:bookmarkStart w:id="319" w:name="_Toc89350740"/>
      <w:bookmarkStart w:id="320" w:name="_Toc89370846"/>
      <w:bookmarkStart w:id="321" w:name="_Toc89350490"/>
      <w:bookmarkStart w:id="322" w:name="_Toc89350744"/>
      <w:bookmarkStart w:id="323" w:name="_Toc89370850"/>
      <w:bookmarkStart w:id="324" w:name="_Toc89350491"/>
      <w:bookmarkStart w:id="325" w:name="_Toc89350745"/>
      <w:bookmarkStart w:id="326" w:name="_Toc89370851"/>
      <w:bookmarkStart w:id="327" w:name="_Toc89350496"/>
      <w:bookmarkStart w:id="328" w:name="_Toc89350750"/>
      <w:bookmarkStart w:id="329" w:name="_Toc89370856"/>
      <w:bookmarkStart w:id="330" w:name="_Toc89350497"/>
      <w:bookmarkStart w:id="331" w:name="_Toc89350751"/>
      <w:bookmarkStart w:id="332" w:name="_Toc89370857"/>
      <w:bookmarkStart w:id="333" w:name="bookmark=id.44bvf6o" w:colFirst="0" w:colLast="0"/>
      <w:bookmarkStart w:id="334" w:name="bookmark=id.2jh5peh" w:colFirst="0" w:colLast="0"/>
      <w:bookmarkStart w:id="335" w:name="_Ref90950195"/>
      <w:bookmarkStart w:id="336" w:name="_Ref90950351"/>
      <w:bookmarkStart w:id="337" w:name="_Toc150852891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r w:rsidRPr="00B06171">
        <w:t xml:space="preserve">Сборка дистрибутива </w:t>
      </w:r>
      <w:r w:rsidR="00827B40">
        <w:t xml:space="preserve">Маяк </w:t>
      </w:r>
      <w:r w:rsidR="008153BA">
        <w:t>BI</w:t>
      </w:r>
      <w:r w:rsidR="00827B40" w:rsidDel="00827B40">
        <w:t xml:space="preserve"> </w:t>
      </w:r>
      <w:r w:rsidRPr="00B06171">
        <w:t>из исходных кодов</w:t>
      </w:r>
      <w:r w:rsidR="006C385C" w:rsidRPr="00B06171">
        <w:t xml:space="preserve"> на платформе х86</w:t>
      </w:r>
      <w:bookmarkEnd w:id="335"/>
      <w:bookmarkEnd w:id="336"/>
      <w:bookmarkEnd w:id="337"/>
    </w:p>
    <w:p w14:paraId="35B238D6" w14:textId="52B98D18" w:rsidR="0031480E" w:rsidRPr="00B06171" w:rsidRDefault="0031480E" w:rsidP="008006C1">
      <w:pPr>
        <w:pStyle w:val="33"/>
      </w:pPr>
      <w:bookmarkStart w:id="338" w:name="_Toc150852892"/>
      <w:r w:rsidRPr="00B06171">
        <w:t>Подготовка сборщиков CI</w:t>
      </w:r>
      <w:r w:rsidR="006C385C" w:rsidRPr="00B06171">
        <w:t xml:space="preserve"> на платформе х86</w:t>
      </w:r>
      <w:bookmarkEnd w:id="338"/>
    </w:p>
    <w:p w14:paraId="113B2FE1" w14:textId="00E2150D" w:rsidR="0031480E" w:rsidRPr="00B06171" w:rsidRDefault="0031480E" w:rsidP="008006C1">
      <w:pPr>
        <w:pStyle w:val="a3"/>
      </w:pPr>
      <w:r w:rsidRPr="00B06171">
        <w:t xml:space="preserve">Если настройка сборщиков для сервера Gitlab </w:t>
      </w:r>
      <w:bookmarkStart w:id="339" w:name="bookmark=id.3im3ia3" w:colFirst="0" w:colLast="0"/>
      <w:bookmarkStart w:id="340" w:name="bookmark=id.1xrdshw" w:colFirst="0" w:colLast="0"/>
      <w:bookmarkEnd w:id="339"/>
      <w:bookmarkEnd w:id="340"/>
      <w:r w:rsidR="00555C0D">
        <w:fldChar w:fldCharType="begin"/>
      </w:r>
      <w:r w:rsidR="00555C0D">
        <w:instrText xml:space="preserve"> HYPERLINK "</w:instrText>
      </w:r>
      <w:r w:rsidR="00555C0D" w:rsidRPr="00555C0D">
        <w:instrText>http://</w:instrText>
      </w:r>
      <w:r w:rsidR="00555C0D" w:rsidRPr="00555C0D">
        <w:rPr>
          <w:lang w:val="en-US"/>
        </w:rPr>
        <w:instrText>mayak</w:instrText>
      </w:r>
      <w:r w:rsidR="00555C0D" w:rsidRPr="00555C0D">
        <w:instrText>8</w:instrText>
      </w:r>
      <w:r w:rsidR="00555C0D" w:rsidRPr="00555C0D">
        <w:rPr>
          <w:lang w:val="en-US"/>
        </w:rPr>
        <w:instrText>i</w:instrText>
      </w:r>
      <w:r w:rsidR="00555C0D" w:rsidRPr="00555C0D">
        <w:instrText>.</w:instrText>
      </w:r>
      <w:r w:rsidR="00555C0D" w:rsidRPr="00555C0D">
        <w:rPr>
          <w:lang w:val="en-US"/>
        </w:rPr>
        <w:instrText>ru</w:instrText>
      </w:r>
      <w:r w:rsidR="00555C0D" w:rsidRPr="00555C0D">
        <w:instrText>/</w:instrText>
      </w:r>
      <w:r w:rsidR="00555C0D" w:rsidRPr="00555C0D">
        <w:rPr>
          <w:lang w:val="en-US"/>
        </w:rPr>
        <w:instrText>repository</w:instrText>
      </w:r>
      <w:r w:rsidR="00555C0D">
        <w:instrText xml:space="preserve">" </w:instrText>
      </w:r>
      <w:r w:rsidR="00555C0D">
        <w:fldChar w:fldCharType="separate"/>
      </w:r>
      <w:r w:rsidR="00555C0D" w:rsidRPr="006F01E1">
        <w:rPr>
          <w:rStyle w:val="affffd"/>
        </w:rPr>
        <w:t>http://</w:t>
      </w:r>
      <w:r w:rsidR="00555C0D" w:rsidRPr="006F01E1">
        <w:rPr>
          <w:rStyle w:val="affffd"/>
          <w:lang w:val="en-US"/>
        </w:rPr>
        <w:t>mayak</w:t>
      </w:r>
      <w:r w:rsidR="008153BA">
        <w:rPr>
          <w:rStyle w:val="affffd"/>
        </w:rPr>
        <w:t>BI</w:t>
      </w:r>
      <w:r w:rsidR="00555C0D" w:rsidRPr="006F01E1">
        <w:rPr>
          <w:rStyle w:val="affffd"/>
        </w:rPr>
        <w:t>.</w:t>
      </w:r>
      <w:r w:rsidR="00555C0D" w:rsidRPr="006F01E1">
        <w:rPr>
          <w:rStyle w:val="affffd"/>
          <w:lang w:val="en-US"/>
        </w:rPr>
        <w:t>ru</w:t>
      </w:r>
      <w:r w:rsidR="00555C0D" w:rsidRPr="006F01E1">
        <w:rPr>
          <w:rStyle w:val="affffd"/>
        </w:rPr>
        <w:t>/</w:t>
      </w:r>
      <w:r w:rsidR="00555C0D" w:rsidRPr="006F01E1">
        <w:rPr>
          <w:rStyle w:val="affffd"/>
          <w:lang w:val="en-US"/>
        </w:rPr>
        <w:t>repository</w:t>
      </w:r>
      <w:r w:rsidR="00555C0D">
        <w:fldChar w:fldCharType="end"/>
      </w:r>
      <w:r w:rsidRPr="00B06171">
        <w:t xml:space="preserve"> уже проведена, тогда необходимо перейти к описанию сборке проектов (</w:t>
      </w:r>
      <w:r w:rsidR="000C3128" w:rsidRPr="00B06171">
        <w:t>пп.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_Ref90949703 \r \h  \* MERGEFORMAT </w:instrText>
      </w:r>
      <w:r w:rsidR="000C3128" w:rsidRPr="00B06171">
        <w:fldChar w:fldCharType="separate"/>
      </w:r>
      <w:r w:rsidR="000C3128" w:rsidRPr="00B06171">
        <w:t>3.3.2</w:t>
      </w:r>
      <w:r w:rsidR="000C3128" w:rsidRPr="00B06171">
        <w:fldChar w:fldCharType="end"/>
      </w:r>
      <w:r w:rsidRPr="00B06171">
        <w:t>).</w:t>
      </w:r>
      <w:r w:rsidR="008006C1" w:rsidRPr="00B06171">
        <w:t xml:space="preserve"> </w:t>
      </w:r>
    </w:p>
    <w:p w14:paraId="26A87ED1" w14:textId="77777777" w:rsidR="0031480E" w:rsidRPr="00B06171" w:rsidRDefault="0031480E" w:rsidP="008006C1">
      <w:pPr>
        <w:pStyle w:val="40"/>
      </w:pPr>
      <w:bookmarkStart w:id="341" w:name="_heading=h.4hr1b5p" w:colFirst="0" w:colLast="0"/>
      <w:bookmarkStart w:id="342" w:name="_Ref90949755"/>
      <w:bookmarkStart w:id="343" w:name="_Ref90950572"/>
      <w:bookmarkStart w:id="344" w:name="_Toc150852893"/>
      <w:bookmarkEnd w:id="341"/>
      <w:r w:rsidRPr="00B06171">
        <w:t>Подготовка кластера</w:t>
      </w:r>
      <w:bookmarkEnd w:id="342"/>
      <w:bookmarkEnd w:id="343"/>
      <w:bookmarkEnd w:id="344"/>
      <w:r w:rsidRPr="00B06171">
        <w:t xml:space="preserve"> </w:t>
      </w:r>
    </w:p>
    <w:p w14:paraId="2915D49F" w14:textId="2CA3056E" w:rsidR="0031480E" w:rsidRPr="00B06171" w:rsidRDefault="0031480E" w:rsidP="008006C1">
      <w:pPr>
        <w:pStyle w:val="a3"/>
      </w:pPr>
      <w:r w:rsidRPr="00B06171">
        <w:t>Все команды выполняются с терминала «</w:t>
      </w:r>
      <w:r w:rsidR="000540F7">
        <w:t>mayak</w:t>
      </w:r>
      <w:r w:rsidRPr="00B06171">
        <w:t>2-bi-ter-01». На терминале «</w:t>
      </w:r>
      <w:r w:rsidR="000540F7">
        <w:t>mayak</w:t>
      </w:r>
      <w:r w:rsidRPr="00B06171">
        <w:t>2-bi-ter-01» должен быть создан пользователь «user» с правами «sudo».</w:t>
      </w:r>
    </w:p>
    <w:p w14:paraId="458A902F" w14:textId="77777777" w:rsidR="0031480E" w:rsidRPr="00B06171" w:rsidRDefault="0031480E" w:rsidP="008006C1">
      <w:pPr>
        <w:pStyle w:val="a3"/>
      </w:pPr>
      <w:r w:rsidRPr="00B06171">
        <w:t>Алгоритм подготовки кластера представлен ниже:</w:t>
      </w:r>
    </w:p>
    <w:p w14:paraId="6FCA2C4B" w14:textId="77777777" w:rsidR="0031480E" w:rsidRPr="00B06171" w:rsidRDefault="0031480E" w:rsidP="008006C1">
      <w:pPr>
        <w:pStyle w:val="13"/>
        <w:numPr>
          <w:ilvl w:val="0"/>
          <w:numId w:val="36"/>
        </w:numPr>
      </w:pPr>
      <w:r w:rsidRPr="00B06171">
        <w:t>Настраиваем сервисный аккаунт для Gitlab с помощью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679D493F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A12358E" w14:textId="77777777" w:rsidR="0031480E" w:rsidRPr="00B06171" w:rsidRDefault="0031480E" w:rsidP="00C66EF7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apply -f gitlab-admin-service-account.yaml</w:t>
            </w:r>
          </w:p>
        </w:tc>
      </w:tr>
    </w:tbl>
    <w:p w14:paraId="180FECBA" w14:textId="77777777" w:rsidR="0031480E" w:rsidRPr="00B06171" w:rsidRDefault="0031480E" w:rsidP="008006C1">
      <w:pPr>
        <w:pStyle w:val="13"/>
      </w:pPr>
      <w:r w:rsidRPr="00B06171">
        <w:t>Получаем токен доступа для следующего шага с помощью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38D30B9A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5F95232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-n kube-system describe secret $(kubectl -n kube-system get secret | grep gitlab-admin | awk '{print $1}')</w:t>
            </w:r>
          </w:p>
        </w:tc>
      </w:tr>
    </w:tbl>
    <w:p w14:paraId="1370D8B5" w14:textId="48128471" w:rsidR="0031480E" w:rsidRPr="00B06171" w:rsidRDefault="008006C1" w:rsidP="00AE3559">
      <w:pPr>
        <w:pStyle w:val="1c"/>
      </w:pPr>
      <w:r w:rsidRPr="00B06171">
        <w:t xml:space="preserve">результат, представлен на рис. </w:t>
      </w:r>
      <w:r w:rsidR="00C66EF7" w:rsidRPr="00B06171">
        <w:fldChar w:fldCharType="begin"/>
      </w:r>
      <w:r w:rsidR="00C66EF7" w:rsidRPr="00B06171">
        <w:instrText xml:space="preserve"> REF _Ref89678026 \h </w:instrText>
      </w:r>
      <w:r w:rsidR="00C66EF7" w:rsidRPr="00B06171">
        <w:rPr>
          <w:lang w:val="en-US"/>
        </w:rPr>
        <w:instrText>\# \0</w:instrText>
      </w:r>
      <w:r w:rsidR="00AE3559" w:rsidRPr="00B06171">
        <w:instrText xml:space="preserve"> \* MERGEFORMAT </w:instrText>
      </w:r>
      <w:r w:rsidR="00C66EF7" w:rsidRPr="00B06171">
        <w:fldChar w:fldCharType="separate"/>
      </w:r>
      <w:r w:rsidR="009D772B" w:rsidRPr="00B06171">
        <w:rPr>
          <w:lang w:val="en-US"/>
        </w:rPr>
        <w:t>18</w:t>
      </w:r>
      <w:r w:rsidR="00C66EF7" w:rsidRPr="00B06171">
        <w:fldChar w:fldCharType="end"/>
      </w:r>
      <w:r w:rsidR="0031480E" w:rsidRPr="00B06171">
        <w:t>.</w:t>
      </w:r>
    </w:p>
    <w:p w14:paraId="6B364F59" w14:textId="3D8C3530" w:rsidR="0031480E" w:rsidRPr="00B06171" w:rsidRDefault="001906AB" w:rsidP="008006C1">
      <w:pPr>
        <w:pStyle w:val="aff8"/>
      </w:pPr>
      <w:r>
        <w:rPr>
          <w:noProof/>
        </w:rPr>
        <w:drawing>
          <wp:inline distT="0" distB="0" distL="0" distR="0" wp14:anchorId="46E134D3" wp14:editId="5DACD32A">
            <wp:extent cx="6480175" cy="156718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00FF" w14:textId="369A71A2" w:rsidR="0031480E" w:rsidRPr="00B06171" w:rsidRDefault="00C66EF7" w:rsidP="008006C1">
      <w:pPr>
        <w:pStyle w:val="affa"/>
      </w:pPr>
      <w:bookmarkStart w:id="345" w:name="_heading=h.2wwbldi" w:colFirst="0" w:colLast="0"/>
      <w:bookmarkStart w:id="346" w:name="_Ref89678026"/>
      <w:bookmarkEnd w:id="345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18</w:t>
      </w:r>
      <w:r w:rsidR="00990FEC" w:rsidRPr="00B06171">
        <w:rPr>
          <w:noProof/>
        </w:rPr>
        <w:fldChar w:fldCharType="end"/>
      </w:r>
      <w:bookmarkEnd w:id="346"/>
      <w:r w:rsidRPr="00B06171">
        <w:t xml:space="preserve"> — Результат</w:t>
      </w:r>
      <w:r w:rsidR="0031480E" w:rsidRPr="00B06171">
        <w:t xml:space="preserve"> выполнения команды</w:t>
      </w:r>
    </w:p>
    <w:p w14:paraId="1225ED43" w14:textId="77777777" w:rsidR="0031480E" w:rsidRPr="00B06171" w:rsidRDefault="0031480E" w:rsidP="008006C1">
      <w:pPr>
        <w:pStyle w:val="aff4"/>
      </w:pPr>
      <w:r w:rsidRPr="00B06171">
        <w:t>Выполнение команды не должно приводить к возникновению ошибок.</w:t>
      </w:r>
    </w:p>
    <w:p w14:paraId="540BE6C6" w14:textId="3C57C472" w:rsidR="0031480E" w:rsidRPr="00B06171" w:rsidRDefault="0031480E" w:rsidP="008006C1">
      <w:pPr>
        <w:pStyle w:val="13"/>
      </w:pPr>
      <w:r w:rsidRPr="00B06171">
        <w:t xml:space="preserve">Создать пространство имен для CI, команда выполняется на терминальном сервере, где установлен Kubectl (см. раздел </w:t>
      </w:r>
      <w:r w:rsidR="000C3128" w:rsidRPr="00B06171">
        <w:fldChar w:fldCharType="begin"/>
      </w:r>
      <w:r w:rsidR="000C3128" w:rsidRPr="00B06171">
        <w:instrText xml:space="preserve"> REF _Ref90949731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Pr="00B06171">
        <w:t>)</w:t>
      </w:r>
      <w:r w:rsidR="008006C1" w:rsidRPr="00B06171">
        <w:t xml:space="preserve">: 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2C3D9EAF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67A1260D" w14:textId="77777777" w:rsidR="0031480E" w:rsidRPr="00B06171" w:rsidRDefault="0031480E" w:rsidP="00C66EF7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apply -f gitlab-ci-namespace.yaml</w:t>
            </w:r>
          </w:p>
        </w:tc>
      </w:tr>
    </w:tbl>
    <w:p w14:paraId="52FD70DF" w14:textId="77777777" w:rsidR="0031480E" w:rsidRPr="00B06171" w:rsidRDefault="0031480E" w:rsidP="008006C1">
      <w:pPr>
        <w:pStyle w:val="40"/>
      </w:pPr>
      <w:bookmarkStart w:id="347" w:name="_heading=h.1c1lvlb" w:colFirst="0" w:colLast="0"/>
      <w:bookmarkStart w:id="348" w:name="_Ref90949763"/>
      <w:bookmarkStart w:id="349" w:name="_Ref90950580"/>
      <w:bookmarkStart w:id="350" w:name="_Toc150852894"/>
      <w:bookmarkEnd w:id="347"/>
      <w:r w:rsidRPr="00B06171">
        <w:t>Регистрация сборщика</w:t>
      </w:r>
      <w:bookmarkEnd w:id="348"/>
      <w:bookmarkEnd w:id="349"/>
      <w:bookmarkEnd w:id="350"/>
    </w:p>
    <w:p w14:paraId="5FDFF7EC" w14:textId="77777777" w:rsidR="0031480E" w:rsidRPr="00B06171" w:rsidRDefault="0031480E" w:rsidP="008006C1">
      <w:pPr>
        <w:pStyle w:val="aff2"/>
      </w:pPr>
      <w:r w:rsidRPr="00B06171">
        <w:t>Процесс регистрации сборки представлен ниже:</w:t>
      </w:r>
    </w:p>
    <w:p w14:paraId="2E36FB91" w14:textId="468AA5BC" w:rsidR="0031480E" w:rsidRPr="00B06171" w:rsidRDefault="0031480E" w:rsidP="008006C1">
      <w:pPr>
        <w:pStyle w:val="13"/>
        <w:numPr>
          <w:ilvl w:val="0"/>
          <w:numId w:val="37"/>
        </w:numPr>
      </w:pPr>
      <w:r w:rsidRPr="00B06171">
        <w:t>Отредактировать файл настроек gitlab-runner «</w:t>
      </w:r>
      <w:r w:rsidR="00EC5800" w:rsidRPr="00B06171">
        <w:rPr>
          <w:lang w:val="en-US"/>
        </w:rPr>
        <w:t>values</w:t>
      </w:r>
      <w:r w:rsidRPr="00B06171">
        <w:t>.yaml», который расположен в данной директории «</w:t>
      </w:r>
      <w:r w:rsidR="00EC5800" w:rsidRPr="00B06171">
        <w:t>/</w:t>
      </w:r>
      <w:r w:rsidR="00EC5800" w:rsidRPr="00B06171">
        <w:rPr>
          <w:lang w:val="en-US"/>
        </w:rPr>
        <w:t>tmp</w:t>
      </w:r>
      <w:r w:rsidR="00EC5800" w:rsidRPr="00B06171">
        <w:t>/</w:t>
      </w:r>
      <w:r w:rsidRPr="00B06171">
        <w:t>gitlab-deployment/</w:t>
      </w:r>
      <w:hyperlink r:id="rId35" w:history="1">
        <w:r w:rsidR="00EC5800" w:rsidRPr="00B06171">
          <w:t>gitlab-runner-helm-chart-values</w:t>
        </w:r>
      </w:hyperlink>
      <w:r w:rsidR="00EC5800" w:rsidRPr="00B06171">
        <w:t>/</w:t>
      </w:r>
      <w:r w:rsidR="00EC5800" w:rsidRPr="00B06171">
        <w:rPr>
          <w:lang w:val="en-US"/>
        </w:rPr>
        <w:t>values</w:t>
      </w:r>
      <w:r w:rsidR="00EC5800" w:rsidRPr="00B06171">
        <w:t>.</w:t>
      </w:r>
      <w:r w:rsidR="00EC5800" w:rsidRPr="00B06171">
        <w:rPr>
          <w:lang w:val="en-US"/>
        </w:rPr>
        <w:t>yaml</w:t>
      </w:r>
      <w:r w:rsidRPr="00B06171">
        <w:t>:</w:t>
      </w:r>
    </w:p>
    <w:p w14:paraId="0E5DB38F" w14:textId="77777777" w:rsidR="0031480E" w:rsidRPr="00B06171" w:rsidRDefault="0031480E" w:rsidP="008006C1">
      <w:pPr>
        <w:pStyle w:val="23"/>
      </w:pPr>
      <w:r w:rsidRPr="00B06171">
        <w:t>Заполнить адрес гитлаба «gitlabUrl» данным значением: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09B168CF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3BBE2C2C" w14:textId="600E9838" w:rsidR="0031480E" w:rsidRPr="00555C0D" w:rsidRDefault="0031480E" w:rsidP="00555C0D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</w:rPr>
              <w:t>http://</w:t>
            </w:r>
            <w:r w:rsidR="00555C0D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="00555C0D">
              <w:rPr>
                <w:rFonts w:eastAsia="Courier New"/>
                <w:lang w:val="en-US"/>
              </w:rPr>
              <w:t>.ru/repository</w:t>
            </w:r>
          </w:p>
        </w:tc>
      </w:tr>
    </w:tbl>
    <w:p w14:paraId="760E71FC" w14:textId="603B985C" w:rsidR="0031480E" w:rsidRPr="00B06171" w:rsidRDefault="0031480E" w:rsidP="008006C1">
      <w:pPr>
        <w:pStyle w:val="23"/>
      </w:pPr>
      <w:r w:rsidRPr="00B06171">
        <w:t>Заполнить «runnerRegistrationToken», который можно получить в настройках группы в пункте меню «CI/CD» в разделе «Runners», пункте 3, после текста «Используйте следующий токен регистрации в процессе установки». Пример получен</w:t>
      </w:r>
      <w:r w:rsidR="008006C1" w:rsidRPr="00B06171">
        <w:t xml:space="preserve">ия токена, представлен на рис. </w:t>
      </w:r>
      <w:r w:rsidR="00C66EF7" w:rsidRPr="00B06171">
        <w:fldChar w:fldCharType="begin"/>
      </w:r>
      <w:r w:rsidR="00C66EF7" w:rsidRPr="00B06171">
        <w:instrText xml:space="preserve"> REF _Ref89678066 \h \# \0</w:instrText>
      </w:r>
      <w:r w:rsidR="00B06171">
        <w:instrText xml:space="preserve"> \* MERGEFORMAT </w:instrText>
      </w:r>
      <w:r w:rsidR="00C66EF7" w:rsidRPr="00B06171">
        <w:fldChar w:fldCharType="separate"/>
      </w:r>
      <w:r w:rsidR="009D772B" w:rsidRPr="00B06171">
        <w:t>19</w:t>
      </w:r>
      <w:r w:rsidR="00C66EF7" w:rsidRPr="00B06171">
        <w:fldChar w:fldCharType="end"/>
      </w:r>
      <w:r w:rsidRPr="00B06171">
        <w:t>.</w:t>
      </w:r>
    </w:p>
    <w:p w14:paraId="2337D7DF" w14:textId="419901D8" w:rsidR="0031480E" w:rsidRPr="00B06171" w:rsidRDefault="001906AB" w:rsidP="008006C1">
      <w:pPr>
        <w:pStyle w:val="aff8"/>
      </w:pPr>
      <w:r>
        <w:rPr>
          <w:noProof/>
        </w:rPr>
        <w:drawing>
          <wp:inline distT="0" distB="0" distL="0" distR="0" wp14:anchorId="25E89F0D" wp14:editId="3E565B2A">
            <wp:extent cx="6480175" cy="3351530"/>
            <wp:effectExtent l="0" t="0" r="0" b="127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3B49" w14:textId="3068BAB8" w:rsidR="0031480E" w:rsidRPr="00B06171" w:rsidRDefault="00C66EF7" w:rsidP="008006C1">
      <w:pPr>
        <w:pStyle w:val="affa"/>
      </w:pPr>
      <w:bookmarkStart w:id="351" w:name="_heading=h.3w19e94" w:colFirst="0" w:colLast="0"/>
      <w:bookmarkStart w:id="352" w:name="_Ref89678066"/>
      <w:bookmarkEnd w:id="351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19</w:t>
      </w:r>
      <w:r w:rsidR="00990FEC" w:rsidRPr="00B06171">
        <w:rPr>
          <w:noProof/>
        </w:rPr>
        <w:fldChar w:fldCharType="end"/>
      </w:r>
      <w:bookmarkEnd w:id="352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Процесс получения runnerRegistrationToken</w:t>
      </w:r>
    </w:p>
    <w:p w14:paraId="1D2C3EFB" w14:textId="77777777" w:rsidR="0031480E" w:rsidRPr="00B06171" w:rsidRDefault="0031480E" w:rsidP="008006C1">
      <w:pPr>
        <w:pStyle w:val="13"/>
      </w:pPr>
      <w:r w:rsidRPr="00B06171">
        <w:t xml:space="preserve"> Выполнить команду установки ранера в кластер: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4A2B87E8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578E665" w14:textId="706E8B65" w:rsidR="0031480E" w:rsidRPr="00B06171" w:rsidRDefault="0031480E" w:rsidP="00EC5800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helm upgrade --install --namespace gitlab-ci </w:t>
            </w:r>
            <w:r w:rsidR="00EC5800" w:rsidRPr="00B06171">
              <w:rPr>
                <w:rFonts w:eastAsia="Courier New"/>
                <w:lang w:val="en-US"/>
              </w:rPr>
              <w:t xml:space="preserve">gitlab-runner </w:t>
            </w:r>
            <w:r w:rsidRPr="00B06171">
              <w:rPr>
                <w:rFonts w:eastAsia="Courier New"/>
                <w:lang w:val="en-US"/>
              </w:rPr>
              <w:t xml:space="preserve">-f </w:t>
            </w:r>
            <w:r w:rsidR="00EC5800" w:rsidRPr="00B06171">
              <w:rPr>
                <w:rFonts w:eastAsia="Courier New"/>
                <w:lang w:val="en-US"/>
              </w:rPr>
              <w:t>/tmp/gitlab-deployment/</w:t>
            </w:r>
            <w:hyperlink r:id="rId37" w:history="1">
              <w:r w:rsidR="00EC5800" w:rsidRPr="00B06171">
                <w:rPr>
                  <w:rFonts w:eastAsia="Courier New"/>
                  <w:lang w:val="en-US"/>
                </w:rPr>
                <w:t>gitlab-runner-helm-chart-values</w:t>
              </w:r>
            </w:hyperlink>
            <w:r w:rsidR="00EC5800" w:rsidRPr="00B06171">
              <w:rPr>
                <w:lang w:val="en-US"/>
              </w:rPr>
              <w:t>/values.yaml</w:t>
            </w:r>
            <w:r w:rsidR="00EC5800" w:rsidRPr="00B06171">
              <w:rPr>
                <w:rFonts w:eastAsia="Courier New"/>
                <w:lang w:val="en-US"/>
              </w:rPr>
              <w:t xml:space="preserve"> /tmp/gitlab-deployment/</w:t>
            </w:r>
            <w:hyperlink r:id="rId38" w:history="1">
              <w:r w:rsidR="00EC5800" w:rsidRPr="00B06171">
                <w:rPr>
                  <w:rFonts w:eastAsia="Courier New"/>
                  <w:lang w:val="en-US"/>
                </w:rPr>
                <w:t>gitlab-runner-helm-chart</w:t>
              </w:r>
            </w:hyperlink>
          </w:p>
        </w:tc>
      </w:tr>
    </w:tbl>
    <w:p w14:paraId="0309B99C" w14:textId="6950DA49" w:rsidR="0031480E" w:rsidRPr="00B06171" w:rsidRDefault="0031480E" w:rsidP="00160AF3">
      <w:pPr>
        <w:pStyle w:val="aff4"/>
      </w:pPr>
      <w:bookmarkStart w:id="353" w:name="bookmark=id.2b6jogx" w:colFirst="0" w:colLast="0"/>
      <w:bookmarkStart w:id="354" w:name="bookmark=id.qbtyoq" w:colFirst="0" w:colLast="0"/>
      <w:bookmarkEnd w:id="353"/>
      <w:bookmarkEnd w:id="354"/>
      <w:r w:rsidRPr="00B06171">
        <w:t>Также перед запуском каких-либо задач CI необходимо прогрузить в «docker» образ «busybox:latest» на каждой ноде</w:t>
      </w:r>
      <w:r w:rsidR="00752CEB" w:rsidRPr="00B06171">
        <w:t xml:space="preserve"> кластера </w:t>
      </w:r>
      <w:r w:rsidR="00752CEB" w:rsidRPr="00B06171">
        <w:rPr>
          <w:lang w:val="en-US"/>
        </w:rPr>
        <w:t>kubernetes</w:t>
      </w:r>
      <w:r w:rsidR="00752CEB" w:rsidRPr="00B06171">
        <w:t xml:space="preserve"> (таблица </w:t>
      </w:r>
      <w:r w:rsidR="00E47E2B" w:rsidRPr="00B06171">
        <w:fldChar w:fldCharType="begin"/>
      </w:r>
      <w:r w:rsidR="00E47E2B" w:rsidRPr="00B06171">
        <w:instrText xml:space="preserve"> REF _Ref89676573 \# \0</w:instrText>
      </w:r>
      <w:r w:rsidR="00B06171">
        <w:instrText xml:space="preserve"> \* MERGEFORMAT </w:instrText>
      </w:r>
      <w:r w:rsidR="00E47E2B" w:rsidRPr="00B06171">
        <w:fldChar w:fldCharType="separate"/>
      </w:r>
      <w:r w:rsidR="00E47E2B" w:rsidRPr="00B06171">
        <w:t>1</w:t>
      </w:r>
      <w:r w:rsidR="00E47E2B" w:rsidRPr="00B06171">
        <w:fldChar w:fldCharType="end"/>
      </w:r>
      <w:r w:rsidR="00752CEB" w:rsidRPr="00B06171">
        <w:t>)</w:t>
      </w:r>
      <w:r w:rsidRPr="00B06171">
        <w:t xml:space="preserve"> , где будут запускаться задачи CI. Для этого необходимо выполнить следующую команду на каждой</w:t>
      </w:r>
      <w:r w:rsidR="00C66EF7" w:rsidRPr="00B06171">
        <w:t xml:space="preserve"> машине сервере kubernetes (таблица</w:t>
      </w:r>
      <w:r w:rsidRPr="00B06171">
        <w:t xml:space="preserve"> </w:t>
      </w:r>
      <w:r w:rsidR="00AE35ED" w:rsidRPr="00B06171">
        <w:fldChar w:fldCharType="begin"/>
      </w:r>
      <w:r w:rsidR="00AE35ED" w:rsidRPr="00B06171">
        <w:instrText xml:space="preserve"> REF _Ref89676573 \h \# \0</w:instrText>
      </w:r>
      <w:r w:rsidR="00AF0F0B" w:rsidRPr="00B06171">
        <w:instrText xml:space="preserve"> \* MERGEFORMAT </w:instrText>
      </w:r>
      <w:r w:rsidR="00AE35ED" w:rsidRPr="00B06171">
        <w:fldChar w:fldCharType="separate"/>
      </w:r>
      <w:r w:rsidR="009D772B" w:rsidRPr="00B06171">
        <w:t>1</w:t>
      </w:r>
      <w:r w:rsidR="00AE35ED" w:rsidRPr="00B06171">
        <w:fldChar w:fldCharType="end"/>
      </w:r>
      <w:r w:rsidRPr="00B06171">
        <w:t>):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1F9FC4D2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27223F7C" w14:textId="35085F97" w:rsidR="0031480E" w:rsidRPr="00B06171" w:rsidRDefault="0031480E" w:rsidP="00C66EF7">
            <w:pPr>
              <w:pStyle w:val="afff6"/>
              <w:rPr>
                <w:rFonts w:eastAsia="Courier New"/>
                <w:lang w:val="en-US"/>
              </w:rPr>
            </w:pPr>
            <w:bookmarkStart w:id="355" w:name="bookmark=id.3abhhcj" w:colFirst="0" w:colLast="0"/>
            <w:bookmarkStart w:id="356" w:name="bookmark=id.1pgrrkc" w:colFirst="0" w:colLast="0"/>
            <w:bookmarkEnd w:id="355"/>
            <w:bookmarkEnd w:id="356"/>
            <w:r w:rsidRPr="00B06171">
              <w:rPr>
                <w:rFonts w:eastAsia="Courier New"/>
                <w:lang w:val="en-US"/>
              </w:rPr>
              <w:t xml:space="preserve">Docker pull </w:t>
            </w:r>
            <w:r w:rsidR="00DA6F4E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="00DA6F4E">
              <w:rPr>
                <w:rFonts w:eastAsia="Courier New"/>
                <w:lang w:val="en-US"/>
              </w:rPr>
              <w:t>.ru:5000</w:t>
            </w:r>
            <w:r w:rsidRPr="00B06171">
              <w:rPr>
                <w:rFonts w:eastAsia="Courier New"/>
                <w:lang w:val="en-US"/>
              </w:rPr>
              <w:t>/busybox:1.28</w:t>
            </w:r>
          </w:p>
          <w:p w14:paraId="67EA3929" w14:textId="6A950D19" w:rsidR="0031480E" w:rsidRPr="00B06171" w:rsidRDefault="0031480E" w:rsidP="00A84A3D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docker tag </w:t>
            </w:r>
            <w:bookmarkStart w:id="357" w:name="bookmark=id.2olpkfy" w:colFirst="0" w:colLast="0"/>
            <w:bookmarkStart w:id="358" w:name="bookmark=id.49gfa85" w:colFirst="0" w:colLast="0"/>
            <w:bookmarkEnd w:id="357"/>
            <w:bookmarkEnd w:id="358"/>
            <w:r w:rsidR="00A84A3D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="00A84A3D">
              <w:rPr>
                <w:rFonts w:eastAsia="Courier New"/>
                <w:lang w:val="en-US"/>
              </w:rPr>
              <w:t>.ru</w:t>
            </w:r>
            <w:r w:rsidRPr="00B06171">
              <w:rPr>
                <w:rFonts w:eastAsia="Courier New"/>
                <w:lang w:val="en-US"/>
              </w:rPr>
              <w:t>:5000/busybox:1.28 busybox:latest</w:t>
            </w:r>
          </w:p>
        </w:tc>
      </w:tr>
    </w:tbl>
    <w:p w14:paraId="4F4E677B" w14:textId="5DD30CB1" w:rsidR="0031480E" w:rsidRPr="00B06171" w:rsidRDefault="0031480E" w:rsidP="00160AF3">
      <w:pPr>
        <w:pStyle w:val="aff4"/>
        <w:rPr>
          <w:lang w:val="en-US"/>
        </w:rPr>
      </w:pPr>
      <w:r w:rsidRPr="00B06171">
        <w:t>В случае успешного выполнения команды в выводе команды: «docker images» должен быть образ с название «busybo</w:t>
      </w:r>
      <w:r w:rsidR="00160AF3" w:rsidRPr="00B06171">
        <w:t xml:space="preserve">x:latest» как показано на рис. </w:t>
      </w:r>
      <w:r w:rsidR="00C66EF7" w:rsidRPr="00B06171">
        <w:fldChar w:fldCharType="begin"/>
      </w:r>
      <w:r w:rsidR="00C66EF7" w:rsidRPr="00B06171">
        <w:instrText xml:space="preserve"> REF _Ref89678196 \h \# \0</w:instrText>
      </w:r>
      <w:r w:rsidR="00B06171">
        <w:instrText xml:space="preserve"> \* MERGEFORMAT </w:instrText>
      </w:r>
      <w:r w:rsidR="00C66EF7" w:rsidRPr="00B06171">
        <w:fldChar w:fldCharType="separate"/>
      </w:r>
      <w:r w:rsidR="009D772B" w:rsidRPr="00B06171">
        <w:t>20</w:t>
      </w:r>
      <w:r w:rsidR="00C66EF7" w:rsidRPr="00B06171">
        <w:fldChar w:fldCharType="end"/>
      </w:r>
      <w:r w:rsidR="00C66EF7" w:rsidRPr="00B06171">
        <w:t xml:space="preserve">. </w:t>
      </w:r>
    </w:p>
    <w:p w14:paraId="0DE4C68F" w14:textId="7ADC6767" w:rsidR="0031480E" w:rsidRPr="00B06171" w:rsidRDefault="00AB2175" w:rsidP="00160AF3">
      <w:pPr>
        <w:pStyle w:val="aff8"/>
      </w:pPr>
      <w:r w:rsidRPr="00B06171">
        <w:rPr>
          <w:noProof/>
        </w:rPr>
        <w:drawing>
          <wp:inline distT="0" distB="0" distL="0" distR="0" wp14:anchorId="6F568E27" wp14:editId="2DD5B70E">
            <wp:extent cx="6488430" cy="167005"/>
            <wp:effectExtent l="0" t="0" r="7620" b="4445"/>
            <wp:docPr id="126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0C81" w14:textId="0DC1EAC6" w:rsidR="0031480E" w:rsidRPr="00B06171" w:rsidRDefault="00C66EF7" w:rsidP="00160AF3">
      <w:pPr>
        <w:pStyle w:val="affa"/>
      </w:pPr>
      <w:bookmarkStart w:id="359" w:name="_heading=h.13qzunr" w:colFirst="0" w:colLast="0"/>
      <w:bookmarkStart w:id="360" w:name="_Ref89678196"/>
      <w:bookmarkEnd w:id="359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20</w:t>
      </w:r>
      <w:r w:rsidR="00990FEC" w:rsidRPr="00B06171">
        <w:rPr>
          <w:noProof/>
        </w:rPr>
        <w:fldChar w:fldCharType="end"/>
      </w:r>
      <w:bookmarkEnd w:id="360"/>
      <w:r w:rsidRPr="00B06171">
        <w:t xml:space="preserve"> — </w:t>
      </w:r>
      <w:r w:rsidR="0031480E" w:rsidRPr="00B06171">
        <w:t>Вывод команды "docker images"</w:t>
      </w:r>
    </w:p>
    <w:p w14:paraId="0FC67F51" w14:textId="77777777" w:rsidR="0031480E" w:rsidRPr="00B06171" w:rsidRDefault="0031480E" w:rsidP="00160AF3">
      <w:pPr>
        <w:pStyle w:val="40"/>
      </w:pPr>
      <w:bookmarkStart w:id="361" w:name="_Toc150852895"/>
      <w:r w:rsidRPr="00B06171">
        <w:t>Предварительные требования</w:t>
      </w:r>
      <w:bookmarkEnd w:id="361"/>
    </w:p>
    <w:p w14:paraId="4D0F00B8" w14:textId="1615B8EB" w:rsidR="0031480E" w:rsidRPr="00B06171" w:rsidRDefault="0031480E" w:rsidP="00160AF3">
      <w:pPr>
        <w:pStyle w:val="aff2"/>
      </w:pPr>
      <w:r w:rsidRPr="00B06171">
        <w:t xml:space="preserve">После выполнения действий, указанных в разделе </w:t>
      </w:r>
      <w:r w:rsidR="000C3128" w:rsidRPr="00B06171">
        <w:fldChar w:fldCharType="begin"/>
      </w:r>
      <w:r w:rsidR="000C3128" w:rsidRPr="00B06171">
        <w:instrText xml:space="preserve"> REF _Ref90949755 \r \h  \* MERGEFORMAT </w:instrText>
      </w:r>
      <w:r w:rsidR="000C3128" w:rsidRPr="00B06171">
        <w:fldChar w:fldCharType="separate"/>
      </w:r>
      <w:r w:rsidR="000C3128" w:rsidRPr="00B06171">
        <w:t>3.3.1.1</w:t>
      </w:r>
      <w:r w:rsidR="000C3128" w:rsidRPr="00B06171">
        <w:fldChar w:fldCharType="end"/>
      </w:r>
      <w:r w:rsidR="000C3128" w:rsidRPr="00B06171">
        <w:t xml:space="preserve"> </w:t>
      </w:r>
      <w:r w:rsidRPr="00B06171">
        <w:t xml:space="preserve">и </w:t>
      </w:r>
      <w:r w:rsidR="000C3128" w:rsidRPr="00B06171">
        <w:fldChar w:fldCharType="begin"/>
      </w:r>
      <w:r w:rsidR="000C3128" w:rsidRPr="00B06171">
        <w:instrText xml:space="preserve"> REF _Ref90949763 \r \h  \* MERGEFORMAT </w:instrText>
      </w:r>
      <w:r w:rsidR="000C3128" w:rsidRPr="00B06171">
        <w:fldChar w:fldCharType="separate"/>
      </w:r>
      <w:r w:rsidR="000C3128" w:rsidRPr="00B06171">
        <w:t>3.3.1.2</w:t>
      </w:r>
      <w:r w:rsidR="000C3128" w:rsidRPr="00B06171">
        <w:fldChar w:fldCharType="end"/>
      </w:r>
      <w:r w:rsidRPr="00B06171">
        <w:t>, необходимо удостовериться, что в терминале есть все необходимые требования для сборки дистрибутивов:</w:t>
      </w:r>
    </w:p>
    <w:p w14:paraId="539B78D2" w14:textId="77777777" w:rsidR="0031480E" w:rsidRPr="00B06171" w:rsidRDefault="0031480E" w:rsidP="00C66EF7">
      <w:pPr>
        <w:pStyle w:val="13"/>
        <w:numPr>
          <w:ilvl w:val="0"/>
          <w:numId w:val="62"/>
        </w:numPr>
      </w:pPr>
      <w:r w:rsidRPr="00B06171">
        <w:t>Настроен кластер Kubernetes и произведено подключение к нему с помощью kubectl.</w:t>
      </w:r>
    </w:p>
    <w:p w14:paraId="0E76F24C" w14:textId="77777777" w:rsidR="0031480E" w:rsidRPr="00B06171" w:rsidRDefault="0031480E" w:rsidP="00C66EF7">
      <w:pPr>
        <w:pStyle w:val="13"/>
      </w:pPr>
      <w:r w:rsidRPr="00B06171">
        <w:t>Установлен helm версии 3.</w:t>
      </w:r>
    </w:p>
    <w:p w14:paraId="043A1791" w14:textId="5A63BEE0" w:rsidR="0031480E" w:rsidRPr="00B06171" w:rsidRDefault="0031480E" w:rsidP="00C66EF7">
      <w:pPr>
        <w:pStyle w:val="13"/>
      </w:pPr>
      <w:r w:rsidRPr="00B06171">
        <w:t xml:space="preserve">Получены на этапе установки (пункт </w:t>
      </w:r>
      <w:r w:rsidR="000C3128" w:rsidRPr="00B06171">
        <w:fldChar w:fldCharType="begin"/>
      </w:r>
      <w:r w:rsidR="000C3128" w:rsidRPr="00B06171">
        <w:instrText xml:space="preserve"> REF _Ref90949781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Pr="00B06171">
        <w:t xml:space="preserve">) данные об адресе API и CA сертификат. </w:t>
      </w:r>
    </w:p>
    <w:p w14:paraId="43A6D3DE" w14:textId="63A83A1C" w:rsidR="0031480E" w:rsidRPr="00B06171" w:rsidRDefault="0031480E" w:rsidP="00C66EF7">
      <w:pPr>
        <w:pStyle w:val="13"/>
      </w:pPr>
      <w:r w:rsidRPr="00B06171">
        <w:t>Исходного кода репозитория gitlab-deployment («</w:t>
      </w:r>
      <w:r w:rsidR="00185E6E">
        <w:t>mayak</w:t>
      </w:r>
      <w:r w:rsidR="008153BA">
        <w:t>BI</w:t>
      </w:r>
      <w:r w:rsidRPr="00B06171">
        <w:t xml:space="preserve">/DataOps/gitlab -deployment/») расположен на сервере Gitlab или локально на диске по пути «ОКР </w:t>
      </w:r>
      <w:r w:rsidR="00516FB2">
        <w:t>Маяк</w:t>
      </w:r>
      <w:r w:rsidR="00323DA5">
        <w:t xml:space="preserve"> </w:t>
      </w:r>
      <w:r w:rsidR="008153BA">
        <w:t>BI</w:t>
      </w:r>
      <w:r w:rsidRPr="00B06171">
        <w:t xml:space="preserve">. Исходные коды (rar-архив)/5. </w:t>
      </w:r>
      <w:r w:rsidR="00516FB2">
        <w:t>СО</w:t>
      </w:r>
      <w:r w:rsidRPr="00B06171">
        <w:t>/gitlab -deployment.zip».</w:t>
      </w:r>
    </w:p>
    <w:p w14:paraId="721ABC58" w14:textId="709A3E38" w:rsidR="0031480E" w:rsidRPr="00B06171" w:rsidRDefault="0031480E" w:rsidP="00C66EF7">
      <w:pPr>
        <w:pStyle w:val="13"/>
      </w:pPr>
      <w:r w:rsidRPr="00B06171">
        <w:t>Устан</w:t>
      </w:r>
      <w:r w:rsidR="00160AF3" w:rsidRPr="00B06171">
        <w:t>овка осуществляется с терминала</w:t>
      </w:r>
      <w:r w:rsidR="00C66EF7" w:rsidRPr="00B06171">
        <w:t xml:space="preserve"> </w:t>
      </w:r>
      <w:r w:rsidR="000540F7">
        <w:t>mayak</w:t>
      </w:r>
      <w:r w:rsidR="00C66EF7" w:rsidRPr="00B06171">
        <w:t>2-bi-ter-01 (см. таблицу</w:t>
      </w:r>
      <w:r w:rsidRPr="00B06171">
        <w:t xml:space="preserve"> </w:t>
      </w:r>
      <w:r w:rsidR="00C66EF7" w:rsidRPr="00B06171">
        <w:fldChar w:fldCharType="begin"/>
      </w:r>
      <w:r w:rsidR="00C66EF7" w:rsidRPr="00B06171">
        <w:instrText xml:space="preserve"> REF _Ref89676573 \h \# \0 \* MERGEFORMAT </w:instrText>
      </w:r>
      <w:r w:rsidR="00C66EF7" w:rsidRPr="00B06171">
        <w:fldChar w:fldCharType="separate"/>
      </w:r>
      <w:r w:rsidR="009D772B" w:rsidRPr="00B06171">
        <w:t>1</w:t>
      </w:r>
      <w:r w:rsidR="00C66EF7" w:rsidRPr="00B06171">
        <w:fldChar w:fldCharType="end"/>
      </w:r>
      <w:r w:rsidRPr="00B06171">
        <w:t>).</w:t>
      </w:r>
    </w:p>
    <w:p w14:paraId="06B86DDD" w14:textId="075FC123" w:rsidR="0031480E" w:rsidRPr="00B06171" w:rsidRDefault="0031480E" w:rsidP="00160AF3">
      <w:pPr>
        <w:pStyle w:val="33"/>
      </w:pPr>
      <w:bookmarkStart w:id="362" w:name="_Ref90949703"/>
      <w:bookmarkStart w:id="363" w:name="_Toc150852896"/>
      <w:r w:rsidRPr="00B06171">
        <w:t>Сборка дистрибутивов</w:t>
      </w:r>
      <w:r w:rsidR="006C385C" w:rsidRPr="00B06171">
        <w:t xml:space="preserve"> на платформе х86</w:t>
      </w:r>
      <w:bookmarkEnd w:id="362"/>
      <w:bookmarkEnd w:id="363"/>
    </w:p>
    <w:p w14:paraId="6C5B6E5B" w14:textId="422C13DD" w:rsidR="0031480E" w:rsidRPr="00B06171" w:rsidRDefault="0031480E" w:rsidP="00160AF3">
      <w:pPr>
        <w:pStyle w:val="a3"/>
      </w:pPr>
      <w:r w:rsidRPr="00B06171">
        <w:t>Ввиду комплексного процесса сборки и упаковки релизов вместе с исходным кодом предоставляется скрипт автоматизации сборки и релиза для Gitlab CI - файл .gitlab-ci.yml в репозиториях с исходным кодом ко</w:t>
      </w:r>
      <w:r w:rsidR="00C66EF7" w:rsidRPr="00B06171">
        <w:t xml:space="preserve">мпонентов </w:t>
      </w:r>
      <w:r w:rsidR="0079409C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79409C">
        <w:t xml:space="preserve"> </w:t>
      </w:r>
      <w:r w:rsidR="00C66EF7" w:rsidRPr="00B06171">
        <w:t xml:space="preserve">(см. таблицу </w:t>
      </w:r>
      <w:r w:rsidR="00C66EF7" w:rsidRPr="00B06171">
        <w:fldChar w:fldCharType="begin"/>
      </w:r>
      <w:r w:rsidR="00C66EF7" w:rsidRPr="00B06171">
        <w:instrText xml:space="preserve"> REF _Ref89676711 \h \# \0</w:instrText>
      </w:r>
      <w:r w:rsidR="00B06171">
        <w:instrText xml:space="preserve"> \* MERGEFORMAT </w:instrText>
      </w:r>
      <w:r w:rsidR="00C66EF7" w:rsidRPr="00B06171">
        <w:fldChar w:fldCharType="separate"/>
      </w:r>
      <w:r w:rsidR="009D772B" w:rsidRPr="00B06171">
        <w:t>3</w:t>
      </w:r>
      <w:r w:rsidR="00C66EF7" w:rsidRPr="00B06171">
        <w:fldChar w:fldCharType="end"/>
      </w:r>
      <w:r w:rsidRPr="00B06171">
        <w:t>).</w:t>
      </w:r>
    </w:p>
    <w:p w14:paraId="0AA5864F" w14:textId="77777777" w:rsidR="0031480E" w:rsidRPr="00B06171" w:rsidRDefault="0031480E" w:rsidP="00160AF3">
      <w:pPr>
        <w:pStyle w:val="a3"/>
      </w:pPr>
      <w:r w:rsidRPr="00B06171">
        <w:t>Данный файл содержит полное описание процесса сборки и подготовки релиза со спецификой каждого компонента.</w:t>
      </w:r>
    </w:p>
    <w:p w14:paraId="0B1E31E2" w14:textId="2057A9C6" w:rsidR="0031480E" w:rsidRPr="00B06171" w:rsidRDefault="0031480E" w:rsidP="00160AF3">
      <w:pPr>
        <w:pStyle w:val="a3"/>
      </w:pPr>
      <w:r w:rsidRPr="00B06171">
        <w:t xml:space="preserve">Сборка осуществляется через веб-интерфейс сервера Gitlab по адресу </w:t>
      </w:r>
      <w:bookmarkStart w:id="364" w:name="bookmark=id.22vxnjd" w:colFirst="0" w:colLast="0"/>
      <w:bookmarkStart w:id="365" w:name="bookmark=id.i17xr6" w:colFirst="0" w:colLast="0"/>
      <w:bookmarkEnd w:id="364"/>
      <w:bookmarkEnd w:id="365"/>
      <w:r w:rsidR="001F57E7">
        <w:fldChar w:fldCharType="begin"/>
      </w:r>
      <w:r w:rsidR="001F57E7">
        <w:instrText xml:space="preserve"> HYPERLINK "</w:instrText>
      </w:r>
      <w:r w:rsidR="001F57E7" w:rsidRPr="001F57E7">
        <w:instrText>http://</w:instrText>
      </w:r>
      <w:r w:rsidR="001F57E7" w:rsidRPr="001F57E7">
        <w:rPr>
          <w:lang w:val="en-US"/>
        </w:rPr>
        <w:instrText>mayak</w:instrText>
      </w:r>
      <w:r w:rsidR="001F57E7" w:rsidRPr="001F57E7">
        <w:instrText>8</w:instrText>
      </w:r>
      <w:r w:rsidR="001F57E7" w:rsidRPr="001F57E7">
        <w:rPr>
          <w:lang w:val="en-US"/>
        </w:rPr>
        <w:instrText>i</w:instrText>
      </w:r>
      <w:r w:rsidR="001F57E7" w:rsidRPr="001F57E7">
        <w:instrText>.</w:instrText>
      </w:r>
      <w:r w:rsidR="001F57E7" w:rsidRPr="001F57E7">
        <w:rPr>
          <w:lang w:val="en-US"/>
        </w:rPr>
        <w:instrText>ru</w:instrText>
      </w:r>
      <w:r w:rsidR="001F57E7" w:rsidRPr="001F57E7">
        <w:instrText>/</w:instrText>
      </w:r>
      <w:r w:rsidR="001F57E7" w:rsidRPr="001F57E7">
        <w:rPr>
          <w:lang w:val="en-US"/>
        </w:rPr>
        <w:instrText>repository</w:instrText>
      </w:r>
      <w:r w:rsidR="001F57E7">
        <w:instrText xml:space="preserve">" </w:instrText>
      </w:r>
      <w:r w:rsidR="001F57E7">
        <w:fldChar w:fldCharType="separate"/>
      </w:r>
      <w:r w:rsidR="001F57E7" w:rsidRPr="006F01E1">
        <w:rPr>
          <w:rStyle w:val="affffd"/>
        </w:rPr>
        <w:t>http://</w:t>
      </w:r>
      <w:r w:rsidR="001F57E7" w:rsidRPr="006F01E1">
        <w:rPr>
          <w:rStyle w:val="affffd"/>
          <w:lang w:val="en-US"/>
        </w:rPr>
        <w:t>mayak</w:t>
      </w:r>
      <w:r w:rsidR="008153BA">
        <w:rPr>
          <w:rStyle w:val="affffd"/>
        </w:rPr>
        <w:t>BI</w:t>
      </w:r>
      <w:r w:rsidR="001F57E7" w:rsidRPr="006F01E1">
        <w:rPr>
          <w:rStyle w:val="affffd"/>
        </w:rPr>
        <w:t>.</w:t>
      </w:r>
      <w:r w:rsidR="001F57E7" w:rsidRPr="006F01E1">
        <w:rPr>
          <w:rStyle w:val="affffd"/>
          <w:lang w:val="en-US"/>
        </w:rPr>
        <w:t>ru</w:t>
      </w:r>
      <w:r w:rsidR="001F57E7" w:rsidRPr="006F01E1">
        <w:rPr>
          <w:rStyle w:val="affffd"/>
        </w:rPr>
        <w:t>/</w:t>
      </w:r>
      <w:r w:rsidR="001F57E7" w:rsidRPr="006F01E1">
        <w:rPr>
          <w:rStyle w:val="affffd"/>
          <w:lang w:val="en-US"/>
        </w:rPr>
        <w:t>repository</w:t>
      </w:r>
      <w:r w:rsidR="001F57E7">
        <w:fldChar w:fldCharType="end"/>
      </w:r>
      <w:r w:rsidRPr="00B06171">
        <w:t>.  В данной инструкц</w:t>
      </w:r>
      <w:r w:rsidR="00C66EF7" w:rsidRPr="00B06171">
        <w:t>ии д</w:t>
      </w:r>
      <w:r w:rsidRPr="00B06171">
        <w:t xml:space="preserve">ля данного сервера выполнены предварительные требования. </w:t>
      </w:r>
    </w:p>
    <w:p w14:paraId="206C72E3" w14:textId="77777777" w:rsidR="0031480E" w:rsidRPr="00B06171" w:rsidRDefault="0031480E" w:rsidP="00160AF3">
      <w:pPr>
        <w:pStyle w:val="aff2"/>
      </w:pPr>
      <w:r w:rsidRPr="00B06171">
        <w:t>Для выполнения инструкций требуется переключить интерфейс сервера на русский язык, если этого не сделано:</w:t>
      </w:r>
    </w:p>
    <w:p w14:paraId="7B802263" w14:textId="4166C946" w:rsidR="0031480E" w:rsidRPr="00B06171" w:rsidRDefault="0031480E" w:rsidP="00160AF3">
      <w:pPr>
        <w:pStyle w:val="13"/>
        <w:numPr>
          <w:ilvl w:val="0"/>
          <w:numId w:val="38"/>
        </w:numPr>
      </w:pPr>
      <w:r w:rsidRPr="00B06171">
        <w:t>Нажать на изображение авата</w:t>
      </w:r>
      <w:r w:rsidR="00160AF3" w:rsidRPr="00B06171">
        <w:t xml:space="preserve">ра в верхнем правом углу (рис. </w:t>
      </w:r>
      <w:r w:rsidR="00C66EF7" w:rsidRPr="00B06171">
        <w:fldChar w:fldCharType="begin"/>
      </w:r>
      <w:r w:rsidR="00C66EF7" w:rsidRPr="00B06171">
        <w:instrText xml:space="preserve"> REF _Ref89678382 \h \# \0</w:instrText>
      </w:r>
      <w:r w:rsidR="00B06171">
        <w:instrText xml:space="preserve"> \* MERGEFORMAT </w:instrText>
      </w:r>
      <w:r w:rsidR="00C66EF7" w:rsidRPr="00B06171">
        <w:fldChar w:fldCharType="separate"/>
      </w:r>
      <w:r w:rsidR="009D772B" w:rsidRPr="00B06171">
        <w:t>21</w:t>
      </w:r>
      <w:r w:rsidR="00C66EF7" w:rsidRPr="00B06171">
        <w:fldChar w:fldCharType="end"/>
      </w:r>
      <w:r w:rsidRPr="00B06171">
        <w:t xml:space="preserve">). </w:t>
      </w:r>
    </w:p>
    <w:p w14:paraId="7DB42B71" w14:textId="250C66F6" w:rsidR="0031480E" w:rsidRPr="00B06171" w:rsidRDefault="00AB2175" w:rsidP="00160AF3">
      <w:pPr>
        <w:pStyle w:val="aff8"/>
      </w:pPr>
      <w:r w:rsidRPr="00B06171">
        <w:rPr>
          <w:noProof/>
        </w:rPr>
        <w:drawing>
          <wp:inline distT="0" distB="0" distL="0" distR="0" wp14:anchorId="66986155" wp14:editId="158B88D1">
            <wp:extent cx="5391150" cy="5908040"/>
            <wp:effectExtent l="0" t="0" r="0" b="0"/>
            <wp:docPr id="1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9B72" w14:textId="1FDBF716" w:rsidR="0031480E" w:rsidRPr="00B06171" w:rsidRDefault="00C66EF7" w:rsidP="00160AF3">
      <w:pPr>
        <w:pStyle w:val="affa"/>
      </w:pPr>
      <w:bookmarkStart w:id="366" w:name="_heading=h.320vgez" w:colFirst="0" w:colLast="0"/>
      <w:bookmarkStart w:id="367" w:name="_Ref89678382"/>
      <w:bookmarkEnd w:id="36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21</w:t>
      </w:r>
      <w:r w:rsidR="00990FEC" w:rsidRPr="00B06171">
        <w:rPr>
          <w:noProof/>
        </w:rPr>
        <w:fldChar w:fldCharType="end"/>
      </w:r>
      <w:bookmarkEnd w:id="367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 xml:space="preserve">Интерфейс Gitlab </w:t>
      </w:r>
    </w:p>
    <w:p w14:paraId="339F0E9A" w14:textId="1F44559A" w:rsidR="0031480E" w:rsidRPr="00B06171" w:rsidRDefault="0031480E" w:rsidP="00160AF3">
      <w:pPr>
        <w:pStyle w:val="13"/>
      </w:pPr>
      <w:r w:rsidRPr="00B06171">
        <w:t>Выбрать в вы</w:t>
      </w:r>
      <w:r w:rsidR="00160AF3" w:rsidRPr="00B06171">
        <w:t>падающем меню «Settings» (</w:t>
      </w:r>
      <w:r w:rsidR="00267686" w:rsidRPr="00B06171">
        <w:t xml:space="preserve">рис. </w:t>
      </w:r>
      <w:r w:rsidR="00267686" w:rsidRPr="00B06171">
        <w:fldChar w:fldCharType="begin"/>
      </w:r>
      <w:r w:rsidR="00267686" w:rsidRPr="00B06171">
        <w:instrText xml:space="preserve"> REF _Ref89678382 \h \# \0</w:instrText>
      </w:r>
      <w:r w:rsidR="00B06171">
        <w:instrText xml:space="preserve"> \* MERGEFORMAT </w:instrText>
      </w:r>
      <w:r w:rsidR="00267686" w:rsidRPr="00B06171">
        <w:fldChar w:fldCharType="separate"/>
      </w:r>
      <w:r w:rsidR="009D772B" w:rsidRPr="00B06171">
        <w:t>21</w:t>
      </w:r>
      <w:r w:rsidR="00267686" w:rsidRPr="00B06171">
        <w:fldChar w:fldCharType="end"/>
      </w:r>
      <w:r w:rsidRPr="00B06171">
        <w:t>).</w:t>
      </w:r>
    </w:p>
    <w:p w14:paraId="77FFE789" w14:textId="77777777" w:rsidR="0031480E" w:rsidRPr="00B06171" w:rsidRDefault="0031480E" w:rsidP="00160AF3">
      <w:pPr>
        <w:pStyle w:val="13"/>
      </w:pPr>
      <w:r w:rsidRPr="00B06171">
        <w:t>В открывшейся форме в правой части экрана выбрать пункт меню Preferences и нажать на него.</w:t>
      </w:r>
    </w:p>
    <w:p w14:paraId="2F625873" w14:textId="1B94C040" w:rsidR="0031480E" w:rsidRPr="00B06171" w:rsidRDefault="0031480E" w:rsidP="00160AF3">
      <w:pPr>
        <w:pStyle w:val="13"/>
      </w:pPr>
      <w:r w:rsidRPr="00B06171">
        <w:t>Пролистать открывшуюся форму до блока «Localizatio</w:t>
      </w:r>
      <w:r w:rsidR="00160AF3" w:rsidRPr="00B06171">
        <w:t xml:space="preserve">n» в самом низу страницы (рис. </w:t>
      </w:r>
      <w:r w:rsidR="00AE35ED" w:rsidRPr="00B06171">
        <w:fldChar w:fldCharType="begin"/>
      </w:r>
      <w:r w:rsidR="00AE35ED" w:rsidRPr="00B06171">
        <w:instrText xml:space="preserve"> REF _Ref89678450 \h \# \0</w:instrText>
      </w:r>
      <w:r w:rsidR="00B06171">
        <w:instrText xml:space="preserve"> \* MERGEFORMAT </w:instrText>
      </w:r>
      <w:r w:rsidR="00AE35ED" w:rsidRPr="00B06171">
        <w:fldChar w:fldCharType="separate"/>
      </w:r>
      <w:r w:rsidR="009D772B" w:rsidRPr="00B06171">
        <w:t>22</w:t>
      </w:r>
      <w:r w:rsidR="00AE35ED" w:rsidRPr="00B06171">
        <w:fldChar w:fldCharType="end"/>
      </w:r>
      <w:r w:rsidRPr="00B06171">
        <w:t>).</w:t>
      </w:r>
    </w:p>
    <w:p w14:paraId="6AE7F9FC" w14:textId="34A01FC8" w:rsidR="0031480E" w:rsidRPr="00B06171" w:rsidRDefault="0031480E" w:rsidP="00160AF3">
      <w:pPr>
        <w:pStyle w:val="13"/>
      </w:pPr>
      <w:r w:rsidRPr="00B06171">
        <w:t>В выпадающем меню «Languages» выбрать «Русский язык» и нажа</w:t>
      </w:r>
      <w:r w:rsidR="00160AF3" w:rsidRPr="00B06171">
        <w:t xml:space="preserve">ть кнопку «Save Changes» (рис. </w:t>
      </w:r>
      <w:r w:rsidR="00267686" w:rsidRPr="00B06171">
        <w:fldChar w:fldCharType="begin"/>
      </w:r>
      <w:r w:rsidR="00267686" w:rsidRPr="00B06171">
        <w:instrText xml:space="preserve"> REF _Ref89678450 \h \# \0</w:instrText>
      </w:r>
      <w:r w:rsidR="00B06171">
        <w:instrText xml:space="preserve"> \* MERGEFORMAT </w:instrText>
      </w:r>
      <w:r w:rsidR="00267686" w:rsidRPr="00B06171">
        <w:fldChar w:fldCharType="separate"/>
      </w:r>
      <w:r w:rsidR="009D772B" w:rsidRPr="00B06171">
        <w:t>22</w:t>
      </w:r>
      <w:r w:rsidR="00267686" w:rsidRPr="00B06171">
        <w:fldChar w:fldCharType="end"/>
      </w:r>
      <w:r w:rsidRPr="00B06171">
        <w:t>).</w:t>
      </w:r>
    </w:p>
    <w:p w14:paraId="606E19F4" w14:textId="29FE70C0" w:rsidR="0031480E" w:rsidRPr="00B06171" w:rsidRDefault="00AB2175" w:rsidP="00160AF3">
      <w:pPr>
        <w:pStyle w:val="aff8"/>
      </w:pPr>
      <w:r w:rsidRPr="00B06171">
        <w:rPr>
          <w:noProof/>
        </w:rPr>
        <w:drawing>
          <wp:inline distT="0" distB="0" distL="0" distR="0" wp14:anchorId="7EDADAC2" wp14:editId="412455DA">
            <wp:extent cx="5987415" cy="2790825"/>
            <wp:effectExtent l="0" t="0" r="0" b="9525"/>
            <wp:docPr id="124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8492" w14:textId="2EEF7A9A" w:rsidR="0031480E" w:rsidRPr="00B06171" w:rsidRDefault="00267686" w:rsidP="00160AF3">
      <w:pPr>
        <w:pStyle w:val="affa"/>
      </w:pPr>
      <w:bookmarkStart w:id="368" w:name="_heading=h.1h65qms" w:colFirst="0" w:colLast="0"/>
      <w:bookmarkStart w:id="369" w:name="_Ref89678450"/>
      <w:bookmarkEnd w:id="368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22</w:t>
      </w:r>
      <w:r w:rsidR="00990FEC" w:rsidRPr="00B06171">
        <w:rPr>
          <w:noProof/>
        </w:rPr>
        <w:fldChar w:fldCharType="end"/>
      </w:r>
      <w:bookmarkEnd w:id="369"/>
      <w:r w:rsidRPr="00B06171">
        <w:t xml:space="preserve"> — </w:t>
      </w:r>
      <w:r w:rsidR="00160AF3" w:rsidRPr="00B06171">
        <w:t>Н</w:t>
      </w:r>
      <w:r w:rsidR="0031480E" w:rsidRPr="00B06171">
        <w:t>астройки git</w:t>
      </w:r>
    </w:p>
    <w:p w14:paraId="7878DA8F" w14:textId="4B39E646" w:rsidR="0031480E" w:rsidRPr="00B06171" w:rsidRDefault="0031480E" w:rsidP="00160AF3">
      <w:pPr>
        <w:pStyle w:val="aff4"/>
      </w:pPr>
      <w:r w:rsidRPr="00B06171">
        <w:t xml:space="preserve">Сборка должна проходить под учетной записью администратора сервера Gitlab (см. пункт 3.1) или под учетной записью пользователя с достаточными правами на просмотр и запуск сборочных линий для репозиториев исходного кода компонент </w:t>
      </w:r>
      <w:r w:rsidR="00516FB2">
        <w:t>СО</w:t>
      </w:r>
      <w:r w:rsidRPr="00B06171">
        <w:t>.</w:t>
      </w:r>
    </w:p>
    <w:p w14:paraId="4F65942A" w14:textId="356F322E" w:rsidR="0031480E" w:rsidRPr="00B06171" w:rsidRDefault="00573663" w:rsidP="00160AF3">
      <w:pPr>
        <w:pStyle w:val="40"/>
      </w:pPr>
      <w:bookmarkStart w:id="370" w:name="bookmark=id.2gb3jie" w:colFirst="0" w:colLast="0"/>
      <w:bookmarkStart w:id="371" w:name="bookmark=id.415t9al" w:colFirst="0" w:colLast="0"/>
      <w:bookmarkStart w:id="372" w:name="_Toc150852897"/>
      <w:bookmarkEnd w:id="370"/>
      <w:bookmarkEnd w:id="371"/>
      <w:r>
        <w:t>«Виртуальное озеро данных»</w:t>
      </w:r>
      <w:bookmarkEnd w:id="372"/>
    </w:p>
    <w:p w14:paraId="06F1DE9C" w14:textId="38A64750" w:rsidR="0031480E" w:rsidRPr="00B06171" w:rsidRDefault="0031480E" w:rsidP="00160AF3">
      <w:pPr>
        <w:pStyle w:val="50"/>
      </w:pPr>
      <w:bookmarkStart w:id="373" w:name="bookmark=id.1ulbmlt" w:colFirst="0" w:colLast="0"/>
      <w:bookmarkStart w:id="374" w:name="bookmark=id.3fg1ce0" w:colFirst="0" w:colLast="0"/>
      <w:bookmarkStart w:id="375" w:name="_heading=h.vgdtq7" w:colFirst="0" w:colLast="0"/>
      <w:bookmarkStart w:id="376" w:name="_Ref90950019"/>
      <w:bookmarkStart w:id="377" w:name="_Ref90950213"/>
      <w:bookmarkStart w:id="378" w:name="_Ref90950371"/>
      <w:bookmarkStart w:id="379" w:name="_Ref90950412"/>
      <w:bookmarkStart w:id="380" w:name="_Ref90950450"/>
      <w:bookmarkStart w:id="381" w:name="_Ref90950502"/>
      <w:bookmarkStart w:id="382" w:name="_Ref90950556"/>
      <w:bookmarkStart w:id="383" w:name="_Toc150852898"/>
      <w:bookmarkEnd w:id="373"/>
      <w:bookmarkEnd w:id="374"/>
      <w:bookmarkEnd w:id="375"/>
      <w:r w:rsidRPr="00B06171">
        <w:t xml:space="preserve">Сборка </w:t>
      </w:r>
      <w:r w:rsidR="00573663">
        <w:t>«Виртуальное озеро данных»</w:t>
      </w:r>
      <w:r w:rsidRPr="00B06171">
        <w:t xml:space="preserve"> на сервере CI</w:t>
      </w:r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14:paraId="07F5C7DD" w14:textId="54ECDAE3" w:rsidR="0031480E" w:rsidRPr="00B06171" w:rsidRDefault="0031480E" w:rsidP="00160AF3">
      <w:pPr>
        <w:pStyle w:val="6"/>
      </w:pPr>
      <w:bookmarkStart w:id="384" w:name="_heading=h.4ekz59m" w:colFirst="0" w:colLast="0"/>
      <w:bookmarkStart w:id="385" w:name="_Ref90949905"/>
      <w:bookmarkStart w:id="386" w:name="_Ref90950038"/>
      <w:bookmarkStart w:id="387" w:name="_Ref90950051"/>
      <w:bookmarkStart w:id="388" w:name="_Ref90950099"/>
      <w:bookmarkStart w:id="389" w:name="_Ref90950111"/>
      <w:bookmarkStart w:id="390" w:name="_Ref90950124"/>
      <w:bookmarkStart w:id="391" w:name="_Ref90950230"/>
      <w:bookmarkStart w:id="392" w:name="_Ref90950389"/>
      <w:bookmarkStart w:id="393" w:name="_Ref90950427"/>
      <w:bookmarkStart w:id="394" w:name="_Ref90950462"/>
      <w:bookmarkStart w:id="395" w:name="_Toc150852899"/>
      <w:bookmarkEnd w:id="384"/>
      <w:r w:rsidRPr="00B06171">
        <w:t xml:space="preserve">Предварительные требования для </w:t>
      </w:r>
      <w:r w:rsidR="00573663">
        <w:t>«Виртуальное озеро данных»</w:t>
      </w:r>
      <w:r w:rsidRPr="00B06171">
        <w:t xml:space="preserve"> CI</w:t>
      </w:r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</w:p>
    <w:p w14:paraId="7B011DCE" w14:textId="77E5D36F" w:rsidR="0031480E" w:rsidRPr="00B06171" w:rsidRDefault="0031480E" w:rsidP="00160AF3">
      <w:pPr>
        <w:pStyle w:val="a3"/>
      </w:pPr>
      <w:r w:rsidRPr="00B06171">
        <w:t xml:space="preserve">Для проекта сборки </w:t>
      </w:r>
      <w:r w:rsidR="00573663">
        <w:t>«Виртуальное озеро данных»</w:t>
      </w:r>
      <w:r w:rsidRPr="00B06171">
        <w:t xml:space="preserve"> должен быть сконфигурирован «Gitlab Runner» в соответствии с данным разделом 3.3. Также в настройках проекта (веб-интерфейс сервера Gitlab по адресу </w:t>
      </w:r>
      <w:hyperlink r:id="rId42" w:history="1">
        <w:r w:rsidR="001F57E7" w:rsidRPr="006F01E1">
          <w:rPr>
            <w:rStyle w:val="affffd"/>
          </w:rPr>
          <w:t>http://</w:t>
        </w:r>
        <w:r w:rsidR="001F57E7" w:rsidRPr="006F01E1">
          <w:rPr>
            <w:rStyle w:val="affffd"/>
            <w:lang w:val="en-US"/>
          </w:rPr>
          <w:t>mayak</w:t>
        </w:r>
        <w:r w:rsidR="008153BA">
          <w:rPr>
            <w:rStyle w:val="affffd"/>
          </w:rPr>
          <w:t>BI</w:t>
        </w:r>
        <w:r w:rsidR="001F57E7" w:rsidRPr="00380085">
          <w:rPr>
            <w:rStyle w:val="affffd"/>
          </w:rPr>
          <w:t>.</w:t>
        </w:r>
        <w:r w:rsidR="001F57E7" w:rsidRPr="006F01E1">
          <w:rPr>
            <w:rStyle w:val="affffd"/>
            <w:lang w:val="en-US"/>
          </w:rPr>
          <w:t>ru</w:t>
        </w:r>
      </w:hyperlink>
      <w:r w:rsidRPr="00B06171">
        <w:t>), в меню «CI/CD</w:t>
      </w:r>
      <w:r w:rsidR="00160AF3" w:rsidRPr="00B06171">
        <w:t xml:space="preserve">» в разделе «Переменные» (рис. </w:t>
      </w:r>
      <w:r w:rsidR="00267686" w:rsidRPr="00B06171">
        <w:fldChar w:fldCharType="begin"/>
      </w:r>
      <w:r w:rsidR="00267686" w:rsidRPr="00B06171">
        <w:instrText xml:space="preserve"> REF _Ref89678643 \h \# \0</w:instrText>
      </w:r>
      <w:r w:rsidR="00E75BA0" w:rsidRPr="00B06171">
        <w:instrText xml:space="preserve"> \* MERGEFORMAT </w:instrText>
      </w:r>
      <w:r w:rsidR="00267686" w:rsidRPr="00B06171">
        <w:fldChar w:fldCharType="separate"/>
      </w:r>
      <w:r w:rsidR="009D772B" w:rsidRPr="00B06171">
        <w:t>23</w:t>
      </w:r>
      <w:r w:rsidR="00267686" w:rsidRPr="00B06171">
        <w:fldChar w:fldCharType="end"/>
      </w:r>
      <w:r w:rsidRPr="00B06171">
        <w:t>) должны быть заданы следу</w:t>
      </w:r>
      <w:r w:rsidR="00160AF3" w:rsidRPr="00B06171">
        <w:t>ющие переменные CI/CD (</w:t>
      </w:r>
      <w:r w:rsidR="009D772B" w:rsidRPr="00B06171">
        <w:t xml:space="preserve">таблица </w:t>
      </w:r>
      <w:r w:rsidR="00E75BA0" w:rsidRPr="00B06171">
        <w:fldChar w:fldCharType="begin"/>
      </w:r>
      <w:r w:rsidR="00E75BA0" w:rsidRPr="00B06171">
        <w:instrText xml:space="preserve"> REF _Ref89678976 \h \# \0 \* MERGEFORMAT </w:instrText>
      </w:r>
      <w:r w:rsidR="00E75BA0" w:rsidRPr="00B06171">
        <w:fldChar w:fldCharType="separate"/>
      </w:r>
      <w:r w:rsidR="009D772B" w:rsidRPr="00B06171">
        <w:t>5</w:t>
      </w:r>
      <w:r w:rsidR="00E75BA0" w:rsidRPr="00B06171">
        <w:fldChar w:fldCharType="end"/>
      </w:r>
      <w:r w:rsidRPr="00B06171">
        <w:t xml:space="preserve">). </w:t>
      </w:r>
    </w:p>
    <w:p w14:paraId="74E174B3" w14:textId="5E98C389" w:rsidR="0031480E" w:rsidRPr="00B06171" w:rsidRDefault="00380085" w:rsidP="00160AF3">
      <w:pPr>
        <w:pStyle w:val="aff8"/>
      </w:pPr>
      <w:r>
        <w:rPr>
          <w:noProof/>
        </w:rPr>
        <w:drawing>
          <wp:inline distT="0" distB="0" distL="0" distR="0" wp14:anchorId="3EA83199" wp14:editId="62AB3EE5">
            <wp:extent cx="6477000" cy="20066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8653" w14:textId="79540170" w:rsidR="0031480E" w:rsidRPr="00B06171" w:rsidRDefault="00267686" w:rsidP="00160AF3">
      <w:pPr>
        <w:pStyle w:val="affa"/>
      </w:pPr>
      <w:bookmarkStart w:id="396" w:name="_heading=h.2tq9fhf" w:colFirst="0" w:colLast="0"/>
      <w:bookmarkStart w:id="397" w:name="_Ref89678643"/>
      <w:bookmarkEnd w:id="39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23</w:t>
      </w:r>
      <w:r w:rsidR="00990FEC" w:rsidRPr="00B06171">
        <w:rPr>
          <w:noProof/>
        </w:rPr>
        <w:fldChar w:fldCharType="end"/>
      </w:r>
      <w:bookmarkEnd w:id="397"/>
      <w:r w:rsidRPr="00B06171">
        <w:t xml:space="preserve"> — </w:t>
      </w:r>
      <w:r w:rsidR="0031480E" w:rsidRPr="00B06171">
        <w:t>Настройка переменных CI/CD</w:t>
      </w:r>
    </w:p>
    <w:p w14:paraId="1D7DE5F0" w14:textId="2F19EB5B" w:rsidR="0031480E" w:rsidRPr="00B06171" w:rsidRDefault="00267686" w:rsidP="00267686">
      <w:pPr>
        <w:pStyle w:val="affc"/>
      </w:pPr>
      <w:bookmarkStart w:id="398" w:name="_heading=h.18vjpp8" w:colFirst="0" w:colLast="0"/>
      <w:bookmarkStart w:id="399" w:name="_Ref89678976"/>
      <w:bookmarkEnd w:id="398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5</w:t>
      </w:r>
      <w:r w:rsidR="00990FEC" w:rsidRPr="00B06171">
        <w:rPr>
          <w:noProof/>
        </w:rPr>
        <w:fldChar w:fldCharType="end"/>
      </w:r>
      <w:bookmarkEnd w:id="399"/>
      <w:r w:rsidRPr="00B06171">
        <w:t xml:space="preserve"> </w:t>
      </w:r>
      <w:r w:rsidR="0031480E" w:rsidRPr="00B06171">
        <w:t xml:space="preserve">— Переменные CI/CD для </w:t>
      </w:r>
      <w:r w:rsidR="00573663">
        <w:t>«Виртуальное озеро данных»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678"/>
        <w:gridCol w:w="3112"/>
      </w:tblGrid>
      <w:tr w:rsidR="0031480E" w:rsidRPr="00B06171" w14:paraId="74484E23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01EADC1E" w14:textId="77777777" w:rsidR="0031480E" w:rsidRPr="00B06171" w:rsidRDefault="0031480E" w:rsidP="00160AF3">
            <w:pPr>
              <w:pStyle w:val="afc"/>
            </w:pPr>
            <w:r w:rsidRPr="00B06171">
              <w:t>Переменная</w:t>
            </w:r>
          </w:p>
        </w:tc>
        <w:tc>
          <w:tcPr>
            <w:tcW w:w="4678" w:type="dxa"/>
            <w:shd w:val="clear" w:color="auto" w:fill="auto"/>
          </w:tcPr>
          <w:p w14:paraId="2A0B19A8" w14:textId="77777777" w:rsidR="0031480E" w:rsidRPr="00B06171" w:rsidRDefault="0031480E" w:rsidP="00160AF3">
            <w:pPr>
              <w:pStyle w:val="afc"/>
            </w:pPr>
            <w:r w:rsidRPr="00B06171">
              <w:t>Описание</w:t>
            </w:r>
          </w:p>
        </w:tc>
        <w:tc>
          <w:tcPr>
            <w:tcW w:w="3112" w:type="dxa"/>
            <w:shd w:val="clear" w:color="auto" w:fill="auto"/>
          </w:tcPr>
          <w:p w14:paraId="06E402B3" w14:textId="77777777" w:rsidR="0031480E" w:rsidRPr="00B06171" w:rsidRDefault="0031480E" w:rsidP="00160AF3">
            <w:pPr>
              <w:pStyle w:val="afc"/>
            </w:pPr>
            <w:r w:rsidRPr="00B06171">
              <w:t>Пример</w:t>
            </w:r>
          </w:p>
        </w:tc>
      </w:tr>
      <w:tr w:rsidR="0031480E" w:rsidRPr="00B06171" w14:paraId="403DFC2C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14EA8F00" w14:textId="77777777" w:rsidR="0031480E" w:rsidRPr="00B06171" w:rsidRDefault="0031480E" w:rsidP="00160AF3">
            <w:pPr>
              <w:pStyle w:val="affe"/>
            </w:pPr>
            <w:r w:rsidRPr="00B06171">
              <w:t>BI_REGISTRY</w:t>
            </w:r>
          </w:p>
        </w:tc>
        <w:tc>
          <w:tcPr>
            <w:tcW w:w="4678" w:type="dxa"/>
            <w:shd w:val="clear" w:color="auto" w:fill="auto"/>
          </w:tcPr>
          <w:p w14:paraId="057CB743" w14:textId="77777777" w:rsidR="0031480E" w:rsidRPr="00B06171" w:rsidRDefault="0031480E" w:rsidP="00160AF3">
            <w:pPr>
              <w:pStyle w:val="affe"/>
            </w:pPr>
            <w:r w:rsidRPr="00B06171">
              <w:t>Путь к проекту с регистри с образами для CI</w:t>
            </w:r>
          </w:p>
        </w:tc>
        <w:tc>
          <w:tcPr>
            <w:tcW w:w="3112" w:type="dxa"/>
            <w:shd w:val="clear" w:color="auto" w:fill="auto"/>
          </w:tcPr>
          <w:p w14:paraId="1C8F4B07" w14:textId="144DBE48" w:rsidR="0031480E" w:rsidRPr="00B06171" w:rsidRDefault="00380085" w:rsidP="00160AF3">
            <w:pPr>
              <w:pStyle w:val="affe"/>
            </w:pPr>
            <w:r>
              <w:rPr>
                <w:lang w:val="en-US"/>
              </w:rPr>
              <w:t>Mayak</w:t>
            </w:r>
            <w:r w:rsidR="008153BA">
              <w:t>BI</w:t>
            </w:r>
            <w:r w:rsidRPr="00380085">
              <w:t>.</w:t>
            </w:r>
            <w:r>
              <w:rPr>
                <w:lang w:val="en-US"/>
              </w:rPr>
              <w:t>ru</w:t>
            </w:r>
            <w:r w:rsidR="0031480E" w:rsidRPr="00B06171">
              <w:t>:5000</w:t>
            </w:r>
          </w:p>
        </w:tc>
      </w:tr>
      <w:tr w:rsidR="0031480E" w:rsidRPr="00B06171" w14:paraId="63CC8CC2" w14:textId="77777777" w:rsidTr="0031480E">
        <w:trPr>
          <w:trHeight w:val="342"/>
          <w:jc w:val="center"/>
        </w:trPr>
        <w:tc>
          <w:tcPr>
            <w:tcW w:w="2405" w:type="dxa"/>
            <w:shd w:val="clear" w:color="auto" w:fill="auto"/>
          </w:tcPr>
          <w:p w14:paraId="24FFF968" w14:textId="77777777" w:rsidR="0031480E" w:rsidRPr="00B06171" w:rsidRDefault="0031480E" w:rsidP="00160AF3">
            <w:pPr>
              <w:pStyle w:val="affe"/>
            </w:pPr>
            <w:r w:rsidRPr="00B06171">
              <w:t>BI_REGISTRY_USER</w:t>
            </w:r>
          </w:p>
        </w:tc>
        <w:tc>
          <w:tcPr>
            <w:tcW w:w="4678" w:type="dxa"/>
            <w:shd w:val="clear" w:color="auto" w:fill="auto"/>
          </w:tcPr>
          <w:p w14:paraId="0B0FC0F5" w14:textId="77777777" w:rsidR="0031480E" w:rsidRPr="00B06171" w:rsidRDefault="0031480E" w:rsidP="00160AF3">
            <w:pPr>
              <w:pStyle w:val="affe"/>
            </w:pPr>
            <w:r w:rsidRPr="00B06171">
              <w:t>Логин пользователя с правами на чтение и запись</w:t>
            </w:r>
          </w:p>
        </w:tc>
        <w:tc>
          <w:tcPr>
            <w:tcW w:w="3112" w:type="dxa"/>
            <w:shd w:val="clear" w:color="auto" w:fill="auto"/>
          </w:tcPr>
          <w:p w14:paraId="766A36FD" w14:textId="0840C761" w:rsidR="0031480E" w:rsidRPr="00B06171" w:rsidRDefault="00185E6E" w:rsidP="00160AF3">
            <w:pPr>
              <w:pStyle w:val="affe"/>
            </w:pPr>
            <w:r>
              <w:t>mayak</w:t>
            </w:r>
            <w:r w:rsidR="008153BA">
              <w:t>BI</w:t>
            </w:r>
            <w:r w:rsidR="0031480E" w:rsidRPr="00B06171">
              <w:t>-ci-robot</w:t>
            </w:r>
          </w:p>
        </w:tc>
      </w:tr>
      <w:tr w:rsidR="0031480E" w:rsidRPr="00B06171" w14:paraId="4D739274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3940CA44" w14:textId="77777777" w:rsidR="0031480E" w:rsidRPr="00B06171" w:rsidRDefault="0031480E" w:rsidP="00160AF3">
            <w:pPr>
              <w:pStyle w:val="affe"/>
            </w:pPr>
            <w:r w:rsidRPr="00B06171">
              <w:t>BI_REGISTRY_PASSWORD</w:t>
            </w:r>
          </w:p>
        </w:tc>
        <w:tc>
          <w:tcPr>
            <w:tcW w:w="4678" w:type="dxa"/>
            <w:shd w:val="clear" w:color="auto" w:fill="auto"/>
          </w:tcPr>
          <w:p w14:paraId="059C59BD" w14:textId="77777777" w:rsidR="0031480E" w:rsidRPr="00B06171" w:rsidRDefault="0031480E" w:rsidP="00160AF3">
            <w:pPr>
              <w:pStyle w:val="affe"/>
            </w:pPr>
            <w:r w:rsidRPr="00B06171">
              <w:t>Пароль пользователя с правами на чтение и запись</w:t>
            </w:r>
          </w:p>
        </w:tc>
        <w:tc>
          <w:tcPr>
            <w:tcW w:w="3112" w:type="dxa"/>
            <w:shd w:val="clear" w:color="auto" w:fill="auto"/>
          </w:tcPr>
          <w:p w14:paraId="5A2B62A1" w14:textId="77777777" w:rsidR="0031480E" w:rsidRPr="00B06171" w:rsidRDefault="0031480E" w:rsidP="00160AF3">
            <w:pPr>
              <w:pStyle w:val="affe"/>
            </w:pPr>
            <w:r w:rsidRPr="00B06171">
              <w:t xml:space="preserve">nopass </w:t>
            </w:r>
          </w:p>
        </w:tc>
      </w:tr>
      <w:tr w:rsidR="0031480E" w:rsidRPr="00A4430E" w14:paraId="05656E1D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65C64F6B" w14:textId="77777777" w:rsidR="0031480E" w:rsidRPr="00B06171" w:rsidRDefault="0031480E" w:rsidP="00160AF3">
            <w:pPr>
              <w:pStyle w:val="affe"/>
            </w:pPr>
            <w:bookmarkStart w:id="400" w:name="_heading=h.3sv78d1" w:colFirst="0" w:colLast="0"/>
            <w:bookmarkEnd w:id="400"/>
            <w:r w:rsidRPr="00B06171">
              <w:t>PHOENIX_RELEASE_RESOLVE_REPO</w:t>
            </w:r>
          </w:p>
        </w:tc>
        <w:tc>
          <w:tcPr>
            <w:tcW w:w="4678" w:type="dxa"/>
            <w:shd w:val="clear" w:color="auto" w:fill="auto"/>
          </w:tcPr>
          <w:p w14:paraId="03E1AF90" w14:textId="77777777" w:rsidR="0031480E" w:rsidRPr="00B06171" w:rsidRDefault="0031480E" w:rsidP="00160AF3">
            <w:pPr>
              <w:pStyle w:val="affe"/>
            </w:pPr>
            <w:r w:rsidRPr="00B06171">
              <w:t>Адрес репозитория для разрешения зависимостей maven</w:t>
            </w:r>
          </w:p>
        </w:tc>
        <w:tc>
          <w:tcPr>
            <w:tcW w:w="3112" w:type="dxa"/>
            <w:shd w:val="clear" w:color="auto" w:fill="auto"/>
          </w:tcPr>
          <w:p w14:paraId="0418EC2D" w14:textId="47011A8A" w:rsidR="0031480E" w:rsidRPr="00380085" w:rsidRDefault="00000000" w:rsidP="00160AF3">
            <w:pPr>
              <w:pStyle w:val="affe"/>
              <w:rPr>
                <w:lang w:val="en-US"/>
              </w:rPr>
            </w:pPr>
            <w:hyperlink r:id="rId44">
              <w:r w:rsidR="0031480E" w:rsidRPr="00380085">
                <w:rPr>
                  <w:lang w:val="en-US"/>
                </w:rPr>
                <w:t>http://</w:t>
              </w:r>
              <w:r w:rsidR="00380085">
                <w:rPr>
                  <w:lang w:val="en-US"/>
                </w:rPr>
                <w:t xml:space="preserve"> Mayak</w:t>
              </w:r>
              <w:r w:rsidR="008153BA">
                <w:rPr>
                  <w:lang w:val="en-US"/>
                </w:rPr>
                <w:t>BI</w:t>
              </w:r>
              <w:r w:rsidR="00380085" w:rsidRPr="00380085">
                <w:rPr>
                  <w:lang w:val="en-US"/>
                </w:rPr>
                <w:t>.</w:t>
              </w:r>
              <w:r w:rsidR="00380085">
                <w:rPr>
                  <w:lang w:val="en-US"/>
                </w:rPr>
                <w:t>ru</w:t>
              </w:r>
              <w:r w:rsidR="0031480E" w:rsidRPr="00380085">
                <w:rPr>
                  <w:lang w:val="en-US"/>
                </w:rPr>
                <w:t>:8080/</w:t>
              </w:r>
            </w:hyperlink>
          </w:p>
          <w:p w14:paraId="4B292B0D" w14:textId="659C4116" w:rsidR="0031480E" w:rsidRPr="00380085" w:rsidRDefault="0031480E" w:rsidP="00380085">
            <w:pPr>
              <w:pStyle w:val="affe"/>
              <w:rPr>
                <w:lang w:val="en-US"/>
              </w:rPr>
            </w:pPr>
            <w:r w:rsidRPr="00380085">
              <w:rPr>
                <w:lang w:val="en-US"/>
              </w:rPr>
              <w:t>repository/</w:t>
            </w:r>
            <w:r w:rsidR="00380085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380085">
              <w:rPr>
                <w:lang w:val="en-US"/>
              </w:rPr>
              <w:t>-release</w:t>
            </w:r>
          </w:p>
        </w:tc>
      </w:tr>
      <w:tr w:rsidR="0031480E" w:rsidRPr="00A4430E" w14:paraId="20B32C23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1F3E0097" w14:textId="77777777" w:rsidR="0031480E" w:rsidRPr="00B06171" w:rsidRDefault="0031480E" w:rsidP="00160AF3">
            <w:pPr>
              <w:pStyle w:val="affe"/>
            </w:pPr>
            <w:r w:rsidRPr="00B06171">
              <w:t>PHOENIX_RELEASE_PUBLISH_REPO</w:t>
            </w:r>
          </w:p>
        </w:tc>
        <w:tc>
          <w:tcPr>
            <w:tcW w:w="4678" w:type="dxa"/>
            <w:shd w:val="clear" w:color="auto" w:fill="auto"/>
          </w:tcPr>
          <w:p w14:paraId="28A96138" w14:textId="77777777" w:rsidR="0031480E" w:rsidRPr="00B06171" w:rsidRDefault="0031480E" w:rsidP="00160AF3">
            <w:pPr>
              <w:pStyle w:val="affe"/>
            </w:pPr>
            <w:r w:rsidRPr="00B06171">
              <w:t>Адрес репозитория для публикации релизов библиотек Java</w:t>
            </w:r>
          </w:p>
        </w:tc>
        <w:tc>
          <w:tcPr>
            <w:tcW w:w="3112" w:type="dxa"/>
            <w:shd w:val="clear" w:color="auto" w:fill="auto"/>
          </w:tcPr>
          <w:p w14:paraId="05037C50" w14:textId="79B285D9" w:rsidR="0031480E" w:rsidRPr="00380085" w:rsidRDefault="00000000" w:rsidP="00160AF3">
            <w:pPr>
              <w:pStyle w:val="affe"/>
              <w:rPr>
                <w:lang w:val="en-US"/>
              </w:rPr>
            </w:pPr>
            <w:hyperlink r:id="rId45">
              <w:r w:rsidR="0031480E" w:rsidRPr="00380085">
                <w:rPr>
                  <w:lang w:val="en-US"/>
                </w:rPr>
                <w:t>http://</w:t>
              </w:r>
              <w:r w:rsidR="00380085">
                <w:rPr>
                  <w:lang w:val="en-US"/>
                </w:rPr>
                <w:t xml:space="preserve"> Mayak</w:t>
              </w:r>
              <w:r w:rsidR="008153BA">
                <w:rPr>
                  <w:lang w:val="en-US"/>
                </w:rPr>
                <w:t>BI</w:t>
              </w:r>
              <w:r w:rsidR="00380085" w:rsidRPr="00380085">
                <w:rPr>
                  <w:lang w:val="en-US"/>
                </w:rPr>
                <w:t>.</w:t>
              </w:r>
              <w:r w:rsidR="00380085">
                <w:rPr>
                  <w:lang w:val="en-US"/>
                </w:rPr>
                <w:t>ru</w:t>
              </w:r>
              <w:r w:rsidR="0031480E" w:rsidRPr="00380085">
                <w:rPr>
                  <w:lang w:val="en-US"/>
                </w:rPr>
                <w:t>:8080/</w:t>
              </w:r>
            </w:hyperlink>
          </w:p>
          <w:p w14:paraId="71C4A9CE" w14:textId="4EF91CE1" w:rsidR="0031480E" w:rsidRPr="00380085" w:rsidRDefault="0031480E" w:rsidP="00380085">
            <w:pPr>
              <w:pStyle w:val="affe"/>
              <w:rPr>
                <w:lang w:val="en-US"/>
              </w:rPr>
            </w:pPr>
            <w:r w:rsidRPr="00380085">
              <w:rPr>
                <w:lang w:val="en-US"/>
              </w:rPr>
              <w:t>repository/</w:t>
            </w:r>
            <w:r w:rsidR="00380085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380085">
              <w:rPr>
                <w:lang w:val="en-US"/>
              </w:rPr>
              <w:t>-release-local</w:t>
            </w:r>
          </w:p>
        </w:tc>
      </w:tr>
      <w:tr w:rsidR="0031480E" w:rsidRPr="00A4430E" w14:paraId="5AA7EB1B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14B10E90" w14:textId="77777777" w:rsidR="0031480E" w:rsidRPr="00B06171" w:rsidRDefault="0031480E" w:rsidP="00160AF3">
            <w:pPr>
              <w:pStyle w:val="affe"/>
            </w:pPr>
            <w:r w:rsidRPr="00B06171">
              <w:t>PHOENIX_SNAPSHOT_PUBLISH_REPO</w:t>
            </w:r>
          </w:p>
        </w:tc>
        <w:tc>
          <w:tcPr>
            <w:tcW w:w="4678" w:type="dxa"/>
            <w:shd w:val="clear" w:color="auto" w:fill="auto"/>
          </w:tcPr>
          <w:p w14:paraId="6788679A" w14:textId="77777777" w:rsidR="0031480E" w:rsidRPr="00B06171" w:rsidRDefault="0031480E" w:rsidP="00160AF3">
            <w:pPr>
              <w:pStyle w:val="affe"/>
            </w:pPr>
            <w:r w:rsidRPr="00B06171">
              <w:t>Адрес репозитория для публикации снэпшотов библиотек Java</w:t>
            </w:r>
          </w:p>
        </w:tc>
        <w:tc>
          <w:tcPr>
            <w:tcW w:w="3112" w:type="dxa"/>
            <w:shd w:val="clear" w:color="auto" w:fill="auto"/>
          </w:tcPr>
          <w:p w14:paraId="76FB6F1C" w14:textId="329D5689" w:rsidR="0031480E" w:rsidRPr="00380085" w:rsidRDefault="00000000" w:rsidP="00160AF3">
            <w:pPr>
              <w:pStyle w:val="affe"/>
              <w:rPr>
                <w:lang w:val="en-US"/>
              </w:rPr>
            </w:pPr>
            <w:hyperlink r:id="rId46">
              <w:r w:rsidR="0031480E" w:rsidRPr="00380085">
                <w:rPr>
                  <w:lang w:val="en-US"/>
                </w:rPr>
                <w:t>http://</w:t>
              </w:r>
              <w:r w:rsidR="00380085">
                <w:rPr>
                  <w:lang w:val="en-US"/>
                </w:rPr>
                <w:t xml:space="preserve"> Mayak</w:t>
              </w:r>
              <w:r w:rsidR="008153BA">
                <w:rPr>
                  <w:lang w:val="en-US"/>
                </w:rPr>
                <w:t>BI</w:t>
              </w:r>
              <w:r w:rsidR="00380085" w:rsidRPr="00380085">
                <w:rPr>
                  <w:lang w:val="en-US"/>
                </w:rPr>
                <w:t>.</w:t>
              </w:r>
              <w:r w:rsidR="00380085">
                <w:rPr>
                  <w:lang w:val="en-US"/>
                </w:rPr>
                <w:t>ru</w:t>
              </w:r>
              <w:r w:rsidR="0031480E" w:rsidRPr="00380085">
                <w:rPr>
                  <w:lang w:val="en-US"/>
                </w:rPr>
                <w:t>:8080/</w:t>
              </w:r>
            </w:hyperlink>
          </w:p>
          <w:p w14:paraId="26E28227" w14:textId="78F36963" w:rsidR="0031480E" w:rsidRPr="00380085" w:rsidRDefault="0031480E" w:rsidP="00380085">
            <w:pPr>
              <w:pStyle w:val="affe"/>
              <w:rPr>
                <w:lang w:val="en-US"/>
              </w:rPr>
            </w:pPr>
            <w:r w:rsidRPr="00380085">
              <w:rPr>
                <w:lang w:val="en-US"/>
              </w:rPr>
              <w:t>repository/</w:t>
            </w:r>
            <w:r w:rsidR="00380085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380085">
              <w:rPr>
                <w:lang w:val="en-US"/>
              </w:rPr>
              <w:t>-snapshot-local</w:t>
            </w:r>
          </w:p>
        </w:tc>
      </w:tr>
      <w:tr w:rsidR="0031480E" w:rsidRPr="00B06171" w14:paraId="151991DA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76F35BF3" w14:textId="77777777" w:rsidR="0031480E" w:rsidRPr="00B06171" w:rsidRDefault="0031480E" w:rsidP="00160AF3">
            <w:pPr>
              <w:pStyle w:val="affe"/>
            </w:pPr>
            <w:r w:rsidRPr="00B06171">
              <w:t>PHOENIX_USER</w:t>
            </w:r>
          </w:p>
        </w:tc>
        <w:tc>
          <w:tcPr>
            <w:tcW w:w="4678" w:type="dxa"/>
            <w:shd w:val="clear" w:color="auto" w:fill="auto"/>
          </w:tcPr>
          <w:p w14:paraId="711B5DC1" w14:textId="77777777" w:rsidR="0031480E" w:rsidRPr="00B06171" w:rsidRDefault="0031480E" w:rsidP="00160AF3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112" w:type="dxa"/>
            <w:shd w:val="clear" w:color="auto" w:fill="auto"/>
          </w:tcPr>
          <w:p w14:paraId="41E8A548" w14:textId="1682AA5F" w:rsidR="0031480E" w:rsidRPr="00B06171" w:rsidRDefault="00380085" w:rsidP="00160AF3">
            <w:pPr>
              <w:pStyle w:val="affe"/>
            </w:pPr>
            <w:bookmarkStart w:id="401" w:name="bookmark=id.n5rssn" w:colFirst="0" w:colLast="0"/>
            <w:bookmarkStart w:id="402" w:name="bookmark=id.280hiku" w:colFirst="0" w:colLast="0"/>
            <w:bookmarkEnd w:id="401"/>
            <w:bookmarkEnd w:id="402"/>
            <w:r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31480E" w:rsidRPr="00B06171">
              <w:t>-ci-robot</w:t>
            </w:r>
          </w:p>
        </w:tc>
      </w:tr>
      <w:tr w:rsidR="0031480E" w:rsidRPr="00B06171" w14:paraId="16263663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10FD11BE" w14:textId="77777777" w:rsidR="0031480E" w:rsidRPr="00B06171" w:rsidRDefault="0031480E" w:rsidP="00160AF3">
            <w:pPr>
              <w:pStyle w:val="affe"/>
            </w:pPr>
            <w:r w:rsidRPr="00B06171">
              <w:t>PHOENIX_PASSWORD</w:t>
            </w:r>
          </w:p>
        </w:tc>
        <w:tc>
          <w:tcPr>
            <w:tcW w:w="4678" w:type="dxa"/>
            <w:shd w:val="clear" w:color="auto" w:fill="auto"/>
          </w:tcPr>
          <w:p w14:paraId="579E6CAE" w14:textId="77777777" w:rsidR="0031480E" w:rsidRPr="00B06171" w:rsidRDefault="0031480E" w:rsidP="00160AF3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112" w:type="dxa"/>
            <w:shd w:val="clear" w:color="auto" w:fill="auto"/>
          </w:tcPr>
          <w:p w14:paraId="73BC3410" w14:textId="6ED999B5" w:rsidR="0031480E" w:rsidRPr="00B06171" w:rsidRDefault="00380085" w:rsidP="00160AF3">
            <w:pPr>
              <w:pStyle w:val="affe"/>
            </w:pPr>
            <w:r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31480E" w:rsidRPr="00B06171">
              <w:t>-ci-robot</w:t>
            </w:r>
          </w:p>
        </w:tc>
      </w:tr>
      <w:tr w:rsidR="0031480E" w:rsidRPr="00B06171" w14:paraId="7A8E3D90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53012F15" w14:textId="77777777" w:rsidR="0031480E" w:rsidRPr="00B06171" w:rsidRDefault="0031480E" w:rsidP="00160AF3">
            <w:pPr>
              <w:pStyle w:val="affe"/>
            </w:pPr>
            <w:r w:rsidRPr="00B06171">
              <w:t>PHOENIX_NPM_RESOLVE_REPO</w:t>
            </w:r>
          </w:p>
        </w:tc>
        <w:tc>
          <w:tcPr>
            <w:tcW w:w="4678" w:type="dxa"/>
            <w:shd w:val="clear" w:color="auto" w:fill="auto"/>
          </w:tcPr>
          <w:p w14:paraId="6F781E87" w14:textId="77777777" w:rsidR="0031480E" w:rsidRPr="00B06171" w:rsidRDefault="0031480E" w:rsidP="00160AF3">
            <w:pPr>
              <w:pStyle w:val="affe"/>
            </w:pPr>
            <w:r w:rsidRPr="00B06171">
              <w:t>Адрес репозитория с NPM пакетами</w:t>
            </w:r>
          </w:p>
        </w:tc>
        <w:tc>
          <w:tcPr>
            <w:tcW w:w="3112" w:type="dxa"/>
            <w:shd w:val="clear" w:color="auto" w:fill="auto"/>
          </w:tcPr>
          <w:p w14:paraId="6E382271" w14:textId="4D529678" w:rsidR="0031480E" w:rsidRPr="00B06171" w:rsidRDefault="00000000" w:rsidP="00380085">
            <w:pPr>
              <w:pStyle w:val="affe"/>
            </w:pPr>
            <w:hyperlink r:id="rId47" w:history="1">
              <w:r w:rsidR="00380085" w:rsidRPr="006F01E1">
                <w:rPr>
                  <w:rStyle w:val="affffd"/>
                </w:rPr>
                <w:t>http://</w:t>
              </w:r>
              <w:r w:rsidR="00380085" w:rsidRPr="006F01E1">
                <w:rPr>
                  <w:rStyle w:val="affffd"/>
                  <w:lang w:val="en-US"/>
                </w:rPr>
                <w:t>mayak</w:t>
              </w:r>
              <w:r w:rsidR="008153BA">
                <w:rPr>
                  <w:rStyle w:val="affffd"/>
                </w:rPr>
                <w:t>BI</w:t>
              </w:r>
              <w:r w:rsidR="00380085" w:rsidRPr="006F01E1">
                <w:rPr>
                  <w:rStyle w:val="affffd"/>
                </w:rPr>
                <w:t>:8080/repository/npm-</w:t>
              </w:r>
              <w:r w:rsidR="00380085" w:rsidRPr="006F01E1">
                <w:rPr>
                  <w:rStyle w:val="affffd"/>
                  <w:lang w:val="en-US"/>
                </w:rPr>
                <w:t>mayak</w:t>
              </w:r>
              <w:r w:rsidR="008153BA">
                <w:rPr>
                  <w:rStyle w:val="affffd"/>
                </w:rPr>
                <w:t>BI</w:t>
              </w:r>
              <w:r w:rsidR="00380085" w:rsidRPr="006F01E1">
                <w:rPr>
                  <w:rStyle w:val="affffd"/>
                </w:rPr>
                <w:t>/</w:t>
              </w:r>
            </w:hyperlink>
          </w:p>
        </w:tc>
      </w:tr>
      <w:tr w:rsidR="0031480E" w:rsidRPr="00B06171" w14:paraId="3626C04C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3DDCA889" w14:textId="77777777" w:rsidR="0031480E" w:rsidRPr="00B06171" w:rsidRDefault="0031480E" w:rsidP="00160AF3">
            <w:pPr>
              <w:pStyle w:val="affe"/>
            </w:pPr>
            <w:r w:rsidRPr="00B06171">
              <w:t>PHOENIX_NPM_USER</w:t>
            </w:r>
          </w:p>
        </w:tc>
        <w:tc>
          <w:tcPr>
            <w:tcW w:w="4678" w:type="dxa"/>
            <w:shd w:val="clear" w:color="auto" w:fill="auto"/>
          </w:tcPr>
          <w:p w14:paraId="553A66E9" w14:textId="77777777" w:rsidR="0031480E" w:rsidRPr="00B06171" w:rsidRDefault="0031480E" w:rsidP="00160AF3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112" w:type="dxa"/>
            <w:shd w:val="clear" w:color="auto" w:fill="auto"/>
          </w:tcPr>
          <w:p w14:paraId="3C8ADC00" w14:textId="205C8852" w:rsidR="0031480E" w:rsidRPr="00B06171" w:rsidRDefault="00380085" w:rsidP="00160AF3">
            <w:pPr>
              <w:pStyle w:val="affe"/>
            </w:pPr>
            <w:r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31480E" w:rsidRPr="00B06171">
              <w:rPr>
                <w:rFonts w:eastAsia="Open Sans"/>
              </w:rPr>
              <w:t>-ci-robot</w:t>
            </w:r>
          </w:p>
        </w:tc>
      </w:tr>
      <w:tr w:rsidR="0031480E" w:rsidRPr="00B06171" w14:paraId="537712EB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07ABE45A" w14:textId="77777777" w:rsidR="0031480E" w:rsidRPr="00B06171" w:rsidRDefault="0031480E" w:rsidP="00160AF3">
            <w:pPr>
              <w:pStyle w:val="affe"/>
            </w:pPr>
            <w:r w:rsidRPr="00B06171">
              <w:t>PHOENIX_NPM_PASSWORD</w:t>
            </w:r>
          </w:p>
        </w:tc>
        <w:tc>
          <w:tcPr>
            <w:tcW w:w="4678" w:type="dxa"/>
            <w:shd w:val="clear" w:color="auto" w:fill="auto"/>
          </w:tcPr>
          <w:p w14:paraId="686401C5" w14:textId="77777777" w:rsidR="0031480E" w:rsidRPr="00B06171" w:rsidRDefault="0031480E" w:rsidP="00160AF3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112" w:type="dxa"/>
            <w:shd w:val="clear" w:color="auto" w:fill="auto"/>
          </w:tcPr>
          <w:p w14:paraId="5FA4E1CB" w14:textId="5A182FC1" w:rsidR="0031480E" w:rsidRPr="00B06171" w:rsidRDefault="00380085" w:rsidP="00160AF3">
            <w:pPr>
              <w:pStyle w:val="affe"/>
            </w:pPr>
            <w:r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31480E" w:rsidRPr="00B06171">
              <w:t>-ci-robot</w:t>
            </w:r>
          </w:p>
        </w:tc>
      </w:tr>
      <w:tr w:rsidR="0031480E" w:rsidRPr="00B06171" w14:paraId="2F774F18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1A1DA9F9" w14:textId="77777777" w:rsidR="0031480E" w:rsidRPr="00B06171" w:rsidRDefault="0031480E" w:rsidP="00160AF3">
            <w:pPr>
              <w:pStyle w:val="affe"/>
            </w:pPr>
            <w:r w:rsidRPr="00B06171">
              <w:t>PHOENIX_NPM_DISTRIBUTION_REPO</w:t>
            </w:r>
          </w:p>
        </w:tc>
        <w:tc>
          <w:tcPr>
            <w:tcW w:w="4678" w:type="dxa"/>
            <w:shd w:val="clear" w:color="auto" w:fill="auto"/>
          </w:tcPr>
          <w:p w14:paraId="7F0E7ECF" w14:textId="77777777" w:rsidR="0031480E" w:rsidRPr="00B06171" w:rsidRDefault="0031480E" w:rsidP="00160AF3">
            <w:pPr>
              <w:pStyle w:val="affe"/>
            </w:pPr>
            <w:r w:rsidRPr="00B06171">
              <w:t>Адрес дистрибутивов npm, может использовать учетные данные выше при условии нахождения пакета в PHOENIX_NPM_RESOLVE_REPO.</w:t>
            </w:r>
          </w:p>
          <w:p w14:paraId="6A23C4BB" w14:textId="77777777" w:rsidR="0031480E" w:rsidRPr="00B06171" w:rsidRDefault="0031480E" w:rsidP="00160AF3">
            <w:pPr>
              <w:pStyle w:val="affe"/>
            </w:pPr>
            <w:r w:rsidRPr="00B06171">
              <w:t>В противном случае URL должен быть беспарольным.</w:t>
            </w:r>
          </w:p>
          <w:p w14:paraId="793F2BBF" w14:textId="77777777" w:rsidR="0031480E" w:rsidRPr="00B06171" w:rsidRDefault="0031480E" w:rsidP="00160AF3">
            <w:pPr>
              <w:pStyle w:val="affe"/>
            </w:pPr>
            <w:r w:rsidRPr="00B06171">
              <w:t>Адрес должен указывать на директорию с поддиректориями версий, в случае с npm-регистри &lt;registry-url&gt;/npm/-/</w:t>
            </w:r>
          </w:p>
          <w:p w14:paraId="077E3B39" w14:textId="77777777" w:rsidR="0031480E" w:rsidRPr="00B06171" w:rsidRDefault="0031480E" w:rsidP="00160AF3">
            <w:pPr>
              <w:pStyle w:val="affe"/>
            </w:pPr>
          </w:p>
        </w:tc>
        <w:tc>
          <w:tcPr>
            <w:tcW w:w="3112" w:type="dxa"/>
            <w:shd w:val="clear" w:color="auto" w:fill="auto"/>
          </w:tcPr>
          <w:p w14:paraId="10B29E80" w14:textId="206CF657" w:rsidR="0031480E" w:rsidRPr="00B06171" w:rsidRDefault="00000000" w:rsidP="00380085">
            <w:pPr>
              <w:pStyle w:val="affe"/>
            </w:pPr>
            <w:hyperlink r:id="rId48" w:history="1">
              <w:r w:rsidR="00380085" w:rsidRPr="006F01E1">
                <w:rPr>
                  <w:rStyle w:val="affffd"/>
                </w:rPr>
                <w:t>http://</w:t>
              </w:r>
              <w:r w:rsidR="00380085" w:rsidRPr="006F01E1">
                <w:rPr>
                  <w:rStyle w:val="affffd"/>
                  <w:lang w:val="en-US"/>
                </w:rPr>
                <w:t>mayak</w:t>
              </w:r>
              <w:r w:rsidR="008153BA">
                <w:rPr>
                  <w:rStyle w:val="affffd"/>
                </w:rPr>
                <w:t>BI</w:t>
              </w:r>
              <w:r w:rsidR="00380085" w:rsidRPr="006F01E1">
                <w:rPr>
                  <w:rStyle w:val="affffd"/>
                </w:rPr>
                <w:t>.</w:t>
              </w:r>
              <w:r w:rsidR="00380085" w:rsidRPr="006F01E1">
                <w:rPr>
                  <w:rStyle w:val="affffd"/>
                  <w:lang w:val="en-US"/>
                </w:rPr>
                <w:t>ru</w:t>
              </w:r>
              <w:r w:rsidR="00380085" w:rsidRPr="006F01E1">
                <w:rPr>
                  <w:rStyle w:val="affffd"/>
                </w:rPr>
                <w:t>:8080/repository/npm-</w:t>
              </w:r>
              <w:r w:rsidR="00380085" w:rsidRPr="006F01E1">
                <w:rPr>
                  <w:rStyle w:val="affffd"/>
                  <w:lang w:val="en-US"/>
                </w:rPr>
                <w:t>mayak</w:t>
              </w:r>
              <w:r w:rsidR="008153BA">
                <w:rPr>
                  <w:rStyle w:val="affffd"/>
                </w:rPr>
                <w:t>BI</w:t>
              </w:r>
              <w:r w:rsidR="00380085" w:rsidRPr="006F01E1">
                <w:rPr>
                  <w:rStyle w:val="affffd"/>
                </w:rPr>
                <w:t>/npm/-/</w:t>
              </w:r>
            </w:hyperlink>
          </w:p>
        </w:tc>
      </w:tr>
      <w:tr w:rsidR="0031480E" w:rsidRPr="00B06171" w14:paraId="409B93DB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0F222736" w14:textId="77777777" w:rsidR="0031480E" w:rsidRPr="00B06171" w:rsidRDefault="0031480E" w:rsidP="00160AF3">
            <w:pPr>
              <w:pStyle w:val="affe"/>
            </w:pPr>
            <w:r w:rsidRPr="00B06171">
              <w:t>PHOENIX_NODE_DISTRIBUTION_REPO</w:t>
            </w:r>
          </w:p>
        </w:tc>
        <w:tc>
          <w:tcPr>
            <w:tcW w:w="4678" w:type="dxa"/>
            <w:shd w:val="clear" w:color="auto" w:fill="auto"/>
          </w:tcPr>
          <w:p w14:paraId="2C46EDC7" w14:textId="77777777" w:rsidR="0031480E" w:rsidRPr="00B06171" w:rsidRDefault="0031480E" w:rsidP="00160AF3">
            <w:pPr>
              <w:pStyle w:val="affe"/>
            </w:pPr>
            <w:r w:rsidRPr="00B06171">
              <w:t>Адрес дистрибутивов node, должен быть беспарольным/с вшитой учетой записью</w:t>
            </w:r>
          </w:p>
        </w:tc>
        <w:tc>
          <w:tcPr>
            <w:tcW w:w="3112" w:type="dxa"/>
            <w:shd w:val="clear" w:color="auto" w:fill="auto"/>
          </w:tcPr>
          <w:p w14:paraId="381CB6BF" w14:textId="757B2722" w:rsidR="0031480E" w:rsidRPr="00B06171" w:rsidRDefault="0031480E" w:rsidP="00160AF3">
            <w:pPr>
              <w:pStyle w:val="affe"/>
            </w:pPr>
            <w:r w:rsidRPr="00B06171">
              <w:t>http://</w:t>
            </w:r>
            <w:r w:rsidR="00380085">
              <w:t>mayak</w:t>
            </w:r>
            <w:r w:rsidR="008153BA">
              <w:t>BI</w:t>
            </w:r>
            <w:r w:rsidRPr="00B06171">
              <w:t>-ci-robot:</w:t>
            </w:r>
            <w:r w:rsidR="00380085">
              <w:t>mayak</w:t>
            </w:r>
            <w:r w:rsidR="008153BA">
              <w:t>BI</w:t>
            </w:r>
            <w:r w:rsidR="00380085">
              <w:t>-ci-robot@mayak</w:t>
            </w:r>
            <w:r w:rsidR="008153BA">
              <w:t>BI</w:t>
            </w:r>
            <w:r w:rsidR="00380085">
              <w:t>.</w:t>
            </w:r>
            <w:r w:rsidR="00380085">
              <w:rPr>
                <w:lang w:val="en-US"/>
              </w:rPr>
              <w:t>ru</w:t>
            </w:r>
            <w:r w:rsidRPr="00B06171">
              <w:t>:8080/repository/node-distributions/</w:t>
            </w:r>
          </w:p>
        </w:tc>
      </w:tr>
      <w:tr w:rsidR="0031480E" w:rsidRPr="00B06171" w14:paraId="432D3F72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2B840390" w14:textId="77777777" w:rsidR="0031480E" w:rsidRPr="00B06171" w:rsidRDefault="0031480E" w:rsidP="00160AF3">
            <w:pPr>
              <w:pStyle w:val="affe"/>
            </w:pPr>
            <w:r w:rsidRPr="00B06171">
              <w:t>PHOENIX_SENTRY_DISTRIBUTION_REPO</w:t>
            </w:r>
          </w:p>
        </w:tc>
        <w:tc>
          <w:tcPr>
            <w:tcW w:w="4678" w:type="dxa"/>
            <w:shd w:val="clear" w:color="auto" w:fill="auto"/>
          </w:tcPr>
          <w:p w14:paraId="02897E56" w14:textId="77777777" w:rsidR="0031480E" w:rsidRPr="00B06171" w:rsidRDefault="0031480E" w:rsidP="00160AF3">
            <w:pPr>
              <w:pStyle w:val="affe"/>
            </w:pPr>
            <w:r w:rsidRPr="00B06171">
              <w:t>Адрес senty, должен быть беспарольным/с вшитой учетой записью</w:t>
            </w:r>
          </w:p>
        </w:tc>
        <w:tc>
          <w:tcPr>
            <w:tcW w:w="3112" w:type="dxa"/>
            <w:shd w:val="clear" w:color="auto" w:fill="auto"/>
          </w:tcPr>
          <w:p w14:paraId="6FC0669B" w14:textId="44F2AFE1" w:rsidR="0031480E" w:rsidRPr="00B06171" w:rsidRDefault="00000000" w:rsidP="00380085">
            <w:pPr>
              <w:pStyle w:val="affe"/>
            </w:pPr>
            <w:hyperlink r:id="rId49">
              <w:r w:rsidR="0031480E" w:rsidRPr="00B06171">
                <w:t>http://</w:t>
              </w:r>
              <w:r w:rsidR="00380085">
                <w:t>mayak</w:t>
              </w:r>
              <w:r w:rsidR="008153BA">
                <w:t>BI</w:t>
              </w:r>
              <w:r w:rsidR="0031480E" w:rsidRPr="00B06171">
                <w:t>-ci-robot:</w:t>
              </w:r>
              <w:r w:rsidR="00380085">
                <w:t>mayak</w:t>
              </w:r>
              <w:r w:rsidR="008153BA">
                <w:t>BI</w:t>
              </w:r>
              <w:r w:rsidR="0031480E" w:rsidRPr="00B06171">
                <w:t>-ci-robot@</w:t>
              </w:r>
              <w:r w:rsidR="00380085">
                <w:rPr>
                  <w:lang w:val="en-US"/>
                </w:rPr>
                <w:t>mayak</w:t>
              </w:r>
              <w:r w:rsidR="008153BA">
                <w:t>BI</w:t>
              </w:r>
              <w:r w:rsidR="00380085" w:rsidRPr="00380085">
                <w:t>.</w:t>
              </w:r>
              <w:r w:rsidR="00380085">
                <w:rPr>
                  <w:lang w:val="en-US"/>
                </w:rPr>
                <w:t>ru</w:t>
              </w:r>
              <w:r w:rsidR="0031480E" w:rsidRPr="00B06171">
                <w:t>:8080/repository/sentry-distribution/</w:t>
              </w:r>
            </w:hyperlink>
          </w:p>
        </w:tc>
      </w:tr>
      <w:tr w:rsidR="0031480E" w:rsidRPr="00B06171" w14:paraId="2023E974" w14:textId="77777777" w:rsidTr="0031480E">
        <w:trPr>
          <w:trHeight w:val="454"/>
          <w:jc w:val="center"/>
        </w:trPr>
        <w:tc>
          <w:tcPr>
            <w:tcW w:w="2405" w:type="dxa"/>
            <w:shd w:val="clear" w:color="auto" w:fill="auto"/>
          </w:tcPr>
          <w:p w14:paraId="39E7E1FD" w14:textId="77777777" w:rsidR="0031480E" w:rsidRPr="00B06171" w:rsidRDefault="0031480E" w:rsidP="00160AF3">
            <w:pPr>
              <w:pStyle w:val="affe"/>
            </w:pPr>
            <w:r w:rsidRPr="00B06171">
              <w:t>DISABLE_GIT_STYLE</w:t>
            </w:r>
          </w:p>
        </w:tc>
        <w:tc>
          <w:tcPr>
            <w:tcW w:w="4678" w:type="dxa"/>
            <w:shd w:val="clear" w:color="auto" w:fill="auto"/>
          </w:tcPr>
          <w:p w14:paraId="0FD57E21" w14:textId="77777777" w:rsidR="0031480E" w:rsidRPr="00B06171" w:rsidRDefault="0031480E" w:rsidP="00160AF3">
            <w:pPr>
              <w:pStyle w:val="affe"/>
            </w:pPr>
            <w:r w:rsidRPr="00B06171">
              <w:t>Отключение проверки стиля для офлайн сред</w:t>
            </w:r>
          </w:p>
        </w:tc>
        <w:tc>
          <w:tcPr>
            <w:tcW w:w="3112" w:type="dxa"/>
            <w:shd w:val="clear" w:color="auto" w:fill="auto"/>
          </w:tcPr>
          <w:p w14:paraId="0C547BF4" w14:textId="77777777" w:rsidR="0031480E" w:rsidRPr="00B06171" w:rsidRDefault="0031480E" w:rsidP="00160AF3">
            <w:pPr>
              <w:pStyle w:val="affe"/>
            </w:pPr>
            <w:r w:rsidRPr="00B06171">
              <w:t>true</w:t>
            </w:r>
          </w:p>
        </w:tc>
      </w:tr>
    </w:tbl>
    <w:p w14:paraId="1CBFC841" w14:textId="77777777" w:rsidR="0031480E" w:rsidRPr="00B06171" w:rsidRDefault="0031480E" w:rsidP="00160AF3">
      <w:pPr>
        <w:pStyle w:val="afffff2"/>
      </w:pPr>
      <w:r w:rsidRPr="00B06171">
        <w:t xml:space="preserve">Также для CI должны быть доступны следующие docker-образы: </w:t>
      </w:r>
    </w:p>
    <w:p w14:paraId="04723989" w14:textId="45E175F3" w:rsidR="0031480E" w:rsidRPr="00B06171" w:rsidRDefault="0031480E" w:rsidP="00160AF3">
      <w:pPr>
        <w:pStyle w:val="10"/>
        <w:rPr>
          <w:lang w:val="en-US"/>
        </w:rPr>
      </w:pPr>
      <w:r w:rsidRPr="00B06171">
        <w:rPr>
          <w:lang w:val="en-US"/>
        </w:rPr>
        <w:t>$BI_REGISTRY/</w:t>
      </w:r>
      <w:r w:rsidR="00380085">
        <w:rPr>
          <w:lang w:val="en-US"/>
        </w:rPr>
        <w:t>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/infrastructure/maven:3;</w:t>
      </w:r>
    </w:p>
    <w:p w14:paraId="2D160108" w14:textId="6B4F00B8" w:rsidR="0031480E" w:rsidRPr="00B06171" w:rsidRDefault="0031480E" w:rsidP="00160AF3">
      <w:pPr>
        <w:pStyle w:val="10"/>
        <w:rPr>
          <w:lang w:val="en-US"/>
        </w:rPr>
      </w:pPr>
      <w:r w:rsidRPr="00B06171">
        <w:rPr>
          <w:lang w:val="en-US"/>
        </w:rPr>
        <w:t>$BI_REGISTRY/</w:t>
      </w:r>
      <w:r w:rsidR="00380085">
        <w:rPr>
          <w:lang w:val="en-US"/>
        </w:rPr>
        <w:t>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/infrastructure/git-style-junit:latest;</w:t>
      </w:r>
    </w:p>
    <w:p w14:paraId="40325597" w14:textId="10F018C4" w:rsidR="0031480E" w:rsidRPr="00B06171" w:rsidRDefault="0031480E" w:rsidP="00160AF3">
      <w:pPr>
        <w:pStyle w:val="10"/>
        <w:rPr>
          <w:lang w:val="en-US"/>
        </w:rPr>
      </w:pPr>
      <w:r w:rsidRPr="00B06171">
        <w:rPr>
          <w:lang w:val="en-US"/>
        </w:rPr>
        <w:t>$BI_REGISTRY/</w:t>
      </w:r>
      <w:r w:rsidR="00380085">
        <w:rPr>
          <w:lang w:val="en-US"/>
        </w:rPr>
        <w:t>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/infrastructure/docker:latest;</w:t>
      </w:r>
    </w:p>
    <w:p w14:paraId="660A58D8" w14:textId="313345E8" w:rsidR="0031480E" w:rsidRPr="00B06171" w:rsidRDefault="0031480E" w:rsidP="00160AF3">
      <w:pPr>
        <w:pStyle w:val="10"/>
        <w:rPr>
          <w:lang w:val="en-US"/>
        </w:rPr>
      </w:pPr>
      <w:r w:rsidRPr="00B06171">
        <w:rPr>
          <w:lang w:val="en-US"/>
        </w:rPr>
        <w:t>$BI_REGISTRY/</w:t>
      </w:r>
      <w:r w:rsidR="00380085">
        <w:rPr>
          <w:lang w:val="en-US"/>
        </w:rPr>
        <w:t>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/infrastructure/docker:dind;</w:t>
      </w:r>
    </w:p>
    <w:p w14:paraId="35FF5240" w14:textId="00B104B5" w:rsidR="0031480E" w:rsidRPr="00B06171" w:rsidRDefault="0031480E" w:rsidP="00160AF3">
      <w:pPr>
        <w:pStyle w:val="10"/>
        <w:rPr>
          <w:lang w:val="en-US"/>
        </w:rPr>
      </w:pPr>
      <w:r w:rsidRPr="00B06171">
        <w:rPr>
          <w:lang w:val="en-US"/>
        </w:rPr>
        <w:t>$BI_REGISTRY/</w:t>
      </w:r>
      <w:r w:rsidR="00380085">
        <w:rPr>
          <w:lang w:val="en-US"/>
        </w:rPr>
        <w:t>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/infrastructure/liberica-openjdk-alpine:8.</w:t>
      </w:r>
    </w:p>
    <w:p w14:paraId="1F033DCA" w14:textId="1A1A053D" w:rsidR="0031480E" w:rsidRPr="00B06171" w:rsidRDefault="0031480E" w:rsidP="00160AF3">
      <w:pPr>
        <w:pStyle w:val="a3"/>
      </w:pPr>
      <w:r w:rsidRPr="00B06171">
        <w:t>Для проверки доступности следующих docker-образов необходимо поочередно открыть веб-страницы по следующим адресам в браузере с рабочей машина, которая имеет доступ к http://</w:t>
      </w:r>
      <w:r w:rsidR="00380085">
        <w:t>mayak</w:t>
      </w:r>
      <w:r w:rsidR="008153BA">
        <w:t>BI</w:t>
      </w:r>
      <w:r w:rsidR="00380085">
        <w:t>.ru</w:t>
      </w:r>
      <w:r w:rsidRPr="00B06171">
        <w:t>:5000: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3617A25A" w14:textId="77777777" w:rsidTr="00AE35ED">
        <w:trPr>
          <w:trHeight w:val="2126"/>
          <w:jc w:val="center"/>
        </w:trPr>
        <w:tc>
          <w:tcPr>
            <w:tcW w:w="10200" w:type="dxa"/>
            <w:shd w:val="clear" w:color="auto" w:fill="auto"/>
          </w:tcPr>
          <w:p w14:paraId="5A662E5F" w14:textId="0633AFCD" w:rsidR="0031480E" w:rsidRPr="00B06171" w:rsidRDefault="00000000" w:rsidP="00E973C4">
            <w:pPr>
              <w:pStyle w:val="afff6"/>
              <w:rPr>
                <w:rFonts w:eastAsia="Courier New"/>
              </w:rPr>
            </w:pPr>
            <w:hyperlink r:id="rId50">
              <w:r w:rsidR="0031480E" w:rsidRPr="00B06171">
                <w:rPr>
                  <w:rFonts w:eastAsia="Courier New"/>
                </w:rPr>
                <w:t>http://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80085">
                <w:rPr>
                  <w:rFonts w:eastAsia="Courier New"/>
                </w:rPr>
                <w:t>.ru</w:t>
              </w:r>
              <w:r w:rsidR="0031480E" w:rsidRPr="00B06171">
                <w:rPr>
                  <w:rFonts w:eastAsia="Courier New"/>
                </w:rPr>
                <w:t>:5000/v2/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1480E" w:rsidRPr="00B06171">
                <w:rPr>
                  <w:rFonts w:eastAsia="Courier New"/>
                </w:rPr>
                <w:t>/infrastructure/maven/tags/list</w:t>
              </w:r>
            </w:hyperlink>
            <w:r w:rsidR="0031480E" w:rsidRPr="00B06171">
              <w:rPr>
                <w:rFonts w:eastAsia="Courier New"/>
              </w:rPr>
              <w:t xml:space="preserve"> </w:t>
            </w:r>
          </w:p>
          <w:p w14:paraId="1D0DD100" w14:textId="344F2516" w:rsidR="0031480E" w:rsidRPr="00B06171" w:rsidRDefault="00000000" w:rsidP="00E973C4">
            <w:pPr>
              <w:pStyle w:val="afff6"/>
            </w:pPr>
            <w:hyperlink r:id="rId51">
              <w:r w:rsidR="0031480E" w:rsidRPr="00B06171">
                <w:rPr>
                  <w:rFonts w:eastAsia="Courier New"/>
                </w:rPr>
                <w:t>http://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80085">
                <w:rPr>
                  <w:rFonts w:eastAsia="Courier New"/>
                </w:rPr>
                <w:t>.ru</w:t>
              </w:r>
              <w:r w:rsidR="0031480E" w:rsidRPr="00B06171">
                <w:rPr>
                  <w:rFonts w:eastAsia="Courier New"/>
                </w:rPr>
                <w:t>:5000/v2/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1480E" w:rsidRPr="00B06171">
                <w:rPr>
                  <w:rFonts w:eastAsia="Courier New"/>
                </w:rPr>
                <w:t>/infrastructure/git-style-junit/tags/list</w:t>
              </w:r>
            </w:hyperlink>
            <w:r w:rsidR="0031480E" w:rsidRPr="00B06171">
              <w:rPr>
                <w:rFonts w:eastAsia="Courier New"/>
              </w:rPr>
              <w:t xml:space="preserve"> </w:t>
            </w:r>
            <w:hyperlink r:id="rId52">
              <w:r w:rsidR="0031480E" w:rsidRPr="00B06171">
                <w:rPr>
                  <w:rFonts w:eastAsia="Courier New"/>
                </w:rPr>
                <w:t>http://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80085">
                <w:rPr>
                  <w:rFonts w:eastAsia="Courier New"/>
                </w:rPr>
                <w:t>.ru</w:t>
              </w:r>
              <w:r w:rsidR="0031480E" w:rsidRPr="00B06171">
                <w:rPr>
                  <w:rFonts w:eastAsia="Courier New"/>
                </w:rPr>
                <w:t>:5000/v2/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1480E" w:rsidRPr="00B06171">
                <w:rPr>
                  <w:rFonts w:eastAsia="Courier New"/>
                </w:rPr>
                <w:t>/infrastructure/docker/tags/list</w:t>
              </w:r>
            </w:hyperlink>
            <w:r w:rsidR="0031480E" w:rsidRPr="00B06171">
              <w:rPr>
                <w:rFonts w:eastAsia="Courier New"/>
              </w:rPr>
              <w:t xml:space="preserve"> </w:t>
            </w:r>
            <w:hyperlink r:id="rId53">
              <w:r w:rsidR="0031480E" w:rsidRPr="00B06171">
                <w:rPr>
                  <w:rFonts w:eastAsia="Courier New"/>
                </w:rPr>
                <w:t>http://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80085">
                <w:rPr>
                  <w:rFonts w:eastAsia="Courier New"/>
                </w:rPr>
                <w:t>.ru</w:t>
              </w:r>
              <w:r w:rsidR="0031480E" w:rsidRPr="00B06171">
                <w:rPr>
                  <w:rFonts w:eastAsia="Courier New"/>
                </w:rPr>
                <w:t>:5000/v2/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1480E" w:rsidRPr="00B06171">
                <w:rPr>
                  <w:rFonts w:eastAsia="Courier New"/>
                </w:rPr>
                <w:t>/infrastructure/liberica-openjdk-alpine/tags/list</w:t>
              </w:r>
            </w:hyperlink>
          </w:p>
        </w:tc>
      </w:tr>
    </w:tbl>
    <w:p w14:paraId="43BC16C2" w14:textId="7DF00EE6" w:rsidR="0031480E" w:rsidRPr="00B06171" w:rsidRDefault="00160AF3" w:rsidP="00160AF3">
      <w:pPr>
        <w:pStyle w:val="aff4"/>
      </w:pPr>
      <w:r w:rsidRPr="00B06171">
        <w:t xml:space="preserve">На рис. </w:t>
      </w:r>
      <w:r w:rsidR="00E973C4" w:rsidRPr="00B06171">
        <w:fldChar w:fldCharType="begin"/>
      </w:r>
      <w:r w:rsidR="00E973C4" w:rsidRPr="00B06171">
        <w:instrText xml:space="preserve"> REF _Ref89679324 \h \# \0</w:instrText>
      </w:r>
      <w:r w:rsidR="00B06171">
        <w:instrText xml:space="preserve"> \* MERGEFORMAT </w:instrText>
      </w:r>
      <w:r w:rsidR="00E973C4" w:rsidRPr="00B06171">
        <w:fldChar w:fldCharType="separate"/>
      </w:r>
      <w:r w:rsidR="009D772B" w:rsidRPr="00B06171">
        <w:t>24</w:t>
      </w:r>
      <w:r w:rsidR="00E973C4" w:rsidRPr="00B06171">
        <w:fldChar w:fldCharType="end"/>
      </w:r>
      <w:r w:rsidR="00E973C4" w:rsidRPr="00B06171">
        <w:t xml:space="preserve"> </w:t>
      </w:r>
      <w:r w:rsidR="0031480E" w:rsidRPr="00B06171">
        <w:t>представлен пример успешного выполнения команды: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2904830E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21C1F5EE" w14:textId="48D6DD22" w:rsidR="0031480E" w:rsidRPr="00B06171" w:rsidRDefault="00000000" w:rsidP="00E973C4">
            <w:pPr>
              <w:pStyle w:val="afff6"/>
            </w:pPr>
            <w:hyperlink r:id="rId54">
              <w:r w:rsidR="0031480E" w:rsidRPr="00B06171">
                <w:rPr>
                  <w:rFonts w:eastAsia="Courier New"/>
                </w:rPr>
                <w:t>http://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80085">
                <w:rPr>
                  <w:rFonts w:eastAsia="Courier New"/>
                </w:rPr>
                <w:t>.ru</w:t>
              </w:r>
              <w:r w:rsidR="0031480E" w:rsidRPr="00B06171">
                <w:rPr>
                  <w:rFonts w:eastAsia="Courier New"/>
                </w:rPr>
                <w:t>:5000/v2/</w:t>
              </w:r>
              <w:r w:rsidR="00380085">
                <w:rPr>
                  <w:rFonts w:eastAsia="Courier New"/>
                </w:rPr>
                <w:t>mayak</w:t>
              </w:r>
              <w:r w:rsidR="008153BA">
                <w:rPr>
                  <w:rFonts w:eastAsia="Courier New"/>
                </w:rPr>
                <w:t>BI</w:t>
              </w:r>
              <w:r w:rsidR="0031480E" w:rsidRPr="00B06171">
                <w:rPr>
                  <w:rFonts w:eastAsia="Courier New"/>
                </w:rPr>
                <w:t>/infrastructure/docker/tags/list</w:t>
              </w:r>
            </w:hyperlink>
          </w:p>
        </w:tc>
      </w:tr>
    </w:tbl>
    <w:p w14:paraId="2D247087" w14:textId="506BF6D1" w:rsidR="0031480E" w:rsidRPr="00B06171" w:rsidRDefault="00380085" w:rsidP="00160AF3">
      <w:pPr>
        <w:pStyle w:val="aff8"/>
      </w:pPr>
      <w:r>
        <w:rPr>
          <w:noProof/>
        </w:rPr>
        <w:drawing>
          <wp:inline distT="0" distB="0" distL="0" distR="0" wp14:anchorId="6E003878" wp14:editId="2C9FBE10">
            <wp:extent cx="6458959" cy="1022350"/>
            <wp:effectExtent l="0" t="0" r="0" b="63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22" cy="10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A69C" w14:textId="34D647B8" w:rsidR="0031480E" w:rsidRPr="00B06171" w:rsidRDefault="00E973C4" w:rsidP="00160AF3">
      <w:pPr>
        <w:pStyle w:val="affa"/>
      </w:pPr>
      <w:bookmarkStart w:id="403" w:name="_heading=h.375fbgg" w:colFirst="0" w:colLast="0"/>
      <w:bookmarkStart w:id="404" w:name="_Ref89679324"/>
      <w:bookmarkEnd w:id="403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24</w:t>
      </w:r>
      <w:r w:rsidR="00990FEC" w:rsidRPr="00B06171">
        <w:rPr>
          <w:noProof/>
        </w:rPr>
        <w:fldChar w:fldCharType="end"/>
      </w:r>
      <w:bookmarkEnd w:id="404"/>
      <w:r w:rsidRPr="00B06171">
        <w:t xml:space="preserve"> — </w:t>
      </w:r>
      <w:r w:rsidR="0031480E" w:rsidRPr="00B06171">
        <w:t>Пример успешной проверки docker-образа</w:t>
      </w:r>
    </w:p>
    <w:p w14:paraId="42ED9805" w14:textId="3446505A" w:rsidR="0031480E" w:rsidRPr="008153BA" w:rsidRDefault="0031480E" w:rsidP="00160AF3">
      <w:pPr>
        <w:pStyle w:val="a3"/>
      </w:pPr>
      <w:r w:rsidRPr="00B06171">
        <w:t xml:space="preserve">В выводе команды (см.рис. </w:t>
      </w:r>
      <w:r w:rsidR="00AE35ED" w:rsidRPr="00B06171">
        <w:fldChar w:fldCharType="begin"/>
      </w:r>
      <w:r w:rsidR="00AE35ED" w:rsidRPr="00B06171">
        <w:instrText xml:space="preserve"> REF _Ref89679324 \h \# \0 \* MERGEFORMAT </w:instrText>
      </w:r>
      <w:r w:rsidR="00AE35ED" w:rsidRPr="00B06171">
        <w:fldChar w:fldCharType="separate"/>
      </w:r>
      <w:r w:rsidR="009D772B" w:rsidRPr="008153BA">
        <w:t>24</w:t>
      </w:r>
      <w:r w:rsidR="00AE35ED" w:rsidRPr="00B06171">
        <w:fldChar w:fldCharType="end"/>
      </w:r>
      <w:r w:rsidRPr="008153BA">
        <w:t xml:space="preserve">) </w:t>
      </w:r>
      <w:r w:rsidRPr="00B06171">
        <w:t>присутствуют</w:t>
      </w:r>
      <w:r w:rsidRPr="008153BA">
        <w:t xml:space="preserve"> </w:t>
      </w:r>
      <w:r w:rsidRPr="00B06171">
        <w:t>значения</w:t>
      </w:r>
      <w:r w:rsidRPr="008153BA">
        <w:t xml:space="preserve"> «</w:t>
      </w:r>
      <w:r w:rsidRPr="00380085">
        <w:rPr>
          <w:lang w:val="en-US"/>
        </w:rPr>
        <w:t>latest</w:t>
      </w:r>
      <w:r w:rsidRPr="008153BA">
        <w:t xml:space="preserve">» </w:t>
      </w:r>
      <w:r w:rsidRPr="00B06171">
        <w:t>и</w:t>
      </w:r>
      <w:r w:rsidRPr="008153BA">
        <w:t xml:space="preserve"> «</w:t>
      </w:r>
      <w:r w:rsidRPr="00380085">
        <w:rPr>
          <w:lang w:val="en-US"/>
        </w:rPr>
        <w:t>dind</w:t>
      </w:r>
      <w:r w:rsidRPr="008153BA">
        <w:t xml:space="preserve">», </w:t>
      </w:r>
      <w:r w:rsidRPr="00B06171">
        <w:t>следовательно</w:t>
      </w:r>
      <w:r w:rsidRPr="008153BA">
        <w:t xml:space="preserve"> </w:t>
      </w:r>
      <w:r w:rsidRPr="00380085">
        <w:rPr>
          <w:lang w:val="en-US"/>
        </w:rPr>
        <w:t>docker</w:t>
      </w:r>
      <w:r w:rsidRPr="008153BA">
        <w:t>-</w:t>
      </w:r>
      <w:r w:rsidRPr="00B06171">
        <w:t>образы</w:t>
      </w:r>
      <w:r w:rsidRPr="008153BA">
        <w:t xml:space="preserve"> «$</w:t>
      </w:r>
      <w:r w:rsidRPr="00380085">
        <w:rPr>
          <w:lang w:val="en-US"/>
        </w:rPr>
        <w:t>BI</w:t>
      </w:r>
      <w:r w:rsidRPr="008153BA">
        <w:t>_</w:t>
      </w:r>
      <w:r w:rsidRPr="00380085">
        <w:rPr>
          <w:lang w:val="en-US"/>
        </w:rPr>
        <w:t>REGISTRY</w:t>
      </w:r>
      <w:r w:rsidRPr="008153BA">
        <w:t>/</w:t>
      </w:r>
      <w:r w:rsidR="00380085" w:rsidRPr="00380085">
        <w:rPr>
          <w:lang w:val="en-US"/>
        </w:rPr>
        <w:t>mayak</w:t>
      </w:r>
      <w:r w:rsidR="008153BA">
        <w:rPr>
          <w:lang w:val="en-US"/>
        </w:rPr>
        <w:t>BI</w:t>
      </w:r>
      <w:r w:rsidRPr="008153BA">
        <w:t>/</w:t>
      </w:r>
      <w:r w:rsidRPr="00380085">
        <w:rPr>
          <w:lang w:val="en-US"/>
        </w:rPr>
        <w:t>infrastructure</w:t>
      </w:r>
      <w:r w:rsidRPr="008153BA">
        <w:t>/</w:t>
      </w:r>
      <w:r w:rsidRPr="00380085">
        <w:rPr>
          <w:lang w:val="en-US"/>
        </w:rPr>
        <w:t>docker</w:t>
      </w:r>
      <w:r w:rsidRPr="008153BA">
        <w:t>:</w:t>
      </w:r>
      <w:r w:rsidRPr="00380085">
        <w:rPr>
          <w:lang w:val="en-US"/>
        </w:rPr>
        <w:t>latest</w:t>
      </w:r>
      <w:r w:rsidRPr="008153BA">
        <w:t xml:space="preserve">» </w:t>
      </w:r>
      <w:r w:rsidRPr="00B06171">
        <w:t>и</w:t>
      </w:r>
      <w:r w:rsidRPr="008153BA">
        <w:t xml:space="preserve"> «$</w:t>
      </w:r>
      <w:r w:rsidRPr="00380085">
        <w:rPr>
          <w:lang w:val="en-US"/>
        </w:rPr>
        <w:t>BI</w:t>
      </w:r>
      <w:r w:rsidRPr="008153BA">
        <w:t>_</w:t>
      </w:r>
      <w:r w:rsidRPr="00380085">
        <w:rPr>
          <w:lang w:val="en-US"/>
        </w:rPr>
        <w:t>REGISTRY</w:t>
      </w:r>
      <w:r w:rsidRPr="008153BA">
        <w:t>/</w:t>
      </w:r>
      <w:r w:rsidR="00380085" w:rsidRPr="00380085">
        <w:rPr>
          <w:lang w:val="en-US"/>
        </w:rPr>
        <w:t>mayak</w:t>
      </w:r>
      <w:r w:rsidR="008153BA">
        <w:rPr>
          <w:lang w:val="en-US"/>
        </w:rPr>
        <w:t>BI</w:t>
      </w:r>
      <w:r w:rsidRPr="008153BA">
        <w:t>/</w:t>
      </w:r>
      <w:r w:rsidRPr="00380085">
        <w:rPr>
          <w:lang w:val="en-US"/>
        </w:rPr>
        <w:t>infrastructure</w:t>
      </w:r>
      <w:r w:rsidRPr="008153BA">
        <w:t>/</w:t>
      </w:r>
      <w:r w:rsidRPr="00380085">
        <w:rPr>
          <w:lang w:val="en-US"/>
        </w:rPr>
        <w:t>docker</w:t>
      </w:r>
      <w:r w:rsidRPr="008153BA">
        <w:t>:</w:t>
      </w:r>
      <w:r w:rsidRPr="00380085">
        <w:rPr>
          <w:lang w:val="en-US"/>
        </w:rPr>
        <w:t>dind</w:t>
      </w:r>
      <w:r w:rsidRPr="008153BA">
        <w:t xml:space="preserve">» </w:t>
      </w:r>
      <w:r w:rsidRPr="00B06171">
        <w:t>доступны</w:t>
      </w:r>
      <w:r w:rsidRPr="008153BA">
        <w:t>.</w:t>
      </w:r>
    </w:p>
    <w:p w14:paraId="2FEDE07E" w14:textId="7D788630" w:rsidR="0031480E" w:rsidRPr="00B06171" w:rsidRDefault="0031480E" w:rsidP="00160AF3">
      <w:pPr>
        <w:pStyle w:val="a3"/>
      </w:pPr>
      <w:r w:rsidRPr="00B06171">
        <w:t>Пример неуспешной проверки doc</w:t>
      </w:r>
      <w:r w:rsidR="00160AF3" w:rsidRPr="00B06171">
        <w:t xml:space="preserve">ker-образа представлен на рис. </w:t>
      </w:r>
      <w:r w:rsidR="00E973C4" w:rsidRPr="00B06171">
        <w:fldChar w:fldCharType="begin"/>
      </w:r>
      <w:r w:rsidR="00E973C4" w:rsidRPr="00B06171">
        <w:instrText xml:space="preserve"> REF _Ref89679391 \h \# \0</w:instrText>
      </w:r>
      <w:r w:rsidR="00B06171">
        <w:instrText xml:space="preserve"> \* MERGEFORMAT </w:instrText>
      </w:r>
      <w:r w:rsidR="00E973C4" w:rsidRPr="00B06171">
        <w:fldChar w:fldCharType="separate"/>
      </w:r>
      <w:r w:rsidR="009D772B" w:rsidRPr="00B06171">
        <w:t>25</w:t>
      </w:r>
      <w:r w:rsidR="00E973C4" w:rsidRPr="00B06171">
        <w:fldChar w:fldCharType="end"/>
      </w:r>
      <w:r w:rsidR="00E973C4" w:rsidRPr="00B06171">
        <w:rPr>
          <w:lang w:val="en-US"/>
        </w:rPr>
        <w:t xml:space="preserve">. </w:t>
      </w:r>
      <w:r w:rsidRPr="00B06171">
        <w:t xml:space="preserve"> </w:t>
      </w:r>
    </w:p>
    <w:p w14:paraId="53CA1218" w14:textId="7D4CD020" w:rsidR="0031480E" w:rsidRPr="00B06171" w:rsidRDefault="00E0680A" w:rsidP="00160AF3">
      <w:pPr>
        <w:pStyle w:val="aff8"/>
      </w:pPr>
      <w:r>
        <w:rPr>
          <w:noProof/>
        </w:rPr>
        <w:drawing>
          <wp:inline distT="0" distB="0" distL="0" distR="0" wp14:anchorId="4D833AB6" wp14:editId="08086811">
            <wp:extent cx="6494436" cy="565150"/>
            <wp:effectExtent l="0" t="0" r="1905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77" cy="5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1823" w14:textId="73847EAF" w:rsidR="0031480E" w:rsidRPr="00B06171" w:rsidRDefault="00E973C4" w:rsidP="00160AF3">
      <w:pPr>
        <w:pStyle w:val="affa"/>
      </w:pPr>
      <w:bookmarkStart w:id="405" w:name="_heading=h.1maplo9" w:colFirst="0" w:colLast="0"/>
      <w:bookmarkStart w:id="406" w:name="_Ref89679391"/>
      <w:bookmarkEnd w:id="405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25</w:t>
      </w:r>
      <w:r w:rsidR="00990FEC" w:rsidRPr="00B06171">
        <w:rPr>
          <w:noProof/>
        </w:rPr>
        <w:fldChar w:fldCharType="end"/>
      </w:r>
      <w:bookmarkEnd w:id="406"/>
      <w:r w:rsidRPr="00B06171">
        <w:t xml:space="preserve"> — </w:t>
      </w:r>
      <w:r w:rsidR="0031480E" w:rsidRPr="00B06171">
        <w:t>Пример неуспешной проверки docker-образа</w:t>
      </w:r>
    </w:p>
    <w:p w14:paraId="4C1B9C07" w14:textId="5359EBE2" w:rsidR="0031480E" w:rsidRPr="00B06171" w:rsidRDefault="0031480E" w:rsidP="00160AF3">
      <w:pPr>
        <w:pStyle w:val="6"/>
      </w:pPr>
      <w:bookmarkStart w:id="407" w:name="_heading=h.46ad4c2" w:colFirst="0" w:colLast="0"/>
      <w:bookmarkStart w:id="408" w:name="_Toc150852900"/>
      <w:bookmarkEnd w:id="407"/>
      <w:r w:rsidRPr="00B06171">
        <w:t xml:space="preserve">Запуск CI </w:t>
      </w:r>
      <w:r w:rsidR="00573663">
        <w:t>«Виртуальное озеро данных»</w:t>
      </w:r>
      <w:bookmarkEnd w:id="408"/>
    </w:p>
    <w:p w14:paraId="5A3DA3EA" w14:textId="153D9846" w:rsidR="0031480E" w:rsidRPr="00B06171" w:rsidRDefault="0031480E" w:rsidP="00160AF3">
      <w:pPr>
        <w:pStyle w:val="aff2"/>
      </w:pPr>
      <w:bookmarkStart w:id="409" w:name="bookmark=id.2lfnejv" w:colFirst="0" w:colLast="0"/>
      <w:bookmarkStart w:id="410" w:name="bookmark=id.10kxoro" w:colFirst="0" w:colLast="0"/>
      <w:bookmarkEnd w:id="409"/>
      <w:bookmarkEnd w:id="410"/>
      <w:r w:rsidRPr="00B06171">
        <w:t xml:space="preserve">Ниже представлен алгоритм запуска CI </w:t>
      </w:r>
      <w:r w:rsidR="00573663">
        <w:t>«Виртуальное озеро данных»</w:t>
      </w:r>
      <w:r w:rsidRPr="00B06171">
        <w:t>:</w:t>
      </w:r>
    </w:p>
    <w:p w14:paraId="09C62D04" w14:textId="57DEE27F" w:rsidR="0031480E" w:rsidRPr="00B06171" w:rsidRDefault="0031480E" w:rsidP="00E45DF9">
      <w:pPr>
        <w:pStyle w:val="13"/>
        <w:numPr>
          <w:ilvl w:val="0"/>
          <w:numId w:val="39"/>
        </w:numPr>
      </w:pPr>
      <w:r w:rsidRPr="00B06171">
        <w:t xml:space="preserve">Перейти на страницу репозитория исходного кода </w:t>
      </w:r>
      <w:hyperlink r:id="rId57">
        <w:r w:rsidRPr="00B06171">
          <w:t>http://</w:t>
        </w:r>
        <w:r w:rsidR="00E0680A">
          <w:t>mayak</w:t>
        </w:r>
        <w:r w:rsidR="008153BA">
          <w:t>BI</w:t>
        </w:r>
        <w:r w:rsidR="00E0680A">
          <w:t>.ru/</w:t>
        </w:r>
        <w:r w:rsidR="00185E6E">
          <w:t>mayak</w:t>
        </w:r>
        <w:r w:rsidR="008153BA">
          <w:t>BI</w:t>
        </w:r>
        <w:r w:rsidRPr="00B06171">
          <w:t>/forks/dremio-oss</w:t>
        </w:r>
      </w:hyperlink>
      <w:bookmarkStart w:id="411" w:name="bookmark=id.3kkl7fh" w:colFirst="0" w:colLast="0"/>
      <w:bookmarkStart w:id="412" w:name="bookmark=id.1zpvhna" w:colFirst="0" w:colLast="0"/>
      <w:bookmarkEnd w:id="411"/>
      <w:bookmarkEnd w:id="412"/>
      <w:r w:rsidR="00BD3999" w:rsidRPr="00B06171">
        <w:t xml:space="preserve"> </w:t>
      </w:r>
      <w:r w:rsidRPr="00B06171">
        <w:t>(также данный исходный код представлен на диске с исходным кодом «</w:t>
      </w:r>
      <w:bookmarkStart w:id="413" w:name="bookmark=id.2yutaiw" w:colFirst="0" w:colLast="0"/>
      <w:bookmarkStart w:id="414" w:name="bookmark=id.4jpj0b3" w:colFirst="0" w:colLast="0"/>
      <w:bookmarkEnd w:id="413"/>
      <w:bookmarkEnd w:id="414"/>
      <w:r w:rsidRPr="00B06171">
        <w:t xml:space="preserve">ОКР </w:t>
      </w:r>
      <w:r w:rsidR="00516FB2">
        <w:t>Маяк</w:t>
      </w:r>
      <w:r w:rsidR="00323DA5">
        <w:t xml:space="preserve"> </w:t>
      </w:r>
      <w:r w:rsidR="008153BA">
        <w:t>BI</w:t>
      </w:r>
      <w:r w:rsidRPr="00B06171">
        <w:t>. Исходные коды (rar-архив)/</w:t>
      </w:r>
      <w:r w:rsidR="00160AF3" w:rsidRPr="00B06171">
        <w:t xml:space="preserve">5. </w:t>
      </w:r>
      <w:r w:rsidR="00516FB2">
        <w:t>СО</w:t>
      </w:r>
      <w:r w:rsidR="00160AF3" w:rsidRPr="00B06171">
        <w:t xml:space="preserve">/dremio-oss.zip) рис. </w:t>
      </w:r>
      <w:r w:rsidR="00E973C4" w:rsidRPr="00B06171">
        <w:fldChar w:fldCharType="begin"/>
      </w:r>
      <w:r w:rsidR="00E973C4" w:rsidRPr="00B06171">
        <w:instrText xml:space="preserve"> REF _Ref89679453 \h \# \0</w:instrText>
      </w:r>
      <w:r w:rsidR="00B06171">
        <w:instrText xml:space="preserve"> \* MERGEFORMAT </w:instrText>
      </w:r>
      <w:r w:rsidR="00E973C4" w:rsidRPr="00B06171">
        <w:fldChar w:fldCharType="separate"/>
      </w:r>
      <w:r w:rsidR="009D772B" w:rsidRPr="00B06171">
        <w:t>26</w:t>
      </w:r>
      <w:r w:rsidR="00E973C4" w:rsidRPr="00B06171">
        <w:fldChar w:fldCharType="end"/>
      </w:r>
      <w:r w:rsidRPr="00B06171">
        <w:t>.</w:t>
      </w:r>
    </w:p>
    <w:p w14:paraId="12B9A03D" w14:textId="3F012EDA" w:rsidR="0031480E" w:rsidRPr="00B06171" w:rsidRDefault="00AB2175" w:rsidP="00160AF3">
      <w:pPr>
        <w:pStyle w:val="aff8"/>
      </w:pPr>
      <w:r w:rsidRPr="00B06171">
        <w:rPr>
          <w:noProof/>
        </w:rPr>
        <w:drawing>
          <wp:inline distT="0" distB="0" distL="0" distR="0" wp14:anchorId="3E39449A" wp14:editId="28AAE433">
            <wp:extent cx="5748655" cy="5215890"/>
            <wp:effectExtent l="0" t="0" r="4445" b="3810"/>
            <wp:docPr id="120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4F6F5" w14:textId="0A450E55" w:rsidR="0031480E" w:rsidRPr="00B06171" w:rsidRDefault="00E973C4" w:rsidP="00160AF3">
      <w:pPr>
        <w:pStyle w:val="affa"/>
      </w:pPr>
      <w:bookmarkStart w:id="415" w:name="_heading=h.1e03kqp" w:colFirst="0" w:colLast="0"/>
      <w:bookmarkStart w:id="416" w:name="_Ref89679453"/>
      <w:bookmarkEnd w:id="415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26</w:t>
      </w:r>
      <w:r w:rsidR="00990FEC" w:rsidRPr="00B06171">
        <w:rPr>
          <w:noProof/>
        </w:rPr>
        <w:fldChar w:fldCharType="end"/>
      </w:r>
      <w:bookmarkEnd w:id="416"/>
      <w:r w:rsidRPr="00B06171">
        <w:t xml:space="preserve"> — </w:t>
      </w:r>
      <w:r w:rsidR="0031480E" w:rsidRPr="00B06171">
        <w:t>Сборочные линии CI/CD</w:t>
      </w:r>
    </w:p>
    <w:p w14:paraId="4EC31B0D" w14:textId="66200D0D" w:rsidR="0031480E" w:rsidRPr="00B06171" w:rsidRDefault="0031480E" w:rsidP="00160AF3">
      <w:pPr>
        <w:pStyle w:val="13"/>
      </w:pPr>
      <w:r w:rsidRPr="00B06171">
        <w:t xml:space="preserve">В левом боковом меню </w:t>
      </w:r>
      <w:r w:rsidR="00160AF3" w:rsidRPr="00B06171">
        <w:t xml:space="preserve">выбрать раздел CI/CD (см. рис. </w:t>
      </w:r>
      <w:r w:rsidR="00E973C4" w:rsidRPr="00B06171">
        <w:fldChar w:fldCharType="begin"/>
      </w:r>
      <w:r w:rsidR="00E973C4" w:rsidRPr="00B06171">
        <w:instrText xml:space="preserve"> REF _Ref89679453 \h \# \0</w:instrText>
      </w:r>
      <w:r w:rsidR="00B06171">
        <w:instrText xml:space="preserve"> \* MERGEFORMAT </w:instrText>
      </w:r>
      <w:r w:rsidR="00E973C4" w:rsidRPr="00B06171">
        <w:fldChar w:fldCharType="separate"/>
      </w:r>
      <w:r w:rsidR="009D772B" w:rsidRPr="00B06171">
        <w:t>26</w:t>
      </w:r>
      <w:r w:rsidR="00E973C4" w:rsidRPr="00B06171">
        <w:fldChar w:fldCharType="end"/>
      </w:r>
      <w:r w:rsidRPr="00B06171">
        <w:t>).</w:t>
      </w:r>
    </w:p>
    <w:p w14:paraId="2DF199EA" w14:textId="5A20D9DB" w:rsidR="0031480E" w:rsidRPr="00B06171" w:rsidRDefault="0031480E" w:rsidP="00160AF3">
      <w:pPr>
        <w:pStyle w:val="13"/>
      </w:pPr>
      <w:r w:rsidRPr="00B06171">
        <w:t>В верхней части экрана нажать зеленую кнопку «Запустить сборочную линию»</w:t>
      </w:r>
      <w:r w:rsidRPr="00B06171">
        <w:rPr>
          <w:rFonts w:eastAsia="Courier New"/>
        </w:rPr>
        <w:t xml:space="preserve"> </w:t>
      </w:r>
      <w:r w:rsidRPr="00B06171">
        <w:t>(</w:t>
      </w:r>
      <w:r w:rsidR="008B201C" w:rsidRPr="00B06171">
        <w:t xml:space="preserve">см. рис. </w:t>
      </w:r>
      <w:r w:rsidR="000C3128" w:rsidRPr="00B06171">
        <w:fldChar w:fldCharType="begin"/>
      </w:r>
      <w:r w:rsidR="000C3128" w:rsidRPr="00B06171">
        <w:instrText xml:space="preserve"> REF _Ref89679562 \h </w:instrText>
      </w:r>
      <w:r w:rsidR="000C3128" w:rsidRPr="00B06171">
        <w:rPr>
          <w:lang w:val="en-US"/>
        </w:rPr>
        <w:instrText>\# \0</w:instrText>
      </w:r>
      <w:r w:rsidR="000C3128" w:rsidRPr="00B06171">
        <w:instrText xml:space="preserve"> \* MERGEFORMAT </w:instrText>
      </w:r>
      <w:r w:rsidR="000C3128" w:rsidRPr="00B06171">
        <w:fldChar w:fldCharType="separate"/>
      </w:r>
      <w:r w:rsidR="000C3128" w:rsidRPr="00B06171">
        <w:rPr>
          <w:lang w:val="en-US"/>
        </w:rPr>
        <w:t>27</w:t>
      </w:r>
      <w:r w:rsidR="000C3128" w:rsidRPr="00B06171">
        <w:fldChar w:fldCharType="end"/>
      </w:r>
      <w:r w:rsidR="000C3128" w:rsidRPr="00B06171">
        <w:t>)</w:t>
      </w:r>
      <w:r w:rsidR="000C3128" w:rsidRPr="00B06171">
        <w:rPr>
          <w:rFonts w:eastAsia="Courier New"/>
        </w:rPr>
        <w:t>.</w:t>
      </w:r>
    </w:p>
    <w:p w14:paraId="28AA77D5" w14:textId="303AA896" w:rsidR="0031480E" w:rsidRPr="00B06171" w:rsidRDefault="0031480E" w:rsidP="00160AF3">
      <w:pPr>
        <w:pStyle w:val="13"/>
      </w:pPr>
      <w:r w:rsidRPr="00B06171">
        <w:t>В открывшейся форме в выпадающем поле «Запустить для» выбрать </w:t>
      </w:r>
      <w:bookmarkStart w:id="417" w:name="bookmark=id.2d51dmb" w:colFirst="0" w:colLast="0"/>
      <w:bookmarkStart w:id="418" w:name="bookmark=id.3xzr3ei" w:colFirst="0" w:colLast="0"/>
      <w:bookmarkEnd w:id="417"/>
      <w:bookmarkEnd w:id="418"/>
      <w:r w:rsidRPr="00B06171">
        <w:t>«15.0.0-1.16.11» и нажать зеленую кнопку «Запуст</w:t>
      </w:r>
      <w:r w:rsidR="00160AF3" w:rsidRPr="00B06171">
        <w:t xml:space="preserve">ить сборочную линию» (см. рис. </w:t>
      </w:r>
      <w:r w:rsidR="00E973C4" w:rsidRPr="00B06171">
        <w:fldChar w:fldCharType="begin"/>
      </w:r>
      <w:r w:rsidR="00E973C4" w:rsidRPr="00B06171">
        <w:instrText xml:space="preserve"> REF _Ref89679562 \h </w:instrText>
      </w:r>
      <w:r w:rsidR="00E973C4" w:rsidRPr="00B06171">
        <w:rPr>
          <w:lang w:val="en-US"/>
        </w:rPr>
        <w:instrText>\# \0</w:instrText>
      </w:r>
      <w:r w:rsidR="00BD3999" w:rsidRPr="00B06171">
        <w:instrText xml:space="preserve"> \* MERGEFORMAT </w:instrText>
      </w:r>
      <w:r w:rsidR="00E973C4" w:rsidRPr="00B06171">
        <w:fldChar w:fldCharType="separate"/>
      </w:r>
      <w:r w:rsidR="009D772B" w:rsidRPr="00B06171">
        <w:rPr>
          <w:lang w:val="en-US"/>
        </w:rPr>
        <w:t>27</w:t>
      </w:r>
      <w:r w:rsidR="00E973C4" w:rsidRPr="00B06171">
        <w:fldChar w:fldCharType="end"/>
      </w:r>
      <w:r w:rsidRPr="00B06171">
        <w:t>)</w:t>
      </w:r>
      <w:r w:rsidRPr="00B06171">
        <w:rPr>
          <w:rFonts w:eastAsia="Courier New"/>
        </w:rPr>
        <w:t>.</w:t>
      </w:r>
    </w:p>
    <w:p w14:paraId="2EC3E758" w14:textId="414DBE2C" w:rsidR="0031480E" w:rsidRPr="00B06171" w:rsidRDefault="00AB2175" w:rsidP="00160AF3">
      <w:pPr>
        <w:pStyle w:val="aff8"/>
      </w:pPr>
      <w:r w:rsidRPr="00B06171">
        <w:rPr>
          <w:noProof/>
        </w:rPr>
        <w:drawing>
          <wp:inline distT="0" distB="0" distL="0" distR="0" wp14:anchorId="3609A78E" wp14:editId="3EA7AABC">
            <wp:extent cx="6480175" cy="1971675"/>
            <wp:effectExtent l="0" t="0" r="0" b="9525"/>
            <wp:docPr id="1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E0F4" w14:textId="035C41CA" w:rsidR="0031480E" w:rsidRPr="00B06171" w:rsidRDefault="00E973C4" w:rsidP="00160AF3">
      <w:pPr>
        <w:pStyle w:val="affa"/>
      </w:pPr>
      <w:bookmarkStart w:id="419" w:name="_heading=h.sabnu4" w:colFirst="0" w:colLast="0"/>
      <w:bookmarkStart w:id="420" w:name="_Ref89679562"/>
      <w:bookmarkEnd w:id="419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27</w:t>
      </w:r>
      <w:r w:rsidR="00990FEC" w:rsidRPr="00B06171">
        <w:rPr>
          <w:noProof/>
        </w:rPr>
        <w:fldChar w:fldCharType="end"/>
      </w:r>
      <w:bookmarkEnd w:id="420"/>
      <w:r w:rsidRPr="00B06171">
        <w:t xml:space="preserve"> — </w:t>
      </w:r>
      <w:r w:rsidR="0031480E" w:rsidRPr="00B06171">
        <w:t>Запуск сборочной линии</w:t>
      </w:r>
    </w:p>
    <w:p w14:paraId="0058BD26" w14:textId="76A19F8F" w:rsidR="0031480E" w:rsidRPr="00B06171" w:rsidRDefault="0031480E" w:rsidP="00E45DF9">
      <w:pPr>
        <w:pStyle w:val="13"/>
      </w:pPr>
      <w:r w:rsidRPr="00B06171">
        <w:t>На открывшейся форме все задачи должны выполниться (</w:t>
      </w:r>
      <w:r w:rsidR="00E45DF9" w:rsidRPr="00B06171">
        <w:t xml:space="preserve">должна стать зеленой) (рис. </w:t>
      </w:r>
      <w:r w:rsidR="00E973C4" w:rsidRPr="00B06171">
        <w:fldChar w:fldCharType="begin"/>
      </w:r>
      <w:r w:rsidR="00E973C4" w:rsidRPr="00B06171">
        <w:instrText xml:space="preserve"> REF _Ref89679645 \h \# \0</w:instrText>
      </w:r>
      <w:r w:rsidR="00B06171">
        <w:instrText xml:space="preserve"> \* MERGEFORMAT </w:instrText>
      </w:r>
      <w:r w:rsidR="00E973C4" w:rsidRPr="00B06171">
        <w:fldChar w:fldCharType="separate"/>
      </w:r>
      <w:r w:rsidR="009D772B" w:rsidRPr="00B06171">
        <w:t>29</w:t>
      </w:r>
      <w:r w:rsidR="00E973C4" w:rsidRPr="00B06171">
        <w:fldChar w:fldCharType="end"/>
      </w:r>
      <w:r w:rsidR="00E45DF9" w:rsidRPr="00B06171">
        <w:t>)</w:t>
      </w:r>
      <w:r w:rsidRPr="00B06171">
        <w:t>:</w:t>
      </w:r>
    </w:p>
    <w:p w14:paraId="675CF960" w14:textId="31732A1C" w:rsidR="0031480E" w:rsidRPr="00B06171" w:rsidRDefault="0031480E" w:rsidP="00E45DF9">
      <w:pPr>
        <w:pStyle w:val="23"/>
      </w:pPr>
      <w:r w:rsidRPr="00B06171">
        <w:t>Для просмотра журнала процесса сборки можно нажать на интересующую задачу и выбрать значени</w:t>
      </w:r>
      <w:r w:rsidR="00E45DF9" w:rsidRPr="00B06171">
        <w:t xml:space="preserve">е «deploy:image-release» (рис. </w:t>
      </w:r>
      <w:r w:rsidR="00E973C4" w:rsidRPr="00B06171">
        <w:fldChar w:fldCharType="begin"/>
      </w:r>
      <w:r w:rsidR="00E973C4" w:rsidRPr="00B06171">
        <w:instrText xml:space="preserve"> REF _Ref89679615 \h \# \0</w:instrText>
      </w:r>
      <w:r w:rsidR="00B06171">
        <w:instrText xml:space="preserve"> \* MERGEFORMAT </w:instrText>
      </w:r>
      <w:r w:rsidR="00E973C4" w:rsidRPr="00B06171">
        <w:fldChar w:fldCharType="separate"/>
      </w:r>
      <w:r w:rsidR="009D772B" w:rsidRPr="00B06171">
        <w:t>28</w:t>
      </w:r>
      <w:r w:rsidR="00E973C4" w:rsidRPr="00B06171">
        <w:fldChar w:fldCharType="end"/>
      </w:r>
      <w:r w:rsidRPr="00B06171">
        <w:t>), в результате произойдет переход на форму с интерактивным отображением лога.</w:t>
      </w:r>
    </w:p>
    <w:p w14:paraId="74D7B5E9" w14:textId="480CDEBA" w:rsidR="0031480E" w:rsidRPr="00B06171" w:rsidRDefault="00E0680A" w:rsidP="00E45DF9">
      <w:pPr>
        <w:pStyle w:val="aff8"/>
      </w:pPr>
      <w:r>
        <w:rPr>
          <w:noProof/>
        </w:rPr>
        <w:drawing>
          <wp:inline distT="0" distB="0" distL="0" distR="0" wp14:anchorId="61DEFE69" wp14:editId="1DFE83A4">
            <wp:extent cx="6477000" cy="2927350"/>
            <wp:effectExtent l="0" t="0" r="0" b="635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924D" w14:textId="21A08B56" w:rsidR="0031480E" w:rsidRPr="00B06171" w:rsidRDefault="00E973C4" w:rsidP="00E45DF9">
      <w:pPr>
        <w:pStyle w:val="affa"/>
      </w:pPr>
      <w:bookmarkStart w:id="421" w:name="_heading=h.3c9z6hx" w:colFirst="0" w:colLast="0"/>
      <w:bookmarkStart w:id="422" w:name="_Ref89679615"/>
      <w:bookmarkEnd w:id="421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28</w:t>
      </w:r>
      <w:r w:rsidR="00990FEC" w:rsidRPr="00B06171">
        <w:rPr>
          <w:noProof/>
        </w:rPr>
        <w:fldChar w:fldCharType="end"/>
      </w:r>
      <w:bookmarkEnd w:id="422"/>
      <w:r w:rsidRPr="00B06171">
        <w:t xml:space="preserve"> — </w:t>
      </w:r>
      <w:r w:rsidR="0031480E" w:rsidRPr="00B06171">
        <w:t>Просмотр логов задачи CI</w:t>
      </w:r>
    </w:p>
    <w:p w14:paraId="1D7B41C2" w14:textId="77777777" w:rsidR="0031480E" w:rsidRPr="00B06171" w:rsidRDefault="0031480E" w:rsidP="00E45DF9">
      <w:pPr>
        <w:pStyle w:val="23"/>
      </w:pPr>
      <w:r w:rsidRPr="00B06171">
        <w:t>Время сборки в среднем составляет около 30 минут, и может доходить до 50 минут.</w:t>
      </w:r>
    </w:p>
    <w:p w14:paraId="1C966248" w14:textId="1AF7882B" w:rsidR="0031480E" w:rsidRPr="00B06171" w:rsidRDefault="00F540F4" w:rsidP="00E45DF9">
      <w:pPr>
        <w:pStyle w:val="aff8"/>
      </w:pPr>
      <w:r>
        <w:rPr>
          <w:noProof/>
        </w:rPr>
        <w:drawing>
          <wp:inline distT="0" distB="0" distL="0" distR="0" wp14:anchorId="2C2A5482" wp14:editId="79B28BBD">
            <wp:extent cx="4824775" cy="4413250"/>
            <wp:effectExtent l="0" t="0" r="0" b="63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31" cy="44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1D7A" w14:textId="5F5DA4BA" w:rsidR="0031480E" w:rsidRPr="00B06171" w:rsidRDefault="00E973C4" w:rsidP="00E45DF9">
      <w:pPr>
        <w:pStyle w:val="affa"/>
      </w:pPr>
      <w:bookmarkStart w:id="423" w:name="_heading=h.1rf9gpq" w:colFirst="0" w:colLast="0"/>
      <w:bookmarkStart w:id="424" w:name="_Ref89679645"/>
      <w:bookmarkEnd w:id="423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29</w:t>
      </w:r>
      <w:r w:rsidR="00990FEC" w:rsidRPr="00B06171">
        <w:rPr>
          <w:noProof/>
        </w:rPr>
        <w:fldChar w:fldCharType="end"/>
      </w:r>
      <w:bookmarkEnd w:id="424"/>
      <w:r w:rsidRPr="00B06171">
        <w:t xml:space="preserve"> — </w:t>
      </w:r>
      <w:r w:rsidR="0031480E" w:rsidRPr="00B06171">
        <w:t>Журнала процесса сборки сборочной линии</w:t>
      </w:r>
    </w:p>
    <w:p w14:paraId="0688A971" w14:textId="418B7C63" w:rsidR="0031480E" w:rsidRPr="00B06171" w:rsidRDefault="0031480E" w:rsidP="00E45DF9">
      <w:pPr>
        <w:pStyle w:val="13"/>
      </w:pPr>
      <w:r w:rsidRPr="00B06171">
        <w:t xml:space="preserve">Во время сборки публикуется docker-образ релиза, подробную информацию можно увидеть в логе. Релиз будет размещен на сервере, заданном переменной BI_REGISTRY (см. раздел </w:t>
      </w:r>
      <w:r w:rsidR="000C3128" w:rsidRPr="00B06171">
        <w:fldChar w:fldCharType="begin"/>
      </w:r>
      <w:r w:rsidR="000C3128" w:rsidRPr="00B06171">
        <w:instrText xml:space="preserve"> REF _Ref90949905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 xml:space="preserve">), поэтому релиз будет размещен под тэгом </w:t>
      </w:r>
      <w:bookmarkStart w:id="425" w:name="bookmark=id.2qk79lc" w:colFirst="0" w:colLast="0"/>
      <w:bookmarkStart w:id="426" w:name="bookmark=id.4bewzdj" w:colFirst="0" w:colLast="0"/>
      <w:bookmarkEnd w:id="425"/>
      <w:bookmarkEnd w:id="426"/>
      <w:r w:rsidR="00380085">
        <w:t>mayak</w:t>
      </w:r>
      <w:r w:rsidR="008153BA">
        <w:t>BI</w:t>
      </w:r>
      <w:r w:rsidR="00380085">
        <w:t>.ru</w:t>
      </w:r>
      <w:r w:rsidRPr="00B06171">
        <w:t>:5000</w:t>
      </w:r>
      <w:r w:rsidR="00126A9D">
        <w:t>/mayak</w:t>
      </w:r>
      <w:r w:rsidR="008153BA">
        <w:t>BI</w:t>
      </w:r>
      <w:r w:rsidRPr="00B06171">
        <w:t xml:space="preserve">/forks/dremio-oss:15.0.0-1.16.11. Сообщение об размещении релиза </w:t>
      </w:r>
      <w:r w:rsidR="00E973C4" w:rsidRPr="00B06171">
        <w:t>указано в логе задачи (р</w:t>
      </w:r>
      <w:r w:rsidR="00E45DF9" w:rsidRPr="00B06171">
        <w:t xml:space="preserve">исунок </w:t>
      </w:r>
      <w:r w:rsidR="00E973C4" w:rsidRPr="00B06171">
        <w:fldChar w:fldCharType="begin"/>
      </w:r>
      <w:r w:rsidR="00E973C4" w:rsidRPr="00B06171">
        <w:instrText xml:space="preserve"> REF _Ref89679686 \h \# \0</w:instrText>
      </w:r>
      <w:r w:rsidR="00B06171">
        <w:instrText xml:space="preserve"> \* MERGEFORMAT </w:instrText>
      </w:r>
      <w:r w:rsidR="00E973C4" w:rsidRPr="00B06171">
        <w:fldChar w:fldCharType="separate"/>
      </w:r>
      <w:r w:rsidR="009D772B" w:rsidRPr="00B06171">
        <w:t>30</w:t>
      </w:r>
      <w:r w:rsidR="00E973C4" w:rsidRPr="00B06171">
        <w:fldChar w:fldCharType="end"/>
      </w:r>
      <w:r w:rsidRPr="00B06171">
        <w:t xml:space="preserve">). </w:t>
      </w:r>
    </w:p>
    <w:p w14:paraId="43D8F88A" w14:textId="1F9341A9" w:rsidR="0031480E" w:rsidRPr="00B06171" w:rsidRDefault="00C8114D" w:rsidP="00E45DF9">
      <w:pPr>
        <w:pStyle w:val="aff8"/>
      </w:pPr>
      <w:r>
        <w:rPr>
          <w:noProof/>
        </w:rPr>
        <w:drawing>
          <wp:inline distT="0" distB="0" distL="0" distR="0" wp14:anchorId="6F738EDD" wp14:editId="13E8D568">
            <wp:extent cx="6509204" cy="806450"/>
            <wp:effectExtent l="0" t="0" r="635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44" cy="8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B194" w14:textId="12E885BB" w:rsidR="0031480E" w:rsidRPr="00B06171" w:rsidRDefault="00E973C4" w:rsidP="00E45DF9">
      <w:pPr>
        <w:pStyle w:val="affa"/>
      </w:pPr>
      <w:bookmarkStart w:id="427" w:name="_heading=h.15phjt5" w:colFirst="0" w:colLast="0"/>
      <w:bookmarkStart w:id="428" w:name="_Ref89679686"/>
      <w:bookmarkEnd w:id="427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30</w:t>
      </w:r>
      <w:r w:rsidR="00990FEC" w:rsidRPr="00B06171">
        <w:rPr>
          <w:noProof/>
        </w:rPr>
        <w:fldChar w:fldCharType="end"/>
      </w:r>
      <w:bookmarkEnd w:id="428"/>
      <w:r w:rsidRPr="00B06171">
        <w:t xml:space="preserve"> — </w:t>
      </w:r>
      <w:r w:rsidR="0031480E" w:rsidRPr="00B06171">
        <w:t>Сообщение об успешной загрузке релиза в регистре логе задачи deploy:image-release</w:t>
      </w:r>
    </w:p>
    <w:p w14:paraId="6F8066BC" w14:textId="2AA7120E" w:rsidR="0031480E" w:rsidRPr="00B06171" w:rsidRDefault="0031480E" w:rsidP="00BD3999">
      <w:pPr>
        <w:pStyle w:val="1c"/>
      </w:pPr>
      <w:r w:rsidRPr="00B06171">
        <w:t xml:space="preserve">На рис. </w:t>
      </w:r>
      <w:r w:rsidR="00BD3999" w:rsidRPr="00B06171">
        <w:fldChar w:fldCharType="begin"/>
      </w:r>
      <w:r w:rsidR="00BD3999" w:rsidRPr="00B06171">
        <w:instrText xml:space="preserve"> REF _Ref89679725 \h \# \0 \* MERGEFORMAT </w:instrText>
      </w:r>
      <w:r w:rsidR="00BD3999" w:rsidRPr="00B06171">
        <w:fldChar w:fldCharType="separate"/>
      </w:r>
      <w:r w:rsidR="009D772B" w:rsidRPr="00B06171">
        <w:t>31</w:t>
      </w:r>
      <w:r w:rsidR="00BD3999" w:rsidRPr="00B06171">
        <w:fldChar w:fldCharType="end"/>
      </w:r>
      <w:r w:rsidR="00BD3999" w:rsidRPr="00B06171">
        <w:t xml:space="preserve"> </w:t>
      </w:r>
      <w:r w:rsidRPr="00B06171">
        <w:t>представлено сообщение о присвоении тэга собранному релизу.</w:t>
      </w:r>
    </w:p>
    <w:p w14:paraId="2BF230C3" w14:textId="58C40F28" w:rsidR="0031480E" w:rsidRPr="00B06171" w:rsidRDefault="00AB2175" w:rsidP="00E45DF9">
      <w:pPr>
        <w:pStyle w:val="aff8"/>
      </w:pPr>
      <w:r w:rsidRPr="00B06171">
        <w:rPr>
          <w:noProof/>
        </w:rPr>
        <w:drawing>
          <wp:inline distT="0" distB="0" distL="0" distR="0" wp14:anchorId="124A0A36" wp14:editId="7708A1F5">
            <wp:extent cx="6480175" cy="501015"/>
            <wp:effectExtent l="0" t="0" r="0" b="0"/>
            <wp:docPr id="1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6310" w14:textId="5624DFDE" w:rsidR="0031480E" w:rsidRPr="00B06171" w:rsidRDefault="00BD3999" w:rsidP="00E45DF9">
      <w:pPr>
        <w:pStyle w:val="affa"/>
      </w:pPr>
      <w:bookmarkStart w:id="429" w:name="_heading=h.3pp52gy" w:colFirst="0" w:colLast="0"/>
      <w:bookmarkStart w:id="430" w:name="_Ref89679725"/>
      <w:bookmarkEnd w:id="429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31</w:t>
      </w:r>
      <w:r w:rsidR="00990FEC" w:rsidRPr="00B06171">
        <w:rPr>
          <w:noProof/>
        </w:rPr>
        <w:fldChar w:fldCharType="end"/>
      </w:r>
      <w:bookmarkEnd w:id="430"/>
      <w:r w:rsidRPr="00B06171">
        <w:t xml:space="preserve"> — </w:t>
      </w:r>
      <w:r w:rsidR="0031480E" w:rsidRPr="00B06171">
        <w:t>Сообщение о присвоении тэга собранному релизу в логе задачи deploy:image-release</w:t>
      </w:r>
    </w:p>
    <w:p w14:paraId="51F61575" w14:textId="77777777" w:rsidR="0031480E" w:rsidRPr="00B06171" w:rsidRDefault="0031480E" w:rsidP="00E45DF9">
      <w:pPr>
        <w:pStyle w:val="1c"/>
      </w:pPr>
      <w:r w:rsidRPr="00B06171">
        <w:t>Данный релиз используется для установки на платформу Kubernetes. Для проверки собранного релиза следует выполнить следующие шаги:</w:t>
      </w:r>
    </w:p>
    <w:p w14:paraId="68A20FA1" w14:textId="77777777" w:rsidR="0031480E" w:rsidRPr="00B06171" w:rsidRDefault="0031480E" w:rsidP="00E45DF9">
      <w:pPr>
        <w:pStyle w:val="23"/>
      </w:pPr>
      <w:r w:rsidRPr="00B06171">
        <w:t>Проверить версию «docker» в операционной системе с помощью команды (здесь и далее все команды выполняются под суперпользователем):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7544FB09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2C3E836F" w14:textId="77777777" w:rsidR="0031480E" w:rsidRPr="00B06171" w:rsidRDefault="0031480E" w:rsidP="00BD3999">
            <w:pPr>
              <w:pStyle w:val="afff6"/>
            </w:pPr>
            <w:r w:rsidRPr="00B06171">
              <w:rPr>
                <w:rFonts w:eastAsia="Courier New"/>
              </w:rPr>
              <w:t>docker -v</w:t>
            </w:r>
          </w:p>
        </w:tc>
      </w:tr>
    </w:tbl>
    <w:p w14:paraId="725F6D92" w14:textId="18BDCFB5" w:rsidR="0031480E" w:rsidRPr="00B06171" w:rsidRDefault="0031480E" w:rsidP="00E45DF9">
      <w:pPr>
        <w:pStyle w:val="aff4"/>
      </w:pPr>
      <w:r w:rsidRPr="00B06171">
        <w:t xml:space="preserve">Если версия «docker» меньше 19, необходимо выполнить инструкцию, представленную в разделе </w:t>
      </w:r>
      <w:r w:rsidR="000C3128" w:rsidRPr="00B06171">
        <w:fldChar w:fldCharType="begin"/>
      </w:r>
      <w:r w:rsidR="000C3128" w:rsidRPr="00B06171">
        <w:instrText xml:space="preserve"> REF _Ref90949950 \r \h  \* MERGEFORMAT </w:instrText>
      </w:r>
      <w:r w:rsidR="000C3128" w:rsidRPr="00B06171">
        <w:fldChar w:fldCharType="separate"/>
      </w:r>
      <w:r w:rsidR="000C3128" w:rsidRPr="00B06171">
        <w:t>3.2.2.4</w:t>
      </w:r>
      <w:r w:rsidR="000C3128" w:rsidRPr="00B06171">
        <w:fldChar w:fldCharType="end"/>
      </w:r>
      <w:r w:rsidRPr="00B06171">
        <w:t>.</w:t>
      </w:r>
    </w:p>
    <w:p w14:paraId="51FB6A0E" w14:textId="77777777" w:rsidR="0031480E" w:rsidRPr="00B06171" w:rsidRDefault="0031480E" w:rsidP="00E45DF9">
      <w:pPr>
        <w:pStyle w:val="23"/>
      </w:pPr>
      <w:r w:rsidRPr="00B06171">
        <w:t xml:space="preserve">Скачать собранный образ помощью команды: 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3C62D50B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35208A35" w14:textId="324AEEEB" w:rsidR="0031480E" w:rsidRPr="00B06171" w:rsidRDefault="0031480E" w:rsidP="00BD3999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docker pull </w:t>
            </w:r>
            <w:r w:rsidR="00380085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="00380085">
              <w:rPr>
                <w:rFonts w:eastAsia="Courier New"/>
                <w:lang w:val="en-US"/>
              </w:rPr>
              <w:t>.ru</w:t>
            </w:r>
            <w:r w:rsidRPr="00B06171">
              <w:rPr>
                <w:rFonts w:eastAsia="Courier New"/>
                <w:lang w:val="en-US"/>
              </w:rPr>
              <w:t>:5000</w:t>
            </w:r>
            <w:r w:rsidR="00126A9D">
              <w:rPr>
                <w:rFonts w:eastAsia="Courier New"/>
                <w:lang w:val="en-US"/>
              </w:rPr>
              <w:t>/mayak</w:t>
            </w:r>
            <w:r w:rsidR="008153BA">
              <w:rPr>
                <w:rFonts w:eastAsia="Courier New"/>
                <w:lang w:val="en-US"/>
              </w:rPr>
              <w:t>BI</w:t>
            </w:r>
            <w:r w:rsidRPr="00B06171">
              <w:rPr>
                <w:rFonts w:eastAsia="Courier New"/>
                <w:lang w:val="en-US"/>
              </w:rPr>
              <w:t>/forks/dremio-oss:15.0.0-1.16.11</w:t>
            </w:r>
          </w:p>
        </w:tc>
      </w:tr>
    </w:tbl>
    <w:p w14:paraId="3693CCE8" w14:textId="40AD9611" w:rsidR="0031480E" w:rsidRPr="00B06171" w:rsidRDefault="0031480E" w:rsidP="00E45DF9">
      <w:pPr>
        <w:pStyle w:val="aff4"/>
      </w:pPr>
      <w:r w:rsidRPr="00B06171">
        <w:t xml:space="preserve">При возникновении ошибок необходимо проверить содержания файла «/etc/docker/daemon.json» на соответствие значениям, указанным в пункте </w:t>
      </w:r>
      <w:r w:rsidR="000C3128" w:rsidRPr="00B06171">
        <w:fldChar w:fldCharType="begin"/>
      </w:r>
      <w:r w:rsidR="000C3128" w:rsidRPr="00B06171">
        <w:instrText xml:space="preserve"> REF _Ref90949973 \r \h  \* MERGEFORMAT </w:instrText>
      </w:r>
      <w:r w:rsidR="000C3128" w:rsidRPr="00B06171">
        <w:fldChar w:fldCharType="separate"/>
      </w:r>
      <w:r w:rsidR="000C3128" w:rsidRPr="00B06171">
        <w:t>3.2.1</w:t>
      </w:r>
      <w:r w:rsidR="000C3128" w:rsidRPr="00B06171">
        <w:fldChar w:fldCharType="end"/>
      </w:r>
      <w:r w:rsidRPr="00B06171">
        <w:t>. При необходимости изменить значение на корректное.</w:t>
      </w:r>
    </w:p>
    <w:p w14:paraId="5F28A5D0" w14:textId="77777777" w:rsidR="0031480E" w:rsidRPr="00B06171" w:rsidRDefault="0031480E" w:rsidP="00E45DF9">
      <w:pPr>
        <w:pStyle w:val="23"/>
      </w:pPr>
      <w:r w:rsidRPr="00B06171">
        <w:t>Запустить образ с помощью следующей команды:</w:t>
      </w:r>
      <w:bookmarkStart w:id="431" w:name="bookmark=id.24ufcor" w:colFirst="0" w:colLast="0"/>
      <w:bookmarkStart w:id="432" w:name="bookmark=id.jzpmwk" w:colFirst="0" w:colLast="0"/>
      <w:bookmarkEnd w:id="431"/>
      <w:bookmarkEnd w:id="432"/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59CE79D8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356E0BFB" w14:textId="647B7C4D" w:rsidR="0031480E" w:rsidRPr="00B06171" w:rsidRDefault="0031480E" w:rsidP="00BD3999">
            <w:pPr>
              <w:pStyle w:val="afff6"/>
              <w:rPr>
                <w:lang w:val="en-US"/>
              </w:rPr>
            </w:pPr>
            <w:r w:rsidRPr="00B06171">
              <w:rPr>
                <w:rFonts w:eastAsia="Open Sans"/>
                <w:lang w:val="en-US"/>
              </w:rPr>
              <w:t xml:space="preserve">docker run --rm -p 88:9047 </w:t>
            </w:r>
            <w:r w:rsidR="00380085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380085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>:5000</w:t>
            </w:r>
            <w:r w:rsidR="00126A9D">
              <w:rPr>
                <w:rFonts w:eastAsia="Open Sans"/>
                <w:lang w:val="en-US"/>
              </w:rPr>
              <w:t>/mayak</w:t>
            </w:r>
            <w:r w:rsidR="008153BA">
              <w:rPr>
                <w:rFonts w:eastAsia="Open Sans"/>
                <w:lang w:val="en-US"/>
              </w:rPr>
              <w:t>BI</w:t>
            </w:r>
            <w:r w:rsidRPr="00B06171">
              <w:rPr>
                <w:rFonts w:eastAsia="Open Sans"/>
                <w:lang w:val="en-US"/>
              </w:rPr>
              <w:t>/forks/dremio-oss:</w:t>
            </w:r>
            <w:r w:rsidRPr="00B06171">
              <w:rPr>
                <w:rFonts w:eastAsia="Courier New"/>
                <w:lang w:val="en-US"/>
              </w:rPr>
              <w:t>15.0.0-1.16.11</w:t>
            </w:r>
          </w:p>
        </w:tc>
      </w:tr>
    </w:tbl>
    <w:p w14:paraId="61252F41" w14:textId="77777777" w:rsidR="0031480E" w:rsidRPr="00B06171" w:rsidRDefault="0031480E" w:rsidP="00E45DF9">
      <w:pPr>
        <w:pStyle w:val="2b"/>
      </w:pPr>
      <w:r w:rsidRPr="00B06171">
        <w:t>ключ –rm позволят удалить контейнер после остановки (ctrl+c), ключ -p указывает что порт «9047» внутри контейнера будет связан с «88» портом на хостовой операционной системе.</w:t>
      </w:r>
    </w:p>
    <w:p w14:paraId="6A92BE02" w14:textId="25D0EDA5" w:rsidR="0031480E" w:rsidRPr="00B06171" w:rsidRDefault="0031480E" w:rsidP="00E45DF9">
      <w:pPr>
        <w:pStyle w:val="23"/>
      </w:pPr>
      <w:r w:rsidRPr="00B06171">
        <w:t>Дождаться полного старта, который определяется записью вида</w:t>
      </w:r>
      <w:r w:rsidRPr="00B06171">
        <w:br/>
        <w:t xml:space="preserve">Dremio </w:t>
      </w:r>
      <w:r w:rsidR="00E45DF9" w:rsidRPr="00B06171">
        <w:t xml:space="preserve">Daemon Started as master (рис. </w:t>
      </w:r>
      <w:r w:rsidR="00BD3999" w:rsidRPr="00B06171">
        <w:fldChar w:fldCharType="begin"/>
      </w:r>
      <w:r w:rsidR="00BD3999" w:rsidRPr="00B06171">
        <w:instrText xml:space="preserve"> REF _Ref89679868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32</w:t>
      </w:r>
      <w:r w:rsidR="00BD3999" w:rsidRPr="00B06171">
        <w:fldChar w:fldCharType="end"/>
      </w:r>
      <w:r w:rsidRPr="00B06171">
        <w:t>)</w:t>
      </w:r>
    </w:p>
    <w:p w14:paraId="1A903410" w14:textId="00CBF828" w:rsidR="0031480E" w:rsidRPr="00B06171" w:rsidRDefault="00AB2175" w:rsidP="00E45DF9">
      <w:pPr>
        <w:pStyle w:val="aff8"/>
      </w:pPr>
      <w:r w:rsidRPr="00B06171">
        <w:rPr>
          <w:noProof/>
        </w:rPr>
        <w:drawing>
          <wp:inline distT="0" distB="0" distL="0" distR="0" wp14:anchorId="3D7677E2" wp14:editId="4D314A9F">
            <wp:extent cx="6480175" cy="1009650"/>
            <wp:effectExtent l="0" t="0" r="0" b="0"/>
            <wp:docPr id="114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FB6B" w14:textId="3A0CB416" w:rsidR="0031480E" w:rsidRPr="00B06171" w:rsidRDefault="00BD3999" w:rsidP="00E45DF9">
      <w:pPr>
        <w:pStyle w:val="affa"/>
        <w:rPr>
          <w:lang w:val="en-US"/>
        </w:rPr>
      </w:pPr>
      <w:bookmarkStart w:id="433" w:name="_heading=h.33zd5kd" w:colFirst="0" w:colLast="0"/>
      <w:bookmarkStart w:id="434" w:name="_Ref89679868"/>
      <w:bookmarkEnd w:id="433"/>
      <w:r w:rsidRPr="00B06171">
        <w:t>Рисунок</w:t>
      </w:r>
      <w:r w:rsidRPr="00B06171">
        <w:rPr>
          <w:lang w:val="en-US"/>
        </w:rPr>
        <w:t xml:space="preserve"> </w:t>
      </w:r>
      <w:r w:rsidRPr="00B06171">
        <w:fldChar w:fldCharType="begin"/>
      </w:r>
      <w:r w:rsidRPr="00B06171">
        <w:rPr>
          <w:lang w:val="en-US"/>
        </w:rPr>
        <w:instrText xml:space="preserve"> SEQ </w:instrText>
      </w:r>
      <w:r w:rsidRPr="00B06171">
        <w:instrText>Рисунок</w:instrText>
      </w:r>
      <w:r w:rsidRPr="00B06171">
        <w:rPr>
          <w:lang w:val="en-US"/>
        </w:rPr>
        <w:instrText xml:space="preserve"> \* ARABIC </w:instrText>
      </w:r>
      <w:r w:rsidRPr="00B06171">
        <w:fldChar w:fldCharType="separate"/>
      </w:r>
      <w:r w:rsidR="009D772B" w:rsidRPr="00B06171">
        <w:rPr>
          <w:noProof/>
          <w:lang w:val="en-US"/>
        </w:rPr>
        <w:t>32</w:t>
      </w:r>
      <w:r w:rsidRPr="00B06171">
        <w:fldChar w:fldCharType="end"/>
      </w:r>
      <w:bookmarkEnd w:id="434"/>
      <w:r w:rsidRPr="00B06171">
        <w:rPr>
          <w:lang w:val="en-US"/>
        </w:rPr>
        <w:t xml:space="preserve"> — </w:t>
      </w:r>
      <w:r w:rsidR="0031480E" w:rsidRPr="00B06171">
        <w:t>Пример</w:t>
      </w:r>
      <w:r w:rsidR="0031480E" w:rsidRPr="00B06171">
        <w:rPr>
          <w:lang w:val="en-US"/>
        </w:rPr>
        <w:t xml:space="preserve"> </w:t>
      </w:r>
      <w:r w:rsidR="0031480E" w:rsidRPr="00B06171">
        <w:t>записи</w:t>
      </w:r>
      <w:r w:rsidR="0031480E" w:rsidRPr="00B06171">
        <w:rPr>
          <w:lang w:val="en-US"/>
        </w:rPr>
        <w:t xml:space="preserve"> «Dremio Daemon Started as master»</w:t>
      </w:r>
    </w:p>
    <w:p w14:paraId="4A9EF4CA" w14:textId="5B39A031" w:rsidR="0031480E" w:rsidRPr="00B06171" w:rsidRDefault="0031480E" w:rsidP="00E45DF9">
      <w:pPr>
        <w:pStyle w:val="23"/>
      </w:pPr>
      <w:r w:rsidRPr="00B06171">
        <w:t>Подключить к 88 порту компьютера, на котором происходит сборка, в случае локального запуска, к ад</w:t>
      </w:r>
      <w:r w:rsidR="00E45DF9" w:rsidRPr="00B06171">
        <w:t xml:space="preserve">ресу http://127.0.0.1:88 (рис. </w:t>
      </w:r>
      <w:r w:rsidR="00BD3999" w:rsidRPr="00B06171">
        <w:fldChar w:fldCharType="begin"/>
      </w:r>
      <w:r w:rsidR="00BD3999" w:rsidRPr="00B06171">
        <w:instrText xml:space="preserve"> REF _Ref89679898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33</w:t>
      </w:r>
      <w:r w:rsidR="00BD3999" w:rsidRPr="00B06171">
        <w:fldChar w:fldCharType="end"/>
      </w:r>
      <w:r w:rsidRPr="00B06171">
        <w:t>).</w:t>
      </w:r>
    </w:p>
    <w:p w14:paraId="4F21B6B5" w14:textId="0BC22BB3" w:rsidR="0031480E" w:rsidRPr="00B06171" w:rsidRDefault="00AB2175" w:rsidP="00E45DF9">
      <w:pPr>
        <w:pStyle w:val="aff8"/>
      </w:pPr>
      <w:r w:rsidRPr="00B06171">
        <w:rPr>
          <w:noProof/>
        </w:rPr>
        <w:drawing>
          <wp:inline distT="0" distB="0" distL="0" distR="0" wp14:anchorId="04E1F0C6" wp14:editId="1DD1915C">
            <wp:extent cx="6472555" cy="5017135"/>
            <wp:effectExtent l="0" t="0" r="4445" b="0"/>
            <wp:docPr id="1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28FA" w14:textId="75AEB727" w:rsidR="0031480E" w:rsidRPr="00B06171" w:rsidRDefault="00BD3999" w:rsidP="00E45DF9">
      <w:pPr>
        <w:pStyle w:val="affa"/>
      </w:pPr>
      <w:bookmarkStart w:id="435" w:name="_heading=h.1j4nfs6" w:colFirst="0" w:colLast="0"/>
      <w:bookmarkStart w:id="436" w:name="_Ref89679898"/>
      <w:bookmarkEnd w:id="435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33</w:t>
      </w:r>
      <w:r w:rsidR="00990FEC" w:rsidRPr="00B06171">
        <w:rPr>
          <w:noProof/>
        </w:rPr>
        <w:fldChar w:fldCharType="end"/>
      </w:r>
      <w:bookmarkEnd w:id="436"/>
      <w:r w:rsidRPr="00B06171">
        <w:t xml:space="preserve"> — </w:t>
      </w:r>
      <w:r w:rsidR="0031480E" w:rsidRPr="00B06171">
        <w:t xml:space="preserve">Веб-страница </w:t>
      </w:r>
      <w:r w:rsidR="00573663">
        <w:t>«Виртуальное озеро данных»</w:t>
      </w:r>
    </w:p>
    <w:p w14:paraId="390FD5E3" w14:textId="4CC35C0E" w:rsidR="0031480E" w:rsidRPr="00B06171" w:rsidRDefault="0031480E" w:rsidP="00E45DF9">
      <w:pPr>
        <w:pStyle w:val="23"/>
      </w:pPr>
      <w:r w:rsidRPr="00B06171">
        <w:t>Руководствуясь подсказками системы создать тестовую запись с логином admi</w:t>
      </w:r>
      <w:r w:rsidR="00E45DF9" w:rsidRPr="00B06171">
        <w:t xml:space="preserve">n и паролем admin123 (см. рис. </w:t>
      </w:r>
      <w:r w:rsidR="00BD3999" w:rsidRPr="00B06171">
        <w:fldChar w:fldCharType="begin"/>
      </w:r>
      <w:r w:rsidR="00BD3999" w:rsidRPr="00B06171">
        <w:instrText xml:space="preserve"> REF _Ref89679898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33</w:t>
      </w:r>
      <w:r w:rsidR="00BD3999" w:rsidRPr="00B06171">
        <w:fldChar w:fldCharType="end"/>
      </w:r>
      <w:r w:rsidRPr="00B06171">
        <w:t>).</w:t>
      </w:r>
    </w:p>
    <w:p w14:paraId="2F8D41DA" w14:textId="27F344C8" w:rsidR="0031480E" w:rsidRPr="00B06171" w:rsidRDefault="0031480E" w:rsidP="00E45DF9">
      <w:pPr>
        <w:pStyle w:val="23"/>
      </w:pPr>
      <w:r w:rsidRPr="00B06171">
        <w:t xml:space="preserve">После этого </w:t>
      </w:r>
      <w:r w:rsidR="00573663">
        <w:t>«Виртуальное озеро данных»</w:t>
      </w:r>
      <w:r w:rsidRPr="00B06171">
        <w:t xml:space="preserve"> можно использовать для проверки (рис. </w:t>
      </w:r>
      <w:r w:rsidR="00BD3999" w:rsidRPr="00B06171">
        <w:fldChar w:fldCharType="begin"/>
      </w:r>
      <w:r w:rsidR="00BD3999" w:rsidRPr="00B06171">
        <w:instrText xml:space="preserve"> REF _Ref89679945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34</w:t>
      </w:r>
      <w:r w:rsidR="00BD3999" w:rsidRPr="00B06171">
        <w:fldChar w:fldCharType="end"/>
      </w:r>
      <w:r w:rsidRPr="00B06171">
        <w:t>):</w:t>
      </w:r>
    </w:p>
    <w:p w14:paraId="5924209C" w14:textId="2385DA39" w:rsidR="0031480E" w:rsidRPr="00B06171" w:rsidRDefault="00126A9D" w:rsidP="00E45DF9">
      <w:pPr>
        <w:pStyle w:val="aff8"/>
      </w:pPr>
      <w:r>
        <w:rPr>
          <w:noProof/>
        </w:rPr>
        <w:drawing>
          <wp:inline distT="0" distB="0" distL="0" distR="0" wp14:anchorId="5254FDA7" wp14:editId="40F8CAB8">
            <wp:extent cx="6477000" cy="28956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E766" w14:textId="02A7E605" w:rsidR="0031480E" w:rsidRPr="00B06171" w:rsidRDefault="00BD3999" w:rsidP="00E45DF9">
      <w:pPr>
        <w:pStyle w:val="affa"/>
      </w:pPr>
      <w:bookmarkStart w:id="437" w:name="_heading=h.434ayfz" w:colFirst="0" w:colLast="0"/>
      <w:bookmarkStart w:id="438" w:name="_Ref89679945"/>
      <w:bookmarkEnd w:id="437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34</w:t>
      </w:r>
      <w:r w:rsidR="00990FEC" w:rsidRPr="00B06171">
        <w:rPr>
          <w:noProof/>
        </w:rPr>
        <w:fldChar w:fldCharType="end"/>
      </w:r>
      <w:bookmarkEnd w:id="438"/>
      <w:r w:rsidRPr="00B06171">
        <w:t xml:space="preserve"> — </w:t>
      </w:r>
      <w:r w:rsidR="0031480E" w:rsidRPr="00B06171">
        <w:t xml:space="preserve">Главное меню </w:t>
      </w:r>
      <w:r w:rsidR="00573663">
        <w:t>«Виртуальное озеро данных»</w:t>
      </w:r>
    </w:p>
    <w:p w14:paraId="62D10F04" w14:textId="67BF1637" w:rsidR="0031480E" w:rsidRPr="00B06171" w:rsidRDefault="00415A3B" w:rsidP="00E45DF9">
      <w:pPr>
        <w:pStyle w:val="40"/>
      </w:pPr>
      <w:bookmarkStart w:id="439" w:name="bookmark=id.xevivl" w:colFirst="0" w:colLast="0"/>
      <w:bookmarkStart w:id="440" w:name="bookmark=id.2i9l8ns" w:colFirst="0" w:colLast="0"/>
      <w:bookmarkStart w:id="441" w:name="_Toc150852901"/>
      <w:bookmarkEnd w:id="439"/>
      <w:bookmarkEnd w:id="440"/>
      <w:r>
        <w:t>«Визуализация и исследование данных»</w:t>
      </w:r>
      <w:bookmarkEnd w:id="441"/>
    </w:p>
    <w:p w14:paraId="0939F9ED" w14:textId="090C825B" w:rsidR="0031480E" w:rsidRPr="00B06171" w:rsidRDefault="0031480E" w:rsidP="00E45DF9">
      <w:pPr>
        <w:pStyle w:val="50"/>
      </w:pPr>
      <w:bookmarkStart w:id="442" w:name="_heading=h.3hej1je" w:colFirst="0" w:colLast="0"/>
      <w:bookmarkStart w:id="443" w:name="_Toc150852902"/>
      <w:bookmarkEnd w:id="442"/>
      <w:r w:rsidRPr="00B06171">
        <w:t xml:space="preserve">Сборка </w:t>
      </w:r>
      <w:bookmarkStart w:id="444" w:name="bookmark=id.4gjguf0" w:colFirst="0" w:colLast="0"/>
      <w:bookmarkStart w:id="445" w:name="bookmark=id.1wjtbr7" w:colFirst="0" w:colLast="0"/>
      <w:bookmarkEnd w:id="444"/>
      <w:bookmarkEnd w:id="445"/>
      <w:r w:rsidR="00415A3B">
        <w:t>«Визуализация и исследование данных»</w:t>
      </w:r>
      <w:r w:rsidRPr="00B06171">
        <w:t xml:space="preserve"> на CI сервере</w:t>
      </w:r>
      <w:bookmarkEnd w:id="443"/>
    </w:p>
    <w:p w14:paraId="1035BB0A" w14:textId="32BE185F" w:rsidR="0031480E" w:rsidRPr="00B06171" w:rsidRDefault="0031480E" w:rsidP="00E45DF9">
      <w:pPr>
        <w:pStyle w:val="6"/>
      </w:pPr>
      <w:bookmarkStart w:id="446" w:name="_Toc150852903"/>
      <w:r w:rsidRPr="00B06171">
        <w:t xml:space="preserve">Предварительные требования для </w:t>
      </w:r>
      <w:r w:rsidR="00415A3B">
        <w:t>«Визуализация и исследование данных»</w:t>
      </w:r>
      <w:r w:rsidRPr="00B06171">
        <w:t xml:space="preserve"> CI</w:t>
      </w:r>
      <w:bookmarkEnd w:id="446"/>
    </w:p>
    <w:p w14:paraId="78551C1C" w14:textId="0F14710B" w:rsidR="0031480E" w:rsidRPr="00B06171" w:rsidRDefault="0031480E" w:rsidP="00E45DF9">
      <w:pPr>
        <w:pStyle w:val="a3"/>
      </w:pPr>
      <w:r w:rsidRPr="00B06171">
        <w:t xml:space="preserve">Для проекта сборки </w:t>
      </w:r>
      <w:r w:rsidR="00415A3B">
        <w:t>«Визуализация и исследование данных»</w:t>
      </w:r>
      <w:r w:rsidRPr="00B06171">
        <w:t xml:space="preserve"> должен быть сконфигурирован Gitlab Runner в соответствии с данным разделом 3.3. Также в настройках проекта, в меню «CI/CD» в разделе «Переменные» должны быть заданы следующие пере</w:t>
      </w:r>
      <w:r w:rsidR="00BD3999" w:rsidRPr="00B06171">
        <w:t>менные CI/CD, представленные в т</w:t>
      </w:r>
      <w:r w:rsidRPr="00B06171">
        <w:t>а</w:t>
      </w:r>
      <w:r w:rsidR="00BD3999" w:rsidRPr="00B06171">
        <w:t>блице</w:t>
      </w:r>
      <w:r w:rsidRPr="00B06171">
        <w:t xml:space="preserve"> </w:t>
      </w:r>
      <w:r w:rsidR="00BD3999" w:rsidRPr="00B06171">
        <w:fldChar w:fldCharType="begin"/>
      </w:r>
      <w:r w:rsidR="00BD3999" w:rsidRPr="00B06171">
        <w:instrText xml:space="preserve"> REF _Ref89680034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6</w:t>
      </w:r>
      <w:r w:rsidR="00BD3999" w:rsidRPr="00B06171">
        <w:fldChar w:fldCharType="end"/>
      </w:r>
      <w:r w:rsidRPr="00B06171">
        <w:t xml:space="preserve">, по аналогии с разделом </w:t>
      </w:r>
      <w:r w:rsidR="000C3128" w:rsidRPr="00B06171">
        <w:fldChar w:fldCharType="begin"/>
      </w:r>
      <w:r w:rsidR="000C3128" w:rsidRPr="00B06171">
        <w:instrText xml:space="preserve"> REF _Ref90950019 \r \h  \* MERGEFORMAT </w:instrText>
      </w:r>
      <w:r w:rsidR="000C3128" w:rsidRPr="00B06171">
        <w:fldChar w:fldCharType="separate"/>
      </w:r>
      <w:r w:rsidR="000C3128" w:rsidRPr="00B06171">
        <w:t>3.3.2.1.1</w:t>
      </w:r>
      <w:r w:rsidR="000C3128" w:rsidRPr="00B06171">
        <w:fldChar w:fldCharType="end"/>
      </w:r>
      <w:r w:rsidRPr="00B06171">
        <w:t xml:space="preserve">.  </w:t>
      </w:r>
    </w:p>
    <w:p w14:paraId="74246830" w14:textId="50FBDF7C" w:rsidR="0031480E" w:rsidRPr="00B06171" w:rsidRDefault="00BD3999" w:rsidP="00BD3999">
      <w:pPr>
        <w:pStyle w:val="affc"/>
      </w:pPr>
      <w:bookmarkStart w:id="447" w:name="_heading=h.2vor4mt" w:colFirst="0" w:colLast="0"/>
      <w:bookmarkStart w:id="448" w:name="_Ref89680034"/>
      <w:bookmarkEnd w:id="447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6</w:t>
      </w:r>
      <w:r w:rsidR="00990FEC" w:rsidRPr="00B06171">
        <w:rPr>
          <w:noProof/>
        </w:rPr>
        <w:fldChar w:fldCharType="end"/>
      </w:r>
      <w:bookmarkEnd w:id="448"/>
      <w:r w:rsidRPr="00B06171">
        <w:t xml:space="preserve"> – П</w:t>
      </w:r>
      <w:r w:rsidR="0031480E" w:rsidRPr="00B06171">
        <w:t xml:space="preserve">еременные CI/CD для </w:t>
      </w:r>
      <w:r w:rsidR="00415A3B">
        <w:t>«Визуализация и исследование данных»</w:t>
      </w:r>
    </w:p>
    <w:tbl>
      <w:tblPr>
        <w:tblW w:w="103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3828"/>
        <w:gridCol w:w="3543"/>
      </w:tblGrid>
      <w:tr w:rsidR="0031480E" w:rsidRPr="00B06171" w14:paraId="692B3AB5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33BDE9C2" w14:textId="77777777" w:rsidR="0031480E" w:rsidRPr="00B06171" w:rsidRDefault="0031480E" w:rsidP="00E45DF9">
            <w:pPr>
              <w:pStyle w:val="afc"/>
            </w:pPr>
            <w:r w:rsidRPr="00B06171">
              <w:t>Переменная</w:t>
            </w:r>
          </w:p>
        </w:tc>
        <w:tc>
          <w:tcPr>
            <w:tcW w:w="3828" w:type="dxa"/>
            <w:shd w:val="clear" w:color="auto" w:fill="auto"/>
          </w:tcPr>
          <w:p w14:paraId="17BD75BF" w14:textId="77777777" w:rsidR="0031480E" w:rsidRPr="00B06171" w:rsidRDefault="0031480E" w:rsidP="00E45DF9">
            <w:pPr>
              <w:pStyle w:val="afc"/>
            </w:pPr>
            <w:r w:rsidRPr="00B06171">
              <w:t>Описание</w:t>
            </w:r>
          </w:p>
        </w:tc>
        <w:tc>
          <w:tcPr>
            <w:tcW w:w="3543" w:type="dxa"/>
            <w:shd w:val="clear" w:color="auto" w:fill="auto"/>
          </w:tcPr>
          <w:p w14:paraId="5A5AD1B0" w14:textId="77777777" w:rsidR="0031480E" w:rsidRPr="00B06171" w:rsidRDefault="0031480E" w:rsidP="00E45DF9">
            <w:pPr>
              <w:pStyle w:val="afc"/>
            </w:pPr>
            <w:r w:rsidRPr="00B06171">
              <w:t>Пример</w:t>
            </w:r>
          </w:p>
        </w:tc>
      </w:tr>
      <w:tr w:rsidR="0031480E" w:rsidRPr="00B06171" w14:paraId="20A8D051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3A780F91" w14:textId="77777777" w:rsidR="0031480E" w:rsidRPr="00B06171" w:rsidRDefault="0031480E" w:rsidP="00E45DF9">
            <w:pPr>
              <w:pStyle w:val="affe"/>
            </w:pPr>
            <w:r w:rsidRPr="00B06171">
              <w:t>BI_REGISTRY</w:t>
            </w:r>
          </w:p>
        </w:tc>
        <w:tc>
          <w:tcPr>
            <w:tcW w:w="3828" w:type="dxa"/>
            <w:shd w:val="clear" w:color="auto" w:fill="auto"/>
          </w:tcPr>
          <w:p w14:paraId="2AF9F10A" w14:textId="77777777" w:rsidR="0031480E" w:rsidRPr="00B06171" w:rsidRDefault="0031480E" w:rsidP="00E45DF9">
            <w:pPr>
              <w:pStyle w:val="affe"/>
            </w:pPr>
            <w:r w:rsidRPr="00B06171">
              <w:t>Путь к проекту с регистри с образами для CI</w:t>
            </w:r>
          </w:p>
        </w:tc>
        <w:tc>
          <w:tcPr>
            <w:tcW w:w="3543" w:type="dxa"/>
            <w:shd w:val="clear" w:color="auto" w:fill="auto"/>
          </w:tcPr>
          <w:p w14:paraId="51A0CB6C" w14:textId="25F247F6" w:rsidR="0031480E" w:rsidRPr="00B06171" w:rsidRDefault="00380085" w:rsidP="00E45DF9">
            <w:pPr>
              <w:pStyle w:val="affe"/>
            </w:pPr>
            <w:r>
              <w:t>mayak</w:t>
            </w:r>
            <w:r w:rsidR="008153BA">
              <w:t>BI</w:t>
            </w:r>
            <w:r>
              <w:t>.ru</w:t>
            </w:r>
            <w:r w:rsidR="0031480E" w:rsidRPr="00B06171">
              <w:t>:5000</w:t>
            </w:r>
          </w:p>
        </w:tc>
      </w:tr>
      <w:tr w:rsidR="0031480E" w:rsidRPr="00B06171" w14:paraId="5F9BD5CC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074C845A" w14:textId="77777777" w:rsidR="0031480E" w:rsidRPr="00B06171" w:rsidRDefault="0031480E" w:rsidP="00E45DF9">
            <w:pPr>
              <w:pStyle w:val="affe"/>
            </w:pPr>
            <w:r w:rsidRPr="00B06171">
              <w:t>BI_REGISTRY_USER</w:t>
            </w:r>
          </w:p>
        </w:tc>
        <w:tc>
          <w:tcPr>
            <w:tcW w:w="3828" w:type="dxa"/>
            <w:shd w:val="clear" w:color="auto" w:fill="auto"/>
          </w:tcPr>
          <w:p w14:paraId="1D7E2AC4" w14:textId="77777777" w:rsidR="0031480E" w:rsidRPr="00B06171" w:rsidRDefault="0031480E" w:rsidP="00E45DF9">
            <w:pPr>
              <w:pStyle w:val="affe"/>
            </w:pPr>
            <w:r w:rsidRPr="00B06171">
              <w:t>Логин пользователя с правами на чтение и запись</w:t>
            </w:r>
          </w:p>
        </w:tc>
        <w:tc>
          <w:tcPr>
            <w:tcW w:w="3543" w:type="dxa"/>
            <w:shd w:val="clear" w:color="auto" w:fill="auto"/>
          </w:tcPr>
          <w:p w14:paraId="0C3B7247" w14:textId="7ADFB761" w:rsidR="0031480E" w:rsidRPr="00B06171" w:rsidRDefault="005D0990" w:rsidP="00E45DF9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34893E15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7865E24D" w14:textId="77777777" w:rsidR="0031480E" w:rsidRPr="00B06171" w:rsidRDefault="0031480E" w:rsidP="00E45DF9">
            <w:pPr>
              <w:pStyle w:val="affe"/>
            </w:pPr>
            <w:r w:rsidRPr="00B06171">
              <w:t>BI_REGISTRY_PASSWORD</w:t>
            </w:r>
          </w:p>
        </w:tc>
        <w:tc>
          <w:tcPr>
            <w:tcW w:w="3828" w:type="dxa"/>
            <w:shd w:val="clear" w:color="auto" w:fill="auto"/>
          </w:tcPr>
          <w:p w14:paraId="77A79317" w14:textId="77777777" w:rsidR="0031480E" w:rsidRPr="00B06171" w:rsidRDefault="0031480E" w:rsidP="00E45DF9">
            <w:pPr>
              <w:pStyle w:val="affe"/>
            </w:pPr>
            <w:r w:rsidRPr="00B06171">
              <w:t>Пароль пользователя с правами на чтение и запись</w:t>
            </w:r>
          </w:p>
        </w:tc>
        <w:tc>
          <w:tcPr>
            <w:tcW w:w="3543" w:type="dxa"/>
            <w:shd w:val="clear" w:color="auto" w:fill="auto"/>
          </w:tcPr>
          <w:p w14:paraId="72C2C194" w14:textId="77777777" w:rsidR="0031480E" w:rsidRPr="00B06171" w:rsidRDefault="0031480E" w:rsidP="00E45DF9">
            <w:pPr>
              <w:pStyle w:val="affe"/>
            </w:pPr>
            <w:r w:rsidRPr="00B06171">
              <w:t>nopass</w:t>
            </w:r>
          </w:p>
        </w:tc>
      </w:tr>
      <w:tr w:rsidR="0031480E" w:rsidRPr="00B06171" w14:paraId="22006010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101F7416" w14:textId="77777777" w:rsidR="0031480E" w:rsidRPr="00B06171" w:rsidRDefault="0031480E" w:rsidP="00E45DF9">
            <w:pPr>
              <w:pStyle w:val="affe"/>
            </w:pPr>
            <w:r w:rsidRPr="00B06171">
              <w:t>PHOENIX_RELEASE_RESOLVE_REPO</w:t>
            </w:r>
          </w:p>
        </w:tc>
        <w:tc>
          <w:tcPr>
            <w:tcW w:w="3828" w:type="dxa"/>
            <w:shd w:val="clear" w:color="auto" w:fill="auto"/>
          </w:tcPr>
          <w:p w14:paraId="21B53C45" w14:textId="77777777" w:rsidR="0031480E" w:rsidRPr="00B06171" w:rsidRDefault="0031480E" w:rsidP="00E45DF9">
            <w:pPr>
              <w:pStyle w:val="affe"/>
            </w:pPr>
            <w:r w:rsidRPr="00B06171">
              <w:t>Адрес репозитория для разрешения зависимостей maven</w:t>
            </w:r>
          </w:p>
        </w:tc>
        <w:tc>
          <w:tcPr>
            <w:tcW w:w="3543" w:type="dxa"/>
            <w:shd w:val="clear" w:color="auto" w:fill="auto"/>
          </w:tcPr>
          <w:p w14:paraId="40D5F976" w14:textId="34959310" w:rsidR="0031480E" w:rsidRPr="00B06171" w:rsidRDefault="00000000" w:rsidP="00E45DF9">
            <w:pPr>
              <w:pStyle w:val="affe"/>
            </w:pPr>
            <w:hyperlink r:id="rId67" w:history="1">
              <w:r w:rsidR="005D0990" w:rsidRPr="006F01E1">
                <w:rPr>
                  <w:rStyle w:val="affffd"/>
                </w:rPr>
                <w:t>http://</w:t>
              </w:r>
              <w:r w:rsidR="005D0990" w:rsidRPr="006F01E1">
                <w:rPr>
                  <w:rStyle w:val="affffd"/>
                  <w:lang w:val="en-US"/>
                </w:rPr>
                <w:t>mayak</w:t>
              </w:r>
              <w:r w:rsidR="008153BA">
                <w:rPr>
                  <w:rStyle w:val="affffd"/>
                </w:rPr>
                <w:t>BI</w:t>
              </w:r>
              <w:r w:rsidR="005D0990" w:rsidRPr="001D5C25">
                <w:rPr>
                  <w:rStyle w:val="affffd"/>
                </w:rPr>
                <w:t>.</w:t>
              </w:r>
              <w:r w:rsidR="005D0990" w:rsidRPr="006F01E1">
                <w:rPr>
                  <w:rStyle w:val="affffd"/>
                  <w:lang w:val="en-US"/>
                </w:rPr>
                <w:t>ru</w:t>
              </w:r>
              <w:r w:rsidR="005D0990" w:rsidRPr="006F01E1">
                <w:rPr>
                  <w:rStyle w:val="affffd"/>
                </w:rPr>
                <w:t>:8080/</w:t>
              </w:r>
            </w:hyperlink>
          </w:p>
          <w:p w14:paraId="6BCFE7E6" w14:textId="13079420" w:rsidR="0031480E" w:rsidRPr="00B06171" w:rsidRDefault="0031480E" w:rsidP="00E45DF9">
            <w:pPr>
              <w:pStyle w:val="affe"/>
            </w:pPr>
            <w:r w:rsidRPr="00B06171">
              <w:t>repository</w:t>
            </w:r>
            <w:r w:rsidR="00126A9D">
              <w:t>/mayak</w:t>
            </w:r>
            <w:r w:rsidR="008153BA">
              <w:t>BI</w:t>
            </w:r>
            <w:r w:rsidRPr="00B06171">
              <w:t>-release</w:t>
            </w:r>
          </w:p>
        </w:tc>
      </w:tr>
      <w:tr w:rsidR="0031480E" w:rsidRPr="00B06171" w14:paraId="084F0401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037202E2" w14:textId="77777777" w:rsidR="0031480E" w:rsidRPr="00B06171" w:rsidRDefault="0031480E" w:rsidP="00E45DF9">
            <w:pPr>
              <w:pStyle w:val="affe"/>
            </w:pPr>
            <w:r w:rsidRPr="00B06171">
              <w:t>PHOENIX_USER</w:t>
            </w:r>
          </w:p>
        </w:tc>
        <w:tc>
          <w:tcPr>
            <w:tcW w:w="3828" w:type="dxa"/>
            <w:shd w:val="clear" w:color="auto" w:fill="auto"/>
          </w:tcPr>
          <w:p w14:paraId="47E54D00" w14:textId="77777777" w:rsidR="0031480E" w:rsidRPr="00B06171" w:rsidRDefault="0031480E" w:rsidP="00E45DF9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543" w:type="dxa"/>
            <w:shd w:val="clear" w:color="auto" w:fill="auto"/>
          </w:tcPr>
          <w:p w14:paraId="42C7DBFB" w14:textId="7E940D14" w:rsidR="0031480E" w:rsidRPr="00B06171" w:rsidRDefault="005D0990" w:rsidP="00E45DF9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550DECA2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5A594958" w14:textId="77777777" w:rsidR="0031480E" w:rsidRPr="00B06171" w:rsidRDefault="0031480E" w:rsidP="00E45DF9">
            <w:pPr>
              <w:pStyle w:val="affe"/>
            </w:pPr>
            <w:r w:rsidRPr="00B06171">
              <w:t>PHOENIX_PASSWORD</w:t>
            </w:r>
          </w:p>
        </w:tc>
        <w:tc>
          <w:tcPr>
            <w:tcW w:w="3828" w:type="dxa"/>
            <w:shd w:val="clear" w:color="auto" w:fill="auto"/>
          </w:tcPr>
          <w:p w14:paraId="2E5F8A8A" w14:textId="77777777" w:rsidR="0031480E" w:rsidRPr="00B06171" w:rsidRDefault="0031480E" w:rsidP="00E45DF9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543" w:type="dxa"/>
            <w:shd w:val="clear" w:color="auto" w:fill="auto"/>
          </w:tcPr>
          <w:p w14:paraId="2252943F" w14:textId="335D5CCE" w:rsidR="0031480E" w:rsidRPr="00B06171" w:rsidRDefault="005D0990" w:rsidP="00E45DF9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151C61A9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123BE217" w14:textId="77777777" w:rsidR="0031480E" w:rsidRPr="00B06171" w:rsidRDefault="0031480E" w:rsidP="00E45DF9">
            <w:pPr>
              <w:pStyle w:val="affe"/>
            </w:pPr>
            <w:r w:rsidRPr="00B06171">
              <w:t>PHOENIX_NPM_RESOLVE_REPO</w:t>
            </w:r>
          </w:p>
        </w:tc>
        <w:tc>
          <w:tcPr>
            <w:tcW w:w="3828" w:type="dxa"/>
            <w:shd w:val="clear" w:color="auto" w:fill="auto"/>
          </w:tcPr>
          <w:p w14:paraId="1E5D3AAA" w14:textId="77777777" w:rsidR="0031480E" w:rsidRPr="00B06171" w:rsidRDefault="0031480E" w:rsidP="00E45DF9">
            <w:pPr>
              <w:pStyle w:val="affe"/>
            </w:pPr>
            <w:r w:rsidRPr="00B06171">
              <w:t>Адрес репозитория с NPM пакетами</w:t>
            </w:r>
          </w:p>
        </w:tc>
        <w:tc>
          <w:tcPr>
            <w:tcW w:w="3543" w:type="dxa"/>
            <w:shd w:val="clear" w:color="auto" w:fill="auto"/>
          </w:tcPr>
          <w:p w14:paraId="79A048F9" w14:textId="5F5AF34A" w:rsidR="0031480E" w:rsidRPr="00B06171" w:rsidRDefault="00000000" w:rsidP="00E45DF9">
            <w:pPr>
              <w:pStyle w:val="affe"/>
            </w:pPr>
            <w:hyperlink r:id="rId68" w:history="1">
              <w:r w:rsidR="00AA4A6F" w:rsidRPr="006F01E1">
                <w:rPr>
                  <w:rStyle w:val="affffd"/>
                </w:rPr>
                <w:t>http://mayak</w:t>
              </w:r>
              <w:r w:rsidR="008153BA">
                <w:rPr>
                  <w:rStyle w:val="affffd"/>
                </w:rPr>
                <w:t>BI</w:t>
              </w:r>
              <w:r w:rsidR="00AA4A6F" w:rsidRPr="006F01E1">
                <w:rPr>
                  <w:rStyle w:val="affffd"/>
                </w:rPr>
                <w:t>.</w:t>
              </w:r>
              <w:r w:rsidR="00AA4A6F" w:rsidRPr="006F01E1">
                <w:rPr>
                  <w:rStyle w:val="affffd"/>
                  <w:lang w:val="en-US"/>
                </w:rPr>
                <w:t>ru</w:t>
              </w:r>
              <w:r w:rsidR="00AA4A6F" w:rsidRPr="006F01E1">
                <w:rPr>
                  <w:rStyle w:val="affffd"/>
                </w:rPr>
                <w:t>:8080/repository/npm-mayak</w:t>
              </w:r>
              <w:r w:rsidR="008153BA">
                <w:rPr>
                  <w:rStyle w:val="affffd"/>
                </w:rPr>
                <w:t>BI</w:t>
              </w:r>
              <w:r w:rsidR="00AA4A6F" w:rsidRPr="006F01E1">
                <w:rPr>
                  <w:rStyle w:val="affffd"/>
                </w:rPr>
                <w:t>/</w:t>
              </w:r>
            </w:hyperlink>
          </w:p>
        </w:tc>
      </w:tr>
      <w:tr w:rsidR="0031480E" w:rsidRPr="00B06171" w14:paraId="1FE24923" w14:textId="77777777" w:rsidTr="0031480E">
        <w:trPr>
          <w:trHeight w:val="649"/>
          <w:jc w:val="center"/>
        </w:trPr>
        <w:tc>
          <w:tcPr>
            <w:tcW w:w="2943" w:type="dxa"/>
            <w:shd w:val="clear" w:color="auto" w:fill="auto"/>
          </w:tcPr>
          <w:p w14:paraId="7CDB44C4" w14:textId="77777777" w:rsidR="0031480E" w:rsidRPr="00B06171" w:rsidRDefault="0031480E" w:rsidP="00E45DF9">
            <w:pPr>
              <w:pStyle w:val="affe"/>
            </w:pPr>
            <w:r w:rsidRPr="00B06171">
              <w:t>PHOENIX_NPM_USER</w:t>
            </w:r>
          </w:p>
        </w:tc>
        <w:tc>
          <w:tcPr>
            <w:tcW w:w="3828" w:type="dxa"/>
            <w:shd w:val="clear" w:color="auto" w:fill="auto"/>
          </w:tcPr>
          <w:p w14:paraId="02EA1223" w14:textId="77777777" w:rsidR="0031480E" w:rsidRPr="00B06171" w:rsidRDefault="0031480E" w:rsidP="00E45DF9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543" w:type="dxa"/>
            <w:shd w:val="clear" w:color="auto" w:fill="auto"/>
          </w:tcPr>
          <w:p w14:paraId="68C670CD" w14:textId="5649AC54" w:rsidR="0031480E" w:rsidRPr="00B06171" w:rsidRDefault="005D0990" w:rsidP="00E45DF9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726B5ED6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471C73F8" w14:textId="77777777" w:rsidR="0031480E" w:rsidRPr="00B06171" w:rsidRDefault="0031480E" w:rsidP="00E45DF9">
            <w:pPr>
              <w:pStyle w:val="affe"/>
            </w:pPr>
            <w:r w:rsidRPr="00B06171">
              <w:t>PHOENIX_NPM_PASSWORD</w:t>
            </w:r>
          </w:p>
        </w:tc>
        <w:tc>
          <w:tcPr>
            <w:tcW w:w="3828" w:type="dxa"/>
            <w:shd w:val="clear" w:color="auto" w:fill="auto"/>
          </w:tcPr>
          <w:p w14:paraId="2999CA09" w14:textId="77777777" w:rsidR="0031480E" w:rsidRPr="00B06171" w:rsidRDefault="0031480E" w:rsidP="00E45DF9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543" w:type="dxa"/>
            <w:shd w:val="clear" w:color="auto" w:fill="auto"/>
          </w:tcPr>
          <w:p w14:paraId="0BE8860D" w14:textId="32DD4472" w:rsidR="0031480E" w:rsidRPr="00B06171" w:rsidRDefault="005D0990" w:rsidP="00E45DF9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4DEC07BB" w14:textId="77777777" w:rsidTr="0031480E">
        <w:trPr>
          <w:jc w:val="center"/>
        </w:trPr>
        <w:tc>
          <w:tcPr>
            <w:tcW w:w="2943" w:type="dxa"/>
            <w:shd w:val="clear" w:color="auto" w:fill="auto"/>
          </w:tcPr>
          <w:p w14:paraId="1C2227D6" w14:textId="77777777" w:rsidR="0031480E" w:rsidRPr="00B06171" w:rsidRDefault="0031480E" w:rsidP="00E45DF9">
            <w:pPr>
              <w:pStyle w:val="affe"/>
            </w:pPr>
            <w:r w:rsidRPr="00B06171">
              <w:t>DISABLE_GIT_STYLE</w:t>
            </w:r>
          </w:p>
        </w:tc>
        <w:tc>
          <w:tcPr>
            <w:tcW w:w="3828" w:type="dxa"/>
            <w:shd w:val="clear" w:color="auto" w:fill="auto"/>
          </w:tcPr>
          <w:p w14:paraId="655F0C64" w14:textId="77777777" w:rsidR="0031480E" w:rsidRPr="00B06171" w:rsidRDefault="0031480E" w:rsidP="00E45DF9">
            <w:pPr>
              <w:pStyle w:val="affe"/>
            </w:pPr>
            <w:r w:rsidRPr="00B06171">
              <w:t>Отключение проверки стиля для офлайн сред</w:t>
            </w:r>
          </w:p>
        </w:tc>
        <w:tc>
          <w:tcPr>
            <w:tcW w:w="3543" w:type="dxa"/>
            <w:shd w:val="clear" w:color="auto" w:fill="auto"/>
          </w:tcPr>
          <w:p w14:paraId="0A6B3565" w14:textId="77777777" w:rsidR="0031480E" w:rsidRPr="00B06171" w:rsidRDefault="0031480E" w:rsidP="00E45DF9">
            <w:pPr>
              <w:pStyle w:val="affe"/>
            </w:pPr>
            <w:r w:rsidRPr="00B06171">
              <w:t>true</w:t>
            </w:r>
          </w:p>
        </w:tc>
      </w:tr>
    </w:tbl>
    <w:p w14:paraId="72F178EE" w14:textId="77777777" w:rsidR="0031480E" w:rsidRPr="00B06171" w:rsidRDefault="0031480E" w:rsidP="00E45DF9">
      <w:pPr>
        <w:pStyle w:val="aff4"/>
      </w:pPr>
      <w:r w:rsidRPr="00B06171">
        <w:t>Также для CI должны быть доступны следующие docker-образы:</w:t>
      </w:r>
    </w:p>
    <w:p w14:paraId="34B94729" w14:textId="6C1FB4A3" w:rsidR="0031480E" w:rsidRPr="00B06171" w:rsidRDefault="0031480E" w:rsidP="00E45DF9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/infrastructure/lein-yarn:2.9.3;</w:t>
      </w:r>
    </w:p>
    <w:p w14:paraId="42EBBDBF" w14:textId="1E2D4D50" w:rsidR="0031480E" w:rsidRPr="00B06171" w:rsidRDefault="0031480E" w:rsidP="00E45DF9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/infrastructure/git-style-junit:latest;</w:t>
      </w:r>
    </w:p>
    <w:p w14:paraId="68DB17A9" w14:textId="330B8BA9" w:rsidR="0031480E" w:rsidRPr="00B06171" w:rsidRDefault="0031480E" w:rsidP="00E45DF9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/infrastructure/git-style-tag:latest;</w:t>
      </w:r>
    </w:p>
    <w:p w14:paraId="38278EFA" w14:textId="6F7CC08C" w:rsidR="0031480E" w:rsidRPr="00B06171" w:rsidRDefault="0031480E" w:rsidP="00E45DF9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/infrastructure/docker:latest;</w:t>
      </w:r>
    </w:p>
    <w:p w14:paraId="60A4EBD4" w14:textId="617967DF" w:rsidR="0031480E" w:rsidRPr="00B06171" w:rsidRDefault="0031480E" w:rsidP="00E45DF9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/infrastructure/docker:dind;</w:t>
      </w:r>
    </w:p>
    <w:p w14:paraId="31F80A25" w14:textId="5B34B295" w:rsidR="0031480E" w:rsidRPr="00B06171" w:rsidRDefault="0031480E" w:rsidP="00E45DF9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/infrastructure/liberica-openjdk-alpine:8.</w:t>
      </w:r>
    </w:p>
    <w:p w14:paraId="13A9F706" w14:textId="4BA9EA27" w:rsidR="0031480E" w:rsidRPr="00B06171" w:rsidRDefault="0031480E" w:rsidP="00E45DF9">
      <w:pPr>
        <w:pStyle w:val="a3"/>
      </w:pPr>
      <w:r w:rsidRPr="00B06171">
        <w:t xml:space="preserve">Проверка наличия данных docker-образов производится по аналогии с проверкой, представленной в разделе </w:t>
      </w:r>
      <w:r w:rsidR="000C3128" w:rsidRPr="00B06171">
        <w:fldChar w:fldCharType="begin"/>
      </w:r>
      <w:r w:rsidR="000C3128" w:rsidRPr="00B06171">
        <w:instrText xml:space="preserve"> REF _Ref90950038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.</w:t>
      </w:r>
    </w:p>
    <w:p w14:paraId="7A7662E3" w14:textId="0DF0797F" w:rsidR="0031480E" w:rsidRPr="00B06171" w:rsidRDefault="0031480E" w:rsidP="00E45DF9">
      <w:pPr>
        <w:pStyle w:val="6"/>
      </w:pPr>
      <w:bookmarkStart w:id="449" w:name="_heading=h.1au1eum" w:colFirst="0" w:colLast="0"/>
      <w:bookmarkStart w:id="450" w:name="_Ref90950993"/>
      <w:bookmarkStart w:id="451" w:name="_Ref90951400"/>
      <w:bookmarkStart w:id="452" w:name="_Toc150852904"/>
      <w:bookmarkEnd w:id="449"/>
      <w:r w:rsidRPr="00B06171">
        <w:t xml:space="preserve">Запуск CI </w:t>
      </w:r>
      <w:r w:rsidR="00415A3B">
        <w:t>«Визуализация и исследование данных»</w:t>
      </w:r>
      <w:bookmarkEnd w:id="450"/>
      <w:bookmarkEnd w:id="451"/>
      <w:bookmarkEnd w:id="452"/>
    </w:p>
    <w:p w14:paraId="2ABCAA22" w14:textId="6FDBAE52" w:rsidR="0031480E" w:rsidRPr="00B06171" w:rsidRDefault="0031480E" w:rsidP="00E45DF9">
      <w:pPr>
        <w:pStyle w:val="aff2"/>
      </w:pPr>
      <w:r w:rsidRPr="00B06171">
        <w:t xml:space="preserve">Ниже представлен алгоритм запуска CI </w:t>
      </w:r>
      <w:r w:rsidR="00415A3B">
        <w:t>«Визуализация и исследование данных»</w:t>
      </w:r>
      <w:r w:rsidRPr="00B06171">
        <w:t>:</w:t>
      </w:r>
    </w:p>
    <w:p w14:paraId="22D7A402" w14:textId="19662934" w:rsidR="0031480E" w:rsidRPr="00B06171" w:rsidRDefault="0031480E" w:rsidP="00E45DF9">
      <w:pPr>
        <w:pStyle w:val="13"/>
        <w:numPr>
          <w:ilvl w:val="0"/>
          <w:numId w:val="40"/>
        </w:numPr>
        <w:rPr>
          <w:rFonts w:eastAsia="Courier New"/>
        </w:rPr>
      </w:pPr>
      <w:r w:rsidRPr="00B06171">
        <w:t>Перейти на страницу репозитория исходного кода «</w:t>
      </w:r>
      <w:bookmarkStart w:id="453" w:name="bookmark=id.3utoxif" w:colFirst="0" w:colLast="0"/>
      <w:bookmarkStart w:id="454" w:name="bookmark=id.29yz7q8" w:colFirst="0" w:colLast="0"/>
      <w:bookmarkEnd w:id="453"/>
      <w:bookmarkEnd w:id="454"/>
      <w:r w:rsidRPr="00B06171">
        <w:fldChar w:fldCharType="begin"/>
      </w:r>
      <w:r w:rsidRPr="00B06171">
        <w:instrText xml:space="preserve"> HYPERLINK "http://172.26.151.251/gismubi/forks/metabase" \h </w:instrText>
      </w:r>
      <w:r w:rsidRPr="00B06171">
        <w:fldChar w:fldCharType="separate"/>
      </w:r>
      <w:r w:rsidRPr="00B06171">
        <w:t>http://</w:t>
      </w:r>
      <w:r w:rsidR="00E0680A">
        <w:t>mayak</w:t>
      </w:r>
      <w:r w:rsidR="008153BA">
        <w:t>BI</w:t>
      </w:r>
      <w:r w:rsidR="00E0680A">
        <w:t>.ru/</w:t>
      </w:r>
      <w:r w:rsidR="00185E6E">
        <w:t>mayak</w:t>
      </w:r>
      <w:r w:rsidR="008153BA">
        <w:t>BI</w:t>
      </w:r>
      <w:r w:rsidRPr="00B06171">
        <w:t>/forks/metabase</w:t>
      </w:r>
      <w:r w:rsidRPr="00B06171">
        <w:fldChar w:fldCharType="end"/>
      </w:r>
      <w:r w:rsidRPr="00B06171">
        <w:t>»</w:t>
      </w:r>
      <w:r w:rsidRPr="00B06171">
        <w:rPr>
          <w:rFonts w:eastAsia="Courier New"/>
        </w:rPr>
        <w:t xml:space="preserve"> </w:t>
      </w:r>
      <w:r w:rsidRPr="00B06171">
        <w:rPr>
          <w:rFonts w:eastAsia="Courier New"/>
        </w:rPr>
        <w:br/>
      </w:r>
      <w:r w:rsidRPr="00B06171">
        <w:t xml:space="preserve">(по аналогии с п 3.3.2.1.1.1), также данный исходный код представлен на диске с исходным кодом «ОКР </w:t>
      </w:r>
      <w:r w:rsidR="00516FB2">
        <w:t>Маяк</w:t>
      </w:r>
      <w:r w:rsidR="00323DA5">
        <w:t xml:space="preserve"> </w:t>
      </w:r>
      <w:r w:rsidR="008153BA">
        <w:t>BI</w:t>
      </w:r>
      <w:r w:rsidRPr="00B06171">
        <w:t xml:space="preserve">. Исходные коды (rar-архив)/5. </w:t>
      </w:r>
      <w:r w:rsidR="00516FB2">
        <w:t>СО</w:t>
      </w:r>
      <w:r w:rsidRPr="00B06171">
        <w:t>/metabase.zip.</w:t>
      </w:r>
    </w:p>
    <w:p w14:paraId="45BBA968" w14:textId="6FC2A6EA" w:rsidR="0031480E" w:rsidRPr="00B06171" w:rsidRDefault="0031480E" w:rsidP="00E45DF9">
      <w:pPr>
        <w:pStyle w:val="13"/>
      </w:pPr>
      <w:r w:rsidRPr="00B06171">
        <w:t>В левом боковом меню выбрать раздел CI/CD (по аналогии с п</w:t>
      </w:r>
      <w:r w:rsidR="004B23FC" w:rsidRPr="00B06171">
        <w:t>унктом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_Ref90950051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).</w:t>
      </w:r>
    </w:p>
    <w:p w14:paraId="4B5EDBF6" w14:textId="32617FFD" w:rsidR="0031480E" w:rsidRPr="00B06171" w:rsidRDefault="0031480E" w:rsidP="00E45DF9">
      <w:pPr>
        <w:pStyle w:val="13"/>
      </w:pPr>
      <w:r w:rsidRPr="00B06171">
        <w:t>В верхней части экрана нажать зеленую кнопку «Запустить сборочную линию» (по аналогии с п</w:t>
      </w:r>
      <w:r w:rsidR="004B23FC" w:rsidRPr="00B06171">
        <w:t>унктом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_Ref90950111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).</w:t>
      </w:r>
    </w:p>
    <w:p w14:paraId="11295CC3" w14:textId="6177E1E1" w:rsidR="0031480E" w:rsidRPr="00B06171" w:rsidRDefault="0031480E" w:rsidP="00E45DF9">
      <w:pPr>
        <w:pStyle w:val="13"/>
      </w:pPr>
      <w:r w:rsidRPr="00B06171">
        <w:t>В открывшийся форме в выпадающем поле «Запустить для» выбрать «0.39.3-1.15.3» и нажать зеленую кнопку «Запустить сборочную линию» (по аналогии с п</w:t>
      </w:r>
      <w:r w:rsidR="004B23FC" w:rsidRPr="00B06171">
        <w:t>унктом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_Ref90950099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 xml:space="preserve">). </w:t>
      </w:r>
    </w:p>
    <w:p w14:paraId="7AD869FF" w14:textId="4F214DD4" w:rsidR="0031480E" w:rsidRPr="00B06171" w:rsidRDefault="0031480E" w:rsidP="00E45DF9">
      <w:pPr>
        <w:pStyle w:val="13"/>
      </w:pPr>
      <w:r w:rsidRPr="00B06171">
        <w:t>На открывшейся форме требуется дождаться выполнения сборки (2 задачи, в</w:t>
      </w:r>
      <w:r w:rsidR="00E45DF9" w:rsidRPr="00B06171">
        <w:t xml:space="preserve">се должны стать зелеными, рис. </w:t>
      </w:r>
      <w:r w:rsidR="00BD3999" w:rsidRPr="00B06171">
        <w:fldChar w:fldCharType="begin"/>
      </w:r>
      <w:r w:rsidR="00BD3999" w:rsidRPr="00B06171">
        <w:instrText xml:space="preserve"> REF _Ref89680113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35</w:t>
      </w:r>
      <w:r w:rsidR="00BD3999" w:rsidRPr="00B06171">
        <w:fldChar w:fldCharType="end"/>
      </w:r>
      <w:r w:rsidRPr="00B06171">
        <w:t xml:space="preserve">) </w:t>
      </w:r>
    </w:p>
    <w:p w14:paraId="5B674E93" w14:textId="12FC3807" w:rsidR="0031480E" w:rsidRPr="00B06171" w:rsidRDefault="0031480E" w:rsidP="00E45DF9">
      <w:pPr>
        <w:pStyle w:val="23"/>
      </w:pPr>
      <w:r w:rsidRPr="00B06171">
        <w:t>Для просмотра журнала процесса сборки можно нажать на интересующую задачу, в результате произойдет переход на форму с интерактивным отображением лога (по аналогии с п</w:t>
      </w:r>
      <w:r w:rsidR="004B23FC" w:rsidRPr="00B06171">
        <w:t>унктом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_Ref90950124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).</w:t>
      </w:r>
    </w:p>
    <w:p w14:paraId="253E4FD2" w14:textId="77777777" w:rsidR="0031480E" w:rsidRPr="00B06171" w:rsidRDefault="0031480E" w:rsidP="00E45DF9">
      <w:pPr>
        <w:pStyle w:val="23"/>
      </w:pPr>
      <w:r w:rsidRPr="00B06171">
        <w:t>Время сборки в среднем около 20 минут, и может доходить до 30 минут.</w:t>
      </w:r>
    </w:p>
    <w:p w14:paraId="6288ECC6" w14:textId="39EA366B" w:rsidR="0031480E" w:rsidRPr="00B06171" w:rsidRDefault="00AB2175" w:rsidP="00E45DF9">
      <w:pPr>
        <w:pStyle w:val="aff8"/>
      </w:pPr>
      <w:r w:rsidRPr="00B06171">
        <w:rPr>
          <w:noProof/>
        </w:rPr>
        <w:drawing>
          <wp:inline distT="0" distB="0" distL="0" distR="0" wp14:anchorId="746D3A44" wp14:editId="52A25D82">
            <wp:extent cx="6480175" cy="2202815"/>
            <wp:effectExtent l="0" t="0" r="0" b="6985"/>
            <wp:docPr id="1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5EB1" w14:textId="0997401C" w:rsidR="0031480E" w:rsidRPr="00B06171" w:rsidRDefault="00BD3999" w:rsidP="00E45DF9">
      <w:pPr>
        <w:pStyle w:val="affa"/>
      </w:pPr>
      <w:bookmarkStart w:id="455" w:name="_heading=h.p49hy1" w:colFirst="0" w:colLast="0"/>
      <w:bookmarkStart w:id="456" w:name="_Ref89680113"/>
      <w:bookmarkEnd w:id="455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35</w:t>
      </w:r>
      <w:r w:rsidR="00990FEC" w:rsidRPr="00B06171">
        <w:rPr>
          <w:noProof/>
        </w:rPr>
        <w:fldChar w:fldCharType="end"/>
      </w:r>
      <w:bookmarkEnd w:id="456"/>
      <w:r w:rsidRPr="00B06171">
        <w:t xml:space="preserve"> — </w:t>
      </w:r>
      <w:r w:rsidR="0031480E" w:rsidRPr="00B06171">
        <w:t xml:space="preserve">Сборка CI </w:t>
      </w:r>
      <w:r w:rsidR="00415A3B">
        <w:t>«Визуализация и исследование данных»</w:t>
      </w:r>
    </w:p>
    <w:p w14:paraId="556D8251" w14:textId="6FC71C8C" w:rsidR="0031480E" w:rsidRPr="00B06171" w:rsidRDefault="0031480E" w:rsidP="00E45DF9">
      <w:pPr>
        <w:pStyle w:val="13"/>
      </w:pPr>
      <w:bookmarkStart w:id="457" w:name="bookmark=id.393x0lu" w:colFirst="0" w:colLast="0"/>
      <w:bookmarkStart w:id="458" w:name="bookmark=id.1o97atn" w:colFirst="0" w:colLast="0"/>
      <w:bookmarkEnd w:id="457"/>
      <w:bookmarkEnd w:id="458"/>
      <w:r w:rsidRPr="00B06171">
        <w:t>Во время сборки публикуется docker-образ релиза, подробную информацию можно увидеть в логе. Релиз будет размещен на сервере, заданном переменной BI_REGISTRY (см. раздел 3.3.2.2.1), поэтому релиз будет размещен под тэгом «</w:t>
      </w:r>
      <w:r w:rsidR="00380085">
        <w:t>mayak</w:t>
      </w:r>
      <w:r w:rsidR="008153BA">
        <w:t>BI</w:t>
      </w:r>
      <w:r w:rsidR="00380085">
        <w:t>.ru</w:t>
      </w:r>
      <w:r w:rsidRPr="00B06171">
        <w:t>:5000</w:t>
      </w:r>
      <w:r w:rsidR="00126A9D">
        <w:t>/mayak</w:t>
      </w:r>
      <w:r w:rsidR="008153BA">
        <w:t>BI</w:t>
      </w:r>
      <w:r w:rsidRPr="00B06171">
        <w:t>/forks/metabase:0.39.3-1.15.</w:t>
      </w:r>
      <w:r w:rsidR="00E45DF9" w:rsidRPr="00B06171">
        <w:t xml:space="preserve">3». (рис. </w:t>
      </w:r>
      <w:r w:rsidR="00BD3999" w:rsidRPr="00B06171">
        <w:fldChar w:fldCharType="begin"/>
      </w:r>
      <w:r w:rsidR="00BD3999" w:rsidRPr="00B06171">
        <w:instrText xml:space="preserve"> REF _Ref89680144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36</w:t>
      </w:r>
      <w:r w:rsidR="00BD3999" w:rsidRPr="00B06171">
        <w:fldChar w:fldCharType="end"/>
      </w:r>
      <w:r w:rsidRPr="00B06171">
        <w:t>)</w:t>
      </w:r>
    </w:p>
    <w:p w14:paraId="652D4B58" w14:textId="63893DE7" w:rsidR="0031480E" w:rsidRPr="00B06171" w:rsidRDefault="00CC6A99" w:rsidP="00E45DF9">
      <w:pPr>
        <w:pStyle w:val="aff8"/>
      </w:pPr>
      <w:r>
        <w:rPr>
          <w:noProof/>
        </w:rPr>
        <w:drawing>
          <wp:inline distT="0" distB="0" distL="0" distR="0" wp14:anchorId="79726F7C" wp14:editId="6A5D3B0E">
            <wp:extent cx="6489700" cy="927100"/>
            <wp:effectExtent l="0" t="0" r="6350" b="635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5AB8" w14:textId="318048D2" w:rsidR="0031480E" w:rsidRPr="00B06171" w:rsidRDefault="00BD3999" w:rsidP="00E45DF9">
      <w:pPr>
        <w:pStyle w:val="affa"/>
      </w:pPr>
      <w:bookmarkStart w:id="459" w:name="_heading=h.488uthg" w:colFirst="0" w:colLast="0"/>
      <w:bookmarkStart w:id="460" w:name="_Ref89680144"/>
      <w:bookmarkEnd w:id="459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36</w:t>
      </w:r>
      <w:r w:rsidR="00990FEC" w:rsidRPr="00B06171">
        <w:rPr>
          <w:noProof/>
        </w:rPr>
        <w:fldChar w:fldCharType="end"/>
      </w:r>
      <w:bookmarkEnd w:id="460"/>
      <w:r w:rsidRPr="00B06171">
        <w:t xml:space="preserve"> — </w:t>
      </w:r>
      <w:r w:rsidR="0031480E" w:rsidRPr="00B06171">
        <w:t>Cообщение об успешной загрузке релиза в регистри в логе задачи docker:build-release</w:t>
      </w:r>
    </w:p>
    <w:p w14:paraId="2994FFF7" w14:textId="43AA602C" w:rsidR="0031480E" w:rsidRPr="00B06171" w:rsidRDefault="0031480E" w:rsidP="00484FD3">
      <w:pPr>
        <w:pStyle w:val="aff4"/>
      </w:pPr>
      <w:r w:rsidRPr="00B06171">
        <w:t xml:space="preserve">Пример сообщения о присвоении тэга собранному релизу в логе </w:t>
      </w:r>
      <w:r w:rsidR="00E45DF9" w:rsidRPr="00B06171">
        <w:t xml:space="preserve">задачи, представлен на рис. </w:t>
      </w:r>
      <w:r w:rsidR="00BD3999" w:rsidRPr="00B06171">
        <w:fldChar w:fldCharType="begin"/>
      </w:r>
      <w:r w:rsidR="00BD3999" w:rsidRPr="00B06171">
        <w:instrText xml:space="preserve"> REF _Ref89680170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37</w:t>
      </w:r>
      <w:r w:rsidR="00BD3999" w:rsidRPr="00B06171">
        <w:fldChar w:fldCharType="end"/>
      </w:r>
      <w:r w:rsidRPr="00B06171">
        <w:t>.</w:t>
      </w:r>
    </w:p>
    <w:p w14:paraId="542C6645" w14:textId="161C38B0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33F236D4" wp14:editId="0A03C1DF">
            <wp:extent cx="6472555" cy="810895"/>
            <wp:effectExtent l="0" t="0" r="4445" b="8255"/>
            <wp:docPr id="10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401B" w14:textId="1C0AB550" w:rsidR="0031480E" w:rsidRPr="00B06171" w:rsidRDefault="00BD3999" w:rsidP="00484FD3">
      <w:pPr>
        <w:pStyle w:val="affa"/>
      </w:pPr>
      <w:bookmarkStart w:id="461" w:name="_heading=h.2ne53p9" w:colFirst="0" w:colLast="0"/>
      <w:bookmarkStart w:id="462" w:name="_Ref89680170"/>
      <w:bookmarkEnd w:id="461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37</w:t>
      </w:r>
      <w:r w:rsidR="00990FEC" w:rsidRPr="00B06171">
        <w:rPr>
          <w:noProof/>
        </w:rPr>
        <w:fldChar w:fldCharType="end"/>
      </w:r>
      <w:bookmarkEnd w:id="462"/>
      <w:r w:rsidRPr="00B06171">
        <w:t xml:space="preserve"> — </w:t>
      </w:r>
      <w:r w:rsidR="0031480E" w:rsidRPr="00B06171">
        <w:t>Сообщение о присвоении тэга собранному релизу в логе задачи docker:build-release</w:t>
      </w:r>
    </w:p>
    <w:p w14:paraId="5C1419E2" w14:textId="77777777" w:rsidR="0031480E" w:rsidRPr="00B06171" w:rsidRDefault="0031480E" w:rsidP="00484FD3">
      <w:pPr>
        <w:pStyle w:val="aff4"/>
      </w:pPr>
      <w:r w:rsidRPr="00B06171">
        <w:t>Данный релиз используется для установки на платформу Kubernetes. Для проверки собранного релиза следует выполнить следующие шаги:</w:t>
      </w:r>
    </w:p>
    <w:p w14:paraId="0A31D749" w14:textId="77777777" w:rsidR="0031480E" w:rsidRPr="00B06171" w:rsidRDefault="0031480E" w:rsidP="00484FD3">
      <w:pPr>
        <w:pStyle w:val="23"/>
      </w:pPr>
      <w:r w:rsidRPr="00B06171">
        <w:t>Проверить версию «docker» в операционной системе с помощью команды (здесь и далее все команды выполняются под суперпользователем):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2A007802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351CB960" w14:textId="77777777" w:rsidR="0031480E" w:rsidRPr="00B06171" w:rsidRDefault="0031480E" w:rsidP="00BD3999">
            <w:pPr>
              <w:pStyle w:val="afff6"/>
            </w:pPr>
            <w:r w:rsidRPr="00B06171">
              <w:rPr>
                <w:rFonts w:eastAsia="Courier New"/>
              </w:rPr>
              <w:t>docker -v</w:t>
            </w:r>
          </w:p>
        </w:tc>
      </w:tr>
    </w:tbl>
    <w:p w14:paraId="6F08C049" w14:textId="5BA1C55D" w:rsidR="0031480E" w:rsidRPr="00B06171" w:rsidRDefault="0031480E" w:rsidP="00484FD3">
      <w:pPr>
        <w:pStyle w:val="2b"/>
      </w:pPr>
      <w:r w:rsidRPr="00B06171">
        <w:t xml:space="preserve">Если версия «docker» меньше 19, необходимо выполнить инструкцию, представленную в разделе </w:t>
      </w:r>
      <w:r w:rsidR="000C3128" w:rsidRPr="00B06171">
        <w:fldChar w:fldCharType="begin"/>
      </w:r>
      <w:r w:rsidR="000C3128" w:rsidRPr="00B06171">
        <w:instrText xml:space="preserve"> REF _Ref90950167 \r \h  \* MERGEFORMAT </w:instrText>
      </w:r>
      <w:r w:rsidR="000C3128" w:rsidRPr="00B06171">
        <w:fldChar w:fldCharType="separate"/>
      </w:r>
      <w:r w:rsidR="000C3128" w:rsidRPr="00B06171">
        <w:t>3.2.2.4</w:t>
      </w:r>
      <w:r w:rsidR="000C3128" w:rsidRPr="00B06171">
        <w:fldChar w:fldCharType="end"/>
      </w:r>
      <w:r w:rsidRPr="00B06171">
        <w:t>.</w:t>
      </w:r>
    </w:p>
    <w:p w14:paraId="3DC5AF60" w14:textId="77777777" w:rsidR="0031480E" w:rsidRPr="00B06171" w:rsidRDefault="0031480E" w:rsidP="00484FD3">
      <w:pPr>
        <w:pStyle w:val="23"/>
      </w:pPr>
      <w:r w:rsidRPr="00B06171">
        <w:t xml:space="preserve">Скачать собранный образ в операционной системой с установленным docker версии 19+ (здесь и далее все команды выполняются под суперпользователем): 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7F9B50F7" w14:textId="77777777" w:rsidTr="00BD3999">
        <w:trPr>
          <w:trHeight w:val="417"/>
          <w:jc w:val="center"/>
        </w:trPr>
        <w:tc>
          <w:tcPr>
            <w:tcW w:w="10200" w:type="dxa"/>
            <w:shd w:val="clear" w:color="auto" w:fill="auto"/>
          </w:tcPr>
          <w:p w14:paraId="63E5BD48" w14:textId="167A4DAA" w:rsidR="0031480E" w:rsidRPr="00B06171" w:rsidRDefault="0031480E" w:rsidP="00BD3999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docker pull </w:t>
            </w:r>
            <w:r w:rsidR="00380085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="00380085">
              <w:rPr>
                <w:rFonts w:eastAsia="Courier New"/>
                <w:lang w:val="en-US"/>
              </w:rPr>
              <w:t>.ru</w:t>
            </w:r>
            <w:r w:rsidRPr="00B06171">
              <w:rPr>
                <w:rFonts w:eastAsia="Courier New"/>
                <w:lang w:val="en-US"/>
              </w:rPr>
              <w:t>:5000</w:t>
            </w:r>
            <w:r w:rsidR="00126A9D">
              <w:rPr>
                <w:rFonts w:eastAsia="Courier New"/>
                <w:lang w:val="en-US"/>
              </w:rPr>
              <w:t>/mayak</w:t>
            </w:r>
            <w:r w:rsidR="008153BA">
              <w:rPr>
                <w:rFonts w:eastAsia="Courier New"/>
                <w:lang w:val="en-US"/>
              </w:rPr>
              <w:t>BI</w:t>
            </w:r>
            <w:r w:rsidRPr="00B06171">
              <w:rPr>
                <w:rFonts w:eastAsia="Courier New"/>
                <w:lang w:val="en-US"/>
              </w:rPr>
              <w:t>/forks/metabase:0.39.3-1.15.3</w:t>
            </w:r>
          </w:p>
        </w:tc>
      </w:tr>
    </w:tbl>
    <w:p w14:paraId="047DFD75" w14:textId="77777777" w:rsidR="0031480E" w:rsidRPr="00B06171" w:rsidRDefault="0031480E" w:rsidP="00484FD3">
      <w:pPr>
        <w:pStyle w:val="23"/>
      </w:pPr>
      <w:r w:rsidRPr="00B06171">
        <w:t>Запустить образ командой: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41596F33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7071305E" w14:textId="4468EF4E" w:rsidR="0031480E" w:rsidRPr="00B06171" w:rsidRDefault="0031480E" w:rsidP="00BD3999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docker run --rm -p 88:3000 </w:t>
            </w:r>
            <w:r w:rsidR="00380085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="00380085">
              <w:rPr>
                <w:rFonts w:eastAsia="Courier New"/>
                <w:lang w:val="en-US"/>
              </w:rPr>
              <w:t>.ru</w:t>
            </w:r>
            <w:r w:rsidRPr="00B06171">
              <w:rPr>
                <w:rFonts w:eastAsia="Courier New"/>
                <w:lang w:val="en-US"/>
              </w:rPr>
              <w:t>:5000</w:t>
            </w:r>
            <w:r w:rsidR="00126A9D">
              <w:rPr>
                <w:rFonts w:eastAsia="Courier New"/>
                <w:lang w:val="en-US"/>
              </w:rPr>
              <w:t>/mayak</w:t>
            </w:r>
            <w:r w:rsidR="008153BA">
              <w:rPr>
                <w:rFonts w:eastAsia="Courier New"/>
                <w:lang w:val="en-US"/>
              </w:rPr>
              <w:t>BI</w:t>
            </w:r>
            <w:r w:rsidRPr="00B06171">
              <w:rPr>
                <w:rFonts w:eastAsia="Courier New"/>
                <w:lang w:val="en-US"/>
              </w:rPr>
              <w:t>/forks/metabase:0.39.3-1.15.3</w:t>
            </w:r>
          </w:p>
        </w:tc>
      </w:tr>
    </w:tbl>
    <w:p w14:paraId="1F0BC47B" w14:textId="77777777" w:rsidR="0031480E" w:rsidRPr="00B06171" w:rsidRDefault="0031480E" w:rsidP="00484FD3">
      <w:pPr>
        <w:pStyle w:val="aff4"/>
      </w:pPr>
      <w:r w:rsidRPr="00B06171">
        <w:t>Ключ –rm позволят удалить контейнер после остановки (ctrl+c), ключ -p указывает что порт «3000» внутри контейнера будет связан с «88» портом на хостовой операционной системе.</w:t>
      </w:r>
    </w:p>
    <w:p w14:paraId="217D6B11" w14:textId="7A384276" w:rsidR="0031480E" w:rsidRPr="00B06171" w:rsidRDefault="0031480E" w:rsidP="00484FD3">
      <w:pPr>
        <w:pStyle w:val="23"/>
        <w:rPr>
          <w:rFonts w:eastAsia="Courier New"/>
        </w:rPr>
      </w:pPr>
      <w:r w:rsidRPr="00B06171">
        <w:t>Дождаться полного старта, который о</w:t>
      </w:r>
      <w:r w:rsidR="00484FD3" w:rsidRPr="00B06171">
        <w:t xml:space="preserve">пределяется записью вида (рис. </w:t>
      </w:r>
      <w:r w:rsidR="00BD3999" w:rsidRPr="00B06171">
        <w:fldChar w:fldCharType="begin"/>
      </w:r>
      <w:r w:rsidR="00BD3999" w:rsidRPr="00B06171">
        <w:instrText xml:space="preserve"> REF _Ref89680224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38</w:t>
      </w:r>
      <w:r w:rsidR="00BD3999" w:rsidRPr="00B06171">
        <w:fldChar w:fldCharType="end"/>
      </w:r>
      <w:r w:rsidR="00484FD3" w:rsidRPr="00B06171">
        <w:t>)</w:t>
      </w:r>
      <w:r w:rsidRPr="00B06171">
        <w:t>:</w:t>
      </w:r>
    </w:p>
    <w:p w14:paraId="6381307C" w14:textId="2E488CA1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6E2E25B3" wp14:editId="40378DD2">
            <wp:extent cx="6480175" cy="3108960"/>
            <wp:effectExtent l="0" t="0" r="0" b="0"/>
            <wp:docPr id="108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DF8F" w14:textId="73A814E3" w:rsidR="0031480E" w:rsidRPr="00B06171" w:rsidRDefault="00BD3999" w:rsidP="00484FD3">
      <w:pPr>
        <w:pStyle w:val="affa"/>
      </w:pPr>
      <w:bookmarkStart w:id="463" w:name="_heading=h.12jfdx2" w:colFirst="0" w:colLast="0"/>
      <w:bookmarkStart w:id="464" w:name="_Ref89680224"/>
      <w:bookmarkEnd w:id="463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38</w:t>
      </w:r>
      <w:r w:rsidR="00990FEC" w:rsidRPr="00B06171">
        <w:rPr>
          <w:noProof/>
        </w:rPr>
        <w:fldChar w:fldCharType="end"/>
      </w:r>
      <w:bookmarkEnd w:id="464"/>
      <w:r w:rsidRPr="00B06171">
        <w:t xml:space="preserve"> — </w:t>
      </w:r>
      <w:r w:rsidR="0031480E" w:rsidRPr="00B06171">
        <w:t xml:space="preserve">Пример старта </w:t>
      </w:r>
      <w:r w:rsidR="00573663">
        <w:t>«Визуализация и исследование данных»</w:t>
      </w:r>
    </w:p>
    <w:p w14:paraId="70E65AF8" w14:textId="77777777" w:rsidR="0031480E" w:rsidRPr="00B06171" w:rsidRDefault="0031480E" w:rsidP="00484FD3">
      <w:pPr>
        <w:pStyle w:val="23"/>
      </w:pPr>
      <w:r w:rsidRPr="00B06171">
        <w:t xml:space="preserve">Подключить к «88» порту компьютера, на котором происходит сборка, в случае локального запуска – к адресу </w:t>
      </w:r>
      <w:bookmarkStart w:id="465" w:name="bookmark=id.3mj2wkv" w:colFirst="0" w:colLast="0"/>
      <w:bookmarkStart w:id="466" w:name="bookmark=id.21od6so" w:colFirst="0" w:colLast="0"/>
      <w:bookmarkStart w:id="467" w:name="bookmark=id.gtnh0h" w:colFirst="0" w:colLast="0"/>
      <w:bookmarkEnd w:id="465"/>
      <w:bookmarkEnd w:id="466"/>
      <w:bookmarkEnd w:id="467"/>
      <w:r w:rsidRPr="00B06171">
        <w:t>«</w:t>
      </w:r>
      <w:hyperlink r:id="rId73">
        <w:r w:rsidRPr="00B06171">
          <w:t>http://127.0.0.1</w:t>
        </w:r>
      </w:hyperlink>
      <w:r w:rsidRPr="00B06171">
        <w:t>:88».</w:t>
      </w:r>
    </w:p>
    <w:p w14:paraId="503CDD32" w14:textId="5B5A97D6" w:rsidR="0031480E" w:rsidRPr="00B06171" w:rsidRDefault="0031480E" w:rsidP="00484FD3">
      <w:pPr>
        <w:pStyle w:val="23"/>
      </w:pPr>
      <w:r w:rsidRPr="00B06171">
        <w:t>Руководствуясь подсказками системы создать тестовую запись с логином «</w:t>
      </w:r>
      <w:hyperlink r:id="rId74">
        <w:r w:rsidRPr="00B06171">
          <w:t>admin@admin.ru</w:t>
        </w:r>
      </w:hyperlink>
      <w:r w:rsidRPr="00B06171">
        <w:t>» и паролем «admin123»</w:t>
      </w:r>
      <w:r w:rsidRPr="00B06171">
        <w:rPr>
          <w:rFonts w:eastAsia="Courier New"/>
        </w:rPr>
        <w:t xml:space="preserve"> </w:t>
      </w:r>
      <w:r w:rsidR="00484FD3" w:rsidRPr="00B06171">
        <w:t xml:space="preserve">(рис. </w:t>
      </w:r>
      <w:r w:rsidR="00BD3999" w:rsidRPr="00B06171">
        <w:fldChar w:fldCharType="begin"/>
      </w:r>
      <w:r w:rsidR="00BD3999" w:rsidRPr="00B06171">
        <w:instrText xml:space="preserve"> REF _Ref89680256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39</w:t>
      </w:r>
      <w:r w:rsidR="00BD3999" w:rsidRPr="00B06171">
        <w:fldChar w:fldCharType="end"/>
      </w:r>
      <w:r w:rsidRPr="00B06171">
        <w:t xml:space="preserve">). </w:t>
      </w:r>
    </w:p>
    <w:p w14:paraId="49FE9FCE" w14:textId="67BBB49F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7B693730" wp14:editId="36D014D3">
            <wp:extent cx="6082665" cy="6814185"/>
            <wp:effectExtent l="0" t="0" r="0" b="5715"/>
            <wp:docPr id="1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771B" w14:textId="64C97D28" w:rsidR="0031480E" w:rsidRPr="00B06171" w:rsidRDefault="00BD3999" w:rsidP="00484FD3">
      <w:pPr>
        <w:pStyle w:val="affa"/>
      </w:pPr>
      <w:bookmarkStart w:id="468" w:name="_heading=h.30tazoa" w:colFirst="0" w:colLast="0"/>
      <w:bookmarkStart w:id="469" w:name="_Ref89680256"/>
      <w:bookmarkEnd w:id="468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39</w:t>
      </w:r>
      <w:r w:rsidR="00990FEC" w:rsidRPr="00B06171">
        <w:rPr>
          <w:noProof/>
        </w:rPr>
        <w:fldChar w:fldCharType="end"/>
      </w:r>
      <w:bookmarkEnd w:id="469"/>
      <w:r w:rsidRPr="00B06171">
        <w:t xml:space="preserve"> — </w:t>
      </w:r>
      <w:r w:rsidR="0031480E" w:rsidRPr="00B06171">
        <w:t xml:space="preserve">Регистрация </w:t>
      </w:r>
      <w:r w:rsidR="00415A3B">
        <w:t>«Визуализация и исследование данных»</w:t>
      </w:r>
    </w:p>
    <w:p w14:paraId="2BF71569" w14:textId="3D7FC708" w:rsidR="0031480E" w:rsidRPr="00B06171" w:rsidRDefault="0031480E" w:rsidP="00484FD3">
      <w:pPr>
        <w:pStyle w:val="23"/>
      </w:pPr>
      <w:r w:rsidRPr="00B06171">
        <w:t>После этого необходимо выбрать пункт «Я д</w:t>
      </w:r>
      <w:r w:rsidR="00484FD3" w:rsidRPr="00B06171">
        <w:t xml:space="preserve">обавлю мои данных позже» (рис. </w:t>
      </w:r>
      <w:r w:rsidR="00BD3999" w:rsidRPr="00B06171">
        <w:fldChar w:fldCharType="begin"/>
      </w:r>
      <w:r w:rsidR="00BD3999" w:rsidRPr="00B06171">
        <w:instrText xml:space="preserve"> REF _Ref89680286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40</w:t>
      </w:r>
      <w:r w:rsidR="00BD3999" w:rsidRPr="00B06171">
        <w:fldChar w:fldCharType="end"/>
      </w:r>
      <w:r w:rsidRPr="00B06171">
        <w:t>). После этого необходимо пройти все остальные экраны.</w:t>
      </w:r>
    </w:p>
    <w:p w14:paraId="40FD2560" w14:textId="51E990CF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0E7733B0" wp14:editId="6A336D00">
            <wp:extent cx="5017135" cy="5574030"/>
            <wp:effectExtent l="0" t="0" r="0" b="7620"/>
            <wp:docPr id="106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B19C" w14:textId="6462C0F7" w:rsidR="0031480E" w:rsidRPr="00B06171" w:rsidRDefault="00BD3999" w:rsidP="00484FD3">
      <w:pPr>
        <w:pStyle w:val="affa"/>
      </w:pPr>
      <w:bookmarkStart w:id="470" w:name="_heading=h.1fyl9w3" w:colFirst="0" w:colLast="0"/>
      <w:bookmarkStart w:id="471" w:name="_Ref89680286"/>
      <w:bookmarkEnd w:id="470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40</w:t>
      </w:r>
      <w:r w:rsidR="00990FEC" w:rsidRPr="00B06171">
        <w:rPr>
          <w:noProof/>
        </w:rPr>
        <w:fldChar w:fldCharType="end"/>
      </w:r>
      <w:bookmarkEnd w:id="471"/>
      <w:r w:rsidRPr="00B06171">
        <w:t xml:space="preserve"> — </w:t>
      </w:r>
      <w:r w:rsidR="0031480E" w:rsidRPr="00B06171">
        <w:t xml:space="preserve">Настройка БД в </w:t>
      </w:r>
      <w:r w:rsidR="00415A3B">
        <w:t>«Визуализация и исследование данных»</w:t>
      </w:r>
    </w:p>
    <w:p w14:paraId="059D906E" w14:textId="5F397A79" w:rsidR="0031480E" w:rsidRPr="00B06171" w:rsidRDefault="0031480E" w:rsidP="00484FD3">
      <w:pPr>
        <w:pStyle w:val="23"/>
      </w:pPr>
      <w:r w:rsidRPr="00B06171">
        <w:t xml:space="preserve">После этого </w:t>
      </w:r>
      <w:r w:rsidR="00415A3B">
        <w:t>«Визуализация и исследование данных»</w:t>
      </w:r>
      <w:r w:rsidRPr="00B06171">
        <w:t xml:space="preserve"> (рис. </w:t>
      </w:r>
      <w:r w:rsidR="00BD3999" w:rsidRPr="00B06171">
        <w:fldChar w:fldCharType="begin"/>
      </w:r>
      <w:r w:rsidR="00BD3999" w:rsidRPr="00B06171">
        <w:instrText xml:space="preserve"> REF _Ref89680316 \h \# \0</w:instrText>
      </w:r>
      <w:r w:rsidR="00B06171">
        <w:instrText xml:space="preserve"> \* MERGEFORMAT </w:instrText>
      </w:r>
      <w:r w:rsidR="00BD3999" w:rsidRPr="00B06171">
        <w:fldChar w:fldCharType="separate"/>
      </w:r>
      <w:r w:rsidR="009D772B" w:rsidRPr="00B06171">
        <w:t>41</w:t>
      </w:r>
      <w:r w:rsidR="00BD3999" w:rsidRPr="00B06171">
        <w:fldChar w:fldCharType="end"/>
      </w:r>
      <w:r w:rsidRPr="00B06171">
        <w:t>) можно использовать, также в данном контейнере будет доступен тестовый набор данных на которых можно строить отчеты или писать прямые SQL-запросы.</w:t>
      </w:r>
    </w:p>
    <w:p w14:paraId="08BA8EE0" w14:textId="7B30890D" w:rsidR="0031480E" w:rsidRPr="00B06171" w:rsidRDefault="00BD3549" w:rsidP="00484FD3">
      <w:pPr>
        <w:pStyle w:val="aff8"/>
      </w:pPr>
      <w:r>
        <w:rPr>
          <w:noProof/>
        </w:rPr>
        <w:drawing>
          <wp:inline distT="0" distB="0" distL="0" distR="0" wp14:anchorId="24BD79FA" wp14:editId="6150FE16">
            <wp:extent cx="6477000" cy="35687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E2B7" w14:textId="4A11E390" w:rsidR="0031480E" w:rsidRPr="00415A3B" w:rsidRDefault="00BD3999" w:rsidP="00484FD3">
      <w:pPr>
        <w:pStyle w:val="affa"/>
      </w:pPr>
      <w:bookmarkStart w:id="472" w:name="_heading=h.3zy8sjw" w:colFirst="0" w:colLast="0"/>
      <w:bookmarkStart w:id="473" w:name="_Ref89680316"/>
      <w:bookmarkEnd w:id="472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41</w:t>
      </w:r>
      <w:r w:rsidR="00990FEC" w:rsidRPr="00B06171">
        <w:rPr>
          <w:noProof/>
        </w:rPr>
        <w:fldChar w:fldCharType="end"/>
      </w:r>
      <w:bookmarkEnd w:id="473"/>
      <w:r w:rsidRPr="00B06171">
        <w:t xml:space="preserve"> — </w:t>
      </w:r>
      <w:r w:rsidR="0031480E" w:rsidRPr="00B06171">
        <w:t>Главный</w:t>
      </w:r>
      <w:r w:rsidR="0031480E" w:rsidRPr="00415A3B">
        <w:t xml:space="preserve"> </w:t>
      </w:r>
      <w:r w:rsidR="0031480E" w:rsidRPr="00B06171">
        <w:t>экран</w:t>
      </w:r>
      <w:r w:rsidR="0031480E" w:rsidRPr="00415A3B">
        <w:t xml:space="preserve"> </w:t>
      </w:r>
      <w:r w:rsidR="00415A3B" w:rsidRPr="00415A3B">
        <w:t>«Визуализация и исследование данных»</w:t>
      </w:r>
    </w:p>
    <w:p w14:paraId="61918149" w14:textId="560703A8" w:rsidR="0031480E" w:rsidRPr="00B06171" w:rsidRDefault="00573663" w:rsidP="00484FD3">
      <w:pPr>
        <w:pStyle w:val="40"/>
        <w:rPr>
          <w:lang w:val="en-US"/>
        </w:rPr>
      </w:pPr>
      <w:bookmarkStart w:id="474" w:name="_Toc150852905"/>
      <w:r>
        <w:rPr>
          <w:lang w:val="en-US"/>
        </w:rPr>
        <w:t>«Регламентная отчетность»</w:t>
      </w:r>
      <w:bookmarkEnd w:id="474"/>
    </w:p>
    <w:p w14:paraId="2619C2A2" w14:textId="13279F5A" w:rsidR="0031480E" w:rsidRPr="00573663" w:rsidRDefault="0031480E" w:rsidP="00484FD3">
      <w:pPr>
        <w:pStyle w:val="50"/>
      </w:pPr>
      <w:bookmarkStart w:id="475" w:name="bookmark=id.2f3j2rp" w:colFirst="0" w:colLast="0"/>
      <w:bookmarkStart w:id="476" w:name="bookmark=id.u8tczi" w:colFirst="0" w:colLast="0"/>
      <w:bookmarkStart w:id="477" w:name="_Toc150852906"/>
      <w:bookmarkEnd w:id="475"/>
      <w:bookmarkEnd w:id="476"/>
      <w:r w:rsidRPr="00B06171">
        <w:t>Сборка</w:t>
      </w:r>
      <w:r w:rsidRPr="00573663">
        <w:t xml:space="preserve"> </w:t>
      </w:r>
      <w:bookmarkStart w:id="478" w:name="bookmark=id.1tdr5v4" w:colFirst="0" w:colLast="0"/>
      <w:bookmarkStart w:id="479" w:name="bookmark=id.3e8gvnb" w:colFirst="0" w:colLast="0"/>
      <w:bookmarkEnd w:id="478"/>
      <w:bookmarkEnd w:id="479"/>
      <w:r w:rsidR="00573663" w:rsidRPr="00573663">
        <w:t>«Регламентная отчетность»</w:t>
      </w:r>
      <w:r w:rsidRPr="00573663">
        <w:t xml:space="preserve"> </w:t>
      </w:r>
      <w:r w:rsidRPr="00B06171">
        <w:t>на</w:t>
      </w:r>
      <w:r w:rsidRPr="00573663">
        <w:t xml:space="preserve"> </w:t>
      </w:r>
      <w:r w:rsidRPr="00B06171">
        <w:t>сервере</w:t>
      </w:r>
      <w:r w:rsidRPr="00573663">
        <w:t xml:space="preserve"> </w:t>
      </w:r>
      <w:r w:rsidRPr="00B06171">
        <w:rPr>
          <w:lang w:val="en-US"/>
        </w:rPr>
        <w:t>CI</w:t>
      </w:r>
      <w:bookmarkEnd w:id="477"/>
    </w:p>
    <w:p w14:paraId="454C9705" w14:textId="40A062E4" w:rsidR="0031480E" w:rsidRPr="00B06171" w:rsidRDefault="0031480E" w:rsidP="00484FD3">
      <w:pPr>
        <w:pStyle w:val="6"/>
      </w:pPr>
      <w:bookmarkStart w:id="480" w:name="bookmark=id.17nz8yj" w:colFirst="0" w:colLast="0"/>
      <w:bookmarkStart w:id="481" w:name="bookmark=id.2sioyqq" w:colFirst="0" w:colLast="0"/>
      <w:bookmarkStart w:id="482" w:name="bookmark=id.3rnmrmc" w:colFirst="0" w:colLast="0"/>
      <w:bookmarkStart w:id="483" w:name="_heading=h.4ddeoix" w:colFirst="0" w:colLast="0"/>
      <w:bookmarkStart w:id="484" w:name="_Ref90950323"/>
      <w:bookmarkStart w:id="485" w:name="_Toc150852907"/>
      <w:bookmarkEnd w:id="480"/>
      <w:bookmarkEnd w:id="481"/>
      <w:bookmarkEnd w:id="482"/>
      <w:bookmarkEnd w:id="483"/>
      <w:r w:rsidRPr="00B06171">
        <w:t xml:space="preserve">Предварительные требования для </w:t>
      </w:r>
      <w:r w:rsidRPr="00B06171">
        <w:rPr>
          <w:lang w:val="en-US"/>
        </w:rPr>
        <w:t>CI</w:t>
      </w:r>
      <w:r w:rsidRPr="00B06171">
        <w:t xml:space="preserve"> </w:t>
      </w:r>
      <w:r w:rsidR="00573663" w:rsidRPr="00573663">
        <w:t>«Регламентная отчетность»</w:t>
      </w:r>
      <w:bookmarkEnd w:id="484"/>
      <w:bookmarkEnd w:id="485"/>
    </w:p>
    <w:p w14:paraId="264A7050" w14:textId="3AE30EBE" w:rsidR="0031480E" w:rsidRPr="00B06171" w:rsidRDefault="0031480E" w:rsidP="00484FD3">
      <w:pPr>
        <w:pStyle w:val="a3"/>
      </w:pPr>
      <w:bookmarkStart w:id="486" w:name="bookmark=id.ly7c1y" w:colFirst="0" w:colLast="0"/>
      <w:bookmarkStart w:id="487" w:name="bookmark=id.26sx1u5" w:colFirst="0" w:colLast="0"/>
      <w:bookmarkEnd w:id="486"/>
      <w:bookmarkEnd w:id="487"/>
      <w:r w:rsidRPr="00B06171">
        <w:t xml:space="preserve">Для проекта сборки </w:t>
      </w:r>
      <w:r w:rsidR="00573663">
        <w:t>«Регламентная отчетность»</w:t>
      </w:r>
      <w:r w:rsidRPr="00B06171">
        <w:t xml:space="preserve"> должен быть сконфигурирован Gitlab Runner в соответствии с данным разделом </w:t>
      </w:r>
      <w:r w:rsidR="000C3128" w:rsidRPr="00B06171">
        <w:fldChar w:fldCharType="begin"/>
      </w:r>
      <w:r w:rsidR="000C3128" w:rsidRPr="00B06171">
        <w:instrText xml:space="preserve"> REF _Ref90950195 \r \h  \* MERGEFORMAT </w:instrText>
      </w:r>
      <w:r w:rsidR="000C3128" w:rsidRPr="00B06171">
        <w:fldChar w:fldCharType="separate"/>
      </w:r>
      <w:r w:rsidR="000C3128" w:rsidRPr="00B06171">
        <w:t>3.3</w:t>
      </w:r>
      <w:r w:rsidR="000C3128" w:rsidRPr="00B06171">
        <w:fldChar w:fldCharType="end"/>
      </w:r>
      <w:r w:rsidRPr="00B06171">
        <w:t>. Также в настройках проекта должны быть зада</w:t>
      </w:r>
      <w:r w:rsidR="00BD3999" w:rsidRPr="00B06171">
        <w:t>ны следующие переменные CI/CD (т</w:t>
      </w:r>
      <w:r w:rsidRPr="00B06171">
        <w:t xml:space="preserve">аблица </w:t>
      </w:r>
      <w:r w:rsidR="00F42EA2" w:rsidRPr="00B06171">
        <w:fldChar w:fldCharType="begin"/>
      </w:r>
      <w:r w:rsidR="00F42EA2" w:rsidRPr="00B06171">
        <w:instrText xml:space="preserve"> REF _Ref89680383 \h \# \0</w:instrText>
      </w:r>
      <w:r w:rsidR="000C3128" w:rsidRPr="00B06171">
        <w:instrText xml:space="preserve"> \* MERGEFORMAT </w:instrText>
      </w:r>
      <w:r w:rsidR="00F42EA2" w:rsidRPr="00B06171">
        <w:fldChar w:fldCharType="separate"/>
      </w:r>
      <w:r w:rsidR="009D772B" w:rsidRPr="00B06171">
        <w:t>7</w:t>
      </w:r>
      <w:r w:rsidR="00F42EA2" w:rsidRPr="00B06171">
        <w:fldChar w:fldCharType="end"/>
      </w:r>
      <w:r w:rsidRPr="00B06171">
        <w:t xml:space="preserve">), по аналогии с разделом </w:t>
      </w:r>
      <w:r w:rsidR="000C3128" w:rsidRPr="00B06171">
        <w:fldChar w:fldCharType="begin"/>
      </w:r>
      <w:r w:rsidR="000C3128" w:rsidRPr="00B06171">
        <w:instrText xml:space="preserve"> REF _Ref90950213 \r \h  \* MERGEFORMAT </w:instrText>
      </w:r>
      <w:r w:rsidR="000C3128" w:rsidRPr="00B06171">
        <w:fldChar w:fldCharType="separate"/>
      </w:r>
      <w:r w:rsidR="000C3128" w:rsidRPr="00B06171">
        <w:t>3.3.2.1.1</w:t>
      </w:r>
      <w:r w:rsidR="000C3128" w:rsidRPr="00B06171">
        <w:fldChar w:fldCharType="end"/>
      </w:r>
      <w:r w:rsidRPr="00B06171">
        <w:t>.</w:t>
      </w:r>
      <w:r w:rsidR="00484FD3" w:rsidRPr="00B06171">
        <w:t xml:space="preserve"> </w:t>
      </w:r>
    </w:p>
    <w:p w14:paraId="10C36A35" w14:textId="67EADB22" w:rsidR="0031480E" w:rsidRPr="00573663" w:rsidRDefault="00BD3999" w:rsidP="00BD3999">
      <w:pPr>
        <w:pStyle w:val="affc"/>
      </w:pPr>
      <w:bookmarkStart w:id="488" w:name="_heading=h.35xuupr" w:colFirst="0" w:colLast="0"/>
      <w:bookmarkStart w:id="489" w:name="_Ref89680383"/>
      <w:bookmarkEnd w:id="488"/>
      <w:r w:rsidRPr="00B06171">
        <w:t>Таблица</w:t>
      </w:r>
      <w:r w:rsidRPr="00573663">
        <w:t xml:space="preserve"> </w:t>
      </w:r>
      <w:r w:rsidR="00990FEC" w:rsidRPr="00B06171">
        <w:rPr>
          <w:noProof/>
        </w:rPr>
        <w:fldChar w:fldCharType="begin"/>
      </w:r>
      <w:r w:rsidR="00990FEC" w:rsidRPr="00573663">
        <w:rPr>
          <w:noProof/>
        </w:rPr>
        <w:instrText xml:space="preserve"> </w:instrText>
      </w:r>
      <w:r w:rsidR="00990FEC" w:rsidRPr="00B06171">
        <w:rPr>
          <w:noProof/>
          <w:lang w:val="en-US"/>
        </w:rPr>
        <w:instrText>SEQ</w:instrText>
      </w:r>
      <w:r w:rsidR="00990FEC" w:rsidRPr="00573663">
        <w:rPr>
          <w:noProof/>
        </w:rPr>
        <w:instrText xml:space="preserve"> </w:instrText>
      </w:r>
      <w:r w:rsidR="00990FEC" w:rsidRPr="00B06171">
        <w:rPr>
          <w:noProof/>
        </w:rPr>
        <w:instrText>Таблица</w:instrText>
      </w:r>
      <w:r w:rsidR="00990FEC" w:rsidRPr="00573663">
        <w:rPr>
          <w:noProof/>
        </w:rPr>
        <w:instrText xml:space="preserve"> \* </w:instrText>
      </w:r>
      <w:r w:rsidR="00990FEC" w:rsidRPr="00B06171">
        <w:rPr>
          <w:noProof/>
          <w:lang w:val="en-US"/>
        </w:rPr>
        <w:instrText>ARABIC</w:instrText>
      </w:r>
      <w:r w:rsidR="00990FEC" w:rsidRPr="00573663">
        <w:rPr>
          <w:noProof/>
        </w:rPr>
        <w:instrText xml:space="preserve"> </w:instrText>
      </w:r>
      <w:r w:rsidR="00990FEC" w:rsidRPr="00B06171">
        <w:rPr>
          <w:noProof/>
        </w:rPr>
        <w:fldChar w:fldCharType="separate"/>
      </w:r>
      <w:r w:rsidR="009D772B" w:rsidRPr="00573663">
        <w:rPr>
          <w:noProof/>
        </w:rPr>
        <w:t>7</w:t>
      </w:r>
      <w:r w:rsidR="00990FEC" w:rsidRPr="00B06171">
        <w:rPr>
          <w:noProof/>
        </w:rPr>
        <w:fldChar w:fldCharType="end"/>
      </w:r>
      <w:bookmarkEnd w:id="489"/>
      <w:r w:rsidR="00AE35ED" w:rsidRPr="00573663">
        <w:t xml:space="preserve"> — </w:t>
      </w:r>
      <w:r w:rsidR="00AE35ED" w:rsidRPr="00B06171">
        <w:t>П</w:t>
      </w:r>
      <w:r w:rsidR="0031480E" w:rsidRPr="00B06171">
        <w:t>еременные</w:t>
      </w:r>
      <w:r w:rsidR="0031480E" w:rsidRPr="00573663">
        <w:t xml:space="preserve"> </w:t>
      </w:r>
      <w:r w:rsidR="0031480E" w:rsidRPr="00B06171">
        <w:rPr>
          <w:lang w:val="en-US"/>
        </w:rPr>
        <w:t>CI</w:t>
      </w:r>
      <w:r w:rsidR="0031480E" w:rsidRPr="00573663">
        <w:t>/</w:t>
      </w:r>
      <w:r w:rsidR="0031480E" w:rsidRPr="00B06171">
        <w:rPr>
          <w:lang w:val="en-US"/>
        </w:rPr>
        <w:t>CD</w:t>
      </w:r>
      <w:r w:rsidR="0031480E" w:rsidRPr="00573663">
        <w:t xml:space="preserve"> </w:t>
      </w:r>
      <w:r w:rsidR="0031480E" w:rsidRPr="00B06171">
        <w:t>для</w:t>
      </w:r>
      <w:r w:rsidR="0031480E" w:rsidRPr="00573663">
        <w:t xml:space="preserve"> </w:t>
      </w:r>
      <w:r w:rsidR="00573663" w:rsidRPr="00573663">
        <w:t>«Регламентная отчетность»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3"/>
        <w:gridCol w:w="2106"/>
        <w:gridCol w:w="3646"/>
      </w:tblGrid>
      <w:tr w:rsidR="0031480E" w:rsidRPr="00B06171" w14:paraId="08FA2BF7" w14:textId="77777777" w:rsidTr="0031480E">
        <w:trPr>
          <w:jc w:val="center"/>
        </w:trPr>
        <w:tc>
          <w:tcPr>
            <w:tcW w:w="4443" w:type="dxa"/>
            <w:shd w:val="clear" w:color="auto" w:fill="auto"/>
          </w:tcPr>
          <w:p w14:paraId="33CE2F1F" w14:textId="77777777" w:rsidR="0031480E" w:rsidRPr="00B06171" w:rsidRDefault="0031480E" w:rsidP="00484FD3">
            <w:pPr>
              <w:pStyle w:val="afc"/>
            </w:pPr>
            <w:bookmarkStart w:id="490" w:name="bookmark=id.1l354xk" w:colFirst="0" w:colLast="0"/>
            <w:bookmarkStart w:id="491" w:name="bookmark=id.452snld" w:colFirst="0" w:colLast="0"/>
            <w:bookmarkEnd w:id="490"/>
            <w:bookmarkEnd w:id="491"/>
            <w:r w:rsidRPr="00B06171">
              <w:t>Переменная</w:t>
            </w:r>
          </w:p>
        </w:tc>
        <w:tc>
          <w:tcPr>
            <w:tcW w:w="2106" w:type="dxa"/>
            <w:shd w:val="clear" w:color="auto" w:fill="auto"/>
          </w:tcPr>
          <w:p w14:paraId="07F29720" w14:textId="77777777" w:rsidR="0031480E" w:rsidRPr="00B06171" w:rsidRDefault="0031480E" w:rsidP="00484FD3">
            <w:pPr>
              <w:pStyle w:val="afc"/>
              <w:rPr>
                <w:rFonts w:eastAsia="-webkit-standard"/>
              </w:rPr>
            </w:pPr>
            <w:r w:rsidRPr="00B06171">
              <w:rPr>
                <w:rFonts w:eastAsia="-webkit-standard"/>
              </w:rPr>
              <w:t>Описание</w:t>
            </w:r>
          </w:p>
        </w:tc>
        <w:tc>
          <w:tcPr>
            <w:tcW w:w="3646" w:type="dxa"/>
            <w:shd w:val="clear" w:color="auto" w:fill="auto"/>
          </w:tcPr>
          <w:p w14:paraId="009C5875" w14:textId="77777777" w:rsidR="0031480E" w:rsidRPr="00B06171" w:rsidRDefault="0031480E" w:rsidP="00484FD3">
            <w:pPr>
              <w:pStyle w:val="afc"/>
              <w:rPr>
                <w:rFonts w:eastAsia="-webkit-standard"/>
              </w:rPr>
            </w:pPr>
            <w:r w:rsidRPr="00B06171">
              <w:rPr>
                <w:rFonts w:eastAsia="-webkit-standard"/>
              </w:rPr>
              <w:t>Пример</w:t>
            </w:r>
          </w:p>
        </w:tc>
      </w:tr>
      <w:tr w:rsidR="0031480E" w:rsidRPr="00B06171" w14:paraId="7E6140D9" w14:textId="77777777" w:rsidTr="0031480E">
        <w:trPr>
          <w:jc w:val="center"/>
        </w:trPr>
        <w:tc>
          <w:tcPr>
            <w:tcW w:w="4443" w:type="dxa"/>
            <w:shd w:val="clear" w:color="auto" w:fill="auto"/>
          </w:tcPr>
          <w:p w14:paraId="007563B3" w14:textId="77777777" w:rsidR="0031480E" w:rsidRPr="00B06171" w:rsidRDefault="0031480E" w:rsidP="00484FD3">
            <w:pPr>
              <w:pStyle w:val="affe"/>
            </w:pPr>
            <w:r w:rsidRPr="00B06171">
              <w:t>BI_REGISTRY</w:t>
            </w:r>
          </w:p>
        </w:tc>
        <w:tc>
          <w:tcPr>
            <w:tcW w:w="2106" w:type="dxa"/>
            <w:shd w:val="clear" w:color="auto" w:fill="auto"/>
          </w:tcPr>
          <w:p w14:paraId="327E7526" w14:textId="77777777" w:rsidR="0031480E" w:rsidRPr="00B06171" w:rsidRDefault="0031480E" w:rsidP="00484FD3">
            <w:pPr>
              <w:pStyle w:val="affe"/>
            </w:pPr>
            <w:r w:rsidRPr="00B06171">
              <w:t>Путь к проекту с регистри с образами для CI</w:t>
            </w:r>
          </w:p>
        </w:tc>
        <w:tc>
          <w:tcPr>
            <w:tcW w:w="3646" w:type="dxa"/>
            <w:shd w:val="clear" w:color="auto" w:fill="auto"/>
          </w:tcPr>
          <w:p w14:paraId="38610DF5" w14:textId="19B1BD9B" w:rsidR="0031480E" w:rsidRPr="00B06171" w:rsidRDefault="00380085" w:rsidP="00484FD3">
            <w:pPr>
              <w:pStyle w:val="affe"/>
            </w:pPr>
            <w:r>
              <w:t>mayak</w:t>
            </w:r>
            <w:r w:rsidR="008153BA">
              <w:t>BI</w:t>
            </w:r>
            <w:r>
              <w:t>.ru</w:t>
            </w:r>
            <w:r w:rsidR="0031480E" w:rsidRPr="00B06171">
              <w:t>:5000</w:t>
            </w:r>
          </w:p>
        </w:tc>
      </w:tr>
      <w:tr w:rsidR="0031480E" w:rsidRPr="00B06171" w14:paraId="5D67B680" w14:textId="77777777" w:rsidTr="0031480E">
        <w:trPr>
          <w:jc w:val="center"/>
        </w:trPr>
        <w:tc>
          <w:tcPr>
            <w:tcW w:w="4443" w:type="dxa"/>
            <w:shd w:val="clear" w:color="auto" w:fill="auto"/>
          </w:tcPr>
          <w:p w14:paraId="7401C4A8" w14:textId="77777777" w:rsidR="0031480E" w:rsidRPr="00B06171" w:rsidRDefault="0031480E" w:rsidP="00484FD3">
            <w:pPr>
              <w:pStyle w:val="affe"/>
            </w:pPr>
            <w:r w:rsidRPr="00B06171">
              <w:t>PHOENIX_RELEASE_RESOLVE_REPO</w:t>
            </w:r>
          </w:p>
        </w:tc>
        <w:tc>
          <w:tcPr>
            <w:tcW w:w="2106" w:type="dxa"/>
            <w:shd w:val="clear" w:color="auto" w:fill="auto"/>
          </w:tcPr>
          <w:p w14:paraId="02E25CBE" w14:textId="77777777" w:rsidR="0031480E" w:rsidRPr="00B06171" w:rsidRDefault="0031480E" w:rsidP="00484FD3">
            <w:pPr>
              <w:pStyle w:val="affe"/>
            </w:pPr>
            <w:r w:rsidRPr="00B06171">
              <w:t>Адрес репозитория для разрешения зависимостей maven</w:t>
            </w:r>
          </w:p>
        </w:tc>
        <w:tc>
          <w:tcPr>
            <w:tcW w:w="3646" w:type="dxa"/>
            <w:shd w:val="clear" w:color="auto" w:fill="auto"/>
          </w:tcPr>
          <w:p w14:paraId="410C944E" w14:textId="35B8A077" w:rsidR="0031480E" w:rsidRPr="00B06171" w:rsidRDefault="00000000" w:rsidP="00484FD3">
            <w:pPr>
              <w:pStyle w:val="affe"/>
            </w:pPr>
            <w:hyperlink r:id="rId78" w:history="1">
              <w:r w:rsidR="001D5C25" w:rsidRPr="007F1CC6">
                <w:rPr>
                  <w:rStyle w:val="affffd"/>
                </w:rPr>
                <w:t>http://</w:t>
              </w:r>
              <w:r w:rsidR="001D5C25" w:rsidRPr="007F1CC6">
                <w:rPr>
                  <w:rStyle w:val="affffd"/>
                  <w:lang w:val="en-US"/>
                </w:rPr>
                <w:t>mayak</w:t>
              </w:r>
              <w:r w:rsidR="008153BA">
                <w:rPr>
                  <w:rStyle w:val="affffd"/>
                </w:rPr>
                <w:t>BI</w:t>
              </w:r>
              <w:r w:rsidR="001D5C25" w:rsidRPr="007F1CC6">
                <w:rPr>
                  <w:rStyle w:val="affffd"/>
                </w:rPr>
                <w:t>.</w:t>
              </w:r>
              <w:r w:rsidR="001D5C25" w:rsidRPr="007F1CC6">
                <w:rPr>
                  <w:rStyle w:val="affffd"/>
                  <w:lang w:val="en-US"/>
                </w:rPr>
                <w:t>ru</w:t>
              </w:r>
              <w:r w:rsidR="001D5C25" w:rsidRPr="007F1CC6">
                <w:rPr>
                  <w:rStyle w:val="affffd"/>
                </w:rPr>
                <w:t>:8080/</w:t>
              </w:r>
            </w:hyperlink>
          </w:p>
          <w:p w14:paraId="1AA23F6B" w14:textId="6041ABD4" w:rsidR="0031480E" w:rsidRPr="00B06171" w:rsidRDefault="0031480E" w:rsidP="00484FD3">
            <w:pPr>
              <w:pStyle w:val="affe"/>
            </w:pPr>
            <w:r w:rsidRPr="00B06171">
              <w:t>repository</w:t>
            </w:r>
            <w:r w:rsidR="00126A9D">
              <w:t>/mayak</w:t>
            </w:r>
            <w:r w:rsidR="008153BA">
              <w:t>BI</w:t>
            </w:r>
            <w:r w:rsidRPr="00B06171">
              <w:t>-release</w:t>
            </w:r>
          </w:p>
        </w:tc>
      </w:tr>
      <w:tr w:rsidR="0031480E" w:rsidRPr="00B06171" w14:paraId="02D3EA1F" w14:textId="77777777" w:rsidTr="0031480E">
        <w:trPr>
          <w:jc w:val="center"/>
        </w:trPr>
        <w:tc>
          <w:tcPr>
            <w:tcW w:w="4443" w:type="dxa"/>
            <w:shd w:val="clear" w:color="auto" w:fill="auto"/>
          </w:tcPr>
          <w:p w14:paraId="6ED1230A" w14:textId="77777777" w:rsidR="0031480E" w:rsidRPr="00B06171" w:rsidRDefault="0031480E" w:rsidP="00484FD3">
            <w:pPr>
              <w:pStyle w:val="affe"/>
            </w:pPr>
            <w:r w:rsidRPr="00B06171">
              <w:t>PHOENIX_USER</w:t>
            </w:r>
          </w:p>
        </w:tc>
        <w:tc>
          <w:tcPr>
            <w:tcW w:w="2106" w:type="dxa"/>
            <w:shd w:val="clear" w:color="auto" w:fill="auto"/>
          </w:tcPr>
          <w:p w14:paraId="683A2EF7" w14:textId="77777777" w:rsidR="0031480E" w:rsidRPr="00B06171" w:rsidRDefault="0031480E" w:rsidP="00484FD3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646" w:type="dxa"/>
            <w:shd w:val="clear" w:color="auto" w:fill="auto"/>
          </w:tcPr>
          <w:p w14:paraId="1B28AF25" w14:textId="40B8E8CC" w:rsidR="0031480E" w:rsidRPr="00B06171" w:rsidRDefault="005D0990" w:rsidP="00484FD3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43FA7109" w14:textId="77777777" w:rsidTr="0031480E">
        <w:trPr>
          <w:jc w:val="center"/>
        </w:trPr>
        <w:tc>
          <w:tcPr>
            <w:tcW w:w="4443" w:type="dxa"/>
            <w:shd w:val="clear" w:color="auto" w:fill="auto"/>
          </w:tcPr>
          <w:p w14:paraId="16C96C46" w14:textId="77777777" w:rsidR="0031480E" w:rsidRPr="00B06171" w:rsidRDefault="0031480E" w:rsidP="00484FD3">
            <w:pPr>
              <w:pStyle w:val="affe"/>
            </w:pPr>
            <w:r w:rsidRPr="00B06171">
              <w:t>PHOENIX_PASSWORD</w:t>
            </w:r>
          </w:p>
        </w:tc>
        <w:tc>
          <w:tcPr>
            <w:tcW w:w="2106" w:type="dxa"/>
            <w:shd w:val="clear" w:color="auto" w:fill="auto"/>
          </w:tcPr>
          <w:p w14:paraId="484B7812" w14:textId="77777777" w:rsidR="0031480E" w:rsidRPr="00B06171" w:rsidRDefault="0031480E" w:rsidP="00484FD3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646" w:type="dxa"/>
            <w:shd w:val="clear" w:color="auto" w:fill="auto"/>
          </w:tcPr>
          <w:p w14:paraId="124A35B1" w14:textId="55BFE06F" w:rsidR="0031480E" w:rsidRPr="00B06171" w:rsidRDefault="005D0990" w:rsidP="00484FD3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6DEE1E10" w14:textId="77777777" w:rsidTr="0031480E">
        <w:trPr>
          <w:jc w:val="center"/>
        </w:trPr>
        <w:tc>
          <w:tcPr>
            <w:tcW w:w="4443" w:type="dxa"/>
            <w:shd w:val="clear" w:color="auto" w:fill="auto"/>
          </w:tcPr>
          <w:p w14:paraId="79CF46C6" w14:textId="77777777" w:rsidR="0031480E" w:rsidRPr="00B06171" w:rsidRDefault="0031480E" w:rsidP="00484FD3">
            <w:pPr>
              <w:pStyle w:val="affe"/>
            </w:pPr>
            <w:r w:rsidRPr="00B06171">
              <w:t>DISABLE_GIT_STYLE</w:t>
            </w:r>
          </w:p>
        </w:tc>
        <w:tc>
          <w:tcPr>
            <w:tcW w:w="2106" w:type="dxa"/>
            <w:shd w:val="clear" w:color="auto" w:fill="auto"/>
          </w:tcPr>
          <w:p w14:paraId="1FDB1856" w14:textId="77777777" w:rsidR="0031480E" w:rsidRPr="00B06171" w:rsidRDefault="0031480E" w:rsidP="00484FD3">
            <w:pPr>
              <w:pStyle w:val="affe"/>
            </w:pPr>
            <w:r w:rsidRPr="00B06171">
              <w:t>Отключение проверки стиля для офлайн сред</w:t>
            </w:r>
          </w:p>
        </w:tc>
        <w:tc>
          <w:tcPr>
            <w:tcW w:w="3646" w:type="dxa"/>
            <w:shd w:val="clear" w:color="auto" w:fill="auto"/>
          </w:tcPr>
          <w:p w14:paraId="33415F34" w14:textId="77777777" w:rsidR="0031480E" w:rsidRPr="00B06171" w:rsidRDefault="0031480E" w:rsidP="00484FD3">
            <w:pPr>
              <w:pStyle w:val="affe"/>
            </w:pPr>
            <w:r w:rsidRPr="00B06171">
              <w:t>true</w:t>
            </w:r>
          </w:p>
        </w:tc>
      </w:tr>
    </w:tbl>
    <w:p w14:paraId="63043349" w14:textId="77777777" w:rsidR="0031480E" w:rsidRPr="00B06171" w:rsidRDefault="0031480E" w:rsidP="00484FD3">
      <w:pPr>
        <w:pStyle w:val="afffff2"/>
      </w:pPr>
      <w:bookmarkStart w:id="492" w:name="bookmark=id.2k82xt6" w:colFirst="0" w:colLast="0"/>
      <w:bookmarkStart w:id="493" w:name="bookmark=id.zdd80z" w:colFirst="0" w:colLast="0"/>
      <w:bookmarkEnd w:id="492"/>
      <w:bookmarkEnd w:id="493"/>
      <w:r w:rsidRPr="00B06171">
        <w:t>Также для CI должны быть доступны следующие docker-образы:</w:t>
      </w:r>
    </w:p>
    <w:p w14:paraId="333071E1" w14:textId="73FB291D" w:rsidR="0031480E" w:rsidRPr="00B06171" w:rsidRDefault="0031480E" w:rsidP="00484FD3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/infrastructure/maven:3;</w:t>
      </w:r>
    </w:p>
    <w:p w14:paraId="648D8FF7" w14:textId="157A6A61" w:rsidR="0031480E" w:rsidRPr="00B06171" w:rsidRDefault="0031480E" w:rsidP="00484FD3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/infrastructure/git-style-junit:latest.</w:t>
      </w:r>
    </w:p>
    <w:p w14:paraId="25D8DEA8" w14:textId="77777777" w:rsidR="0031480E" w:rsidRPr="00B06171" w:rsidRDefault="0031480E" w:rsidP="00484FD3">
      <w:pPr>
        <w:pStyle w:val="a3"/>
      </w:pPr>
      <w:r w:rsidRPr="00B06171">
        <w:t>Проверка наличия данных docker-образов производится по аналогии с проверкой, представленной в разделе 3.3.2.1.1.1.</w:t>
      </w:r>
    </w:p>
    <w:p w14:paraId="0BE2AA67" w14:textId="7BCAB8C3" w:rsidR="0031480E" w:rsidRPr="00B06171" w:rsidRDefault="0031480E" w:rsidP="00484FD3">
      <w:pPr>
        <w:pStyle w:val="6"/>
      </w:pPr>
      <w:bookmarkStart w:id="494" w:name="_heading=h.3jd0qos" w:colFirst="0" w:colLast="0"/>
      <w:bookmarkStart w:id="495" w:name="_Ref90950919"/>
      <w:bookmarkStart w:id="496" w:name="_Toc150852908"/>
      <w:bookmarkEnd w:id="494"/>
      <w:r w:rsidRPr="00B06171">
        <w:t xml:space="preserve">Запуск CI </w:t>
      </w:r>
      <w:r w:rsidR="00573663">
        <w:t>«Регламентная отчетность»</w:t>
      </w:r>
      <w:bookmarkEnd w:id="495"/>
      <w:bookmarkEnd w:id="496"/>
    </w:p>
    <w:p w14:paraId="11AFDCF4" w14:textId="77777777" w:rsidR="0031480E" w:rsidRPr="00B06171" w:rsidRDefault="0031480E" w:rsidP="00484FD3">
      <w:pPr>
        <w:pStyle w:val="aff2"/>
      </w:pPr>
      <w:r w:rsidRPr="00B06171">
        <w:t>Для сборки через CI требуется выполнить следующие шаги:</w:t>
      </w:r>
    </w:p>
    <w:p w14:paraId="22BC4493" w14:textId="7A290249" w:rsidR="0031480E" w:rsidRPr="00B06171" w:rsidRDefault="0031480E" w:rsidP="00484FD3">
      <w:pPr>
        <w:pStyle w:val="13"/>
        <w:numPr>
          <w:ilvl w:val="0"/>
          <w:numId w:val="41"/>
        </w:numPr>
      </w:pPr>
      <w:r w:rsidRPr="00B06171">
        <w:t>Перейти на страницу репозитория исходного кода </w:t>
      </w:r>
      <w:r w:rsidRPr="00B06171">
        <w:br/>
      </w:r>
      <w:hyperlink r:id="rId79">
        <w:r w:rsidRPr="00B06171">
          <w:t>http://</w:t>
        </w:r>
        <w:r w:rsidR="00E0680A">
          <w:t>mayak</w:t>
        </w:r>
        <w:r w:rsidR="008153BA">
          <w:t>BI</w:t>
        </w:r>
        <w:r w:rsidR="00E0680A">
          <w:t>.ru/</w:t>
        </w:r>
        <w:r w:rsidR="00185E6E">
          <w:t>mayak</w:t>
        </w:r>
        <w:r w:rsidR="008153BA">
          <w:t>BI</w:t>
        </w:r>
        <w:r w:rsidRPr="00B06171">
          <w:t>/forks/jasperreports-server-ce</w:t>
        </w:r>
      </w:hyperlink>
      <w:r w:rsidR="00F42EA2" w:rsidRPr="00B06171">
        <w:t xml:space="preserve"> </w:t>
      </w:r>
      <w:bookmarkStart w:id="497" w:name="bookmark=id.1yib0wl" w:colFirst="0" w:colLast="0"/>
      <w:bookmarkStart w:id="498" w:name="bookmark=id.4ihyjke" w:colFirst="0" w:colLast="0"/>
      <w:bookmarkEnd w:id="497"/>
      <w:bookmarkEnd w:id="498"/>
      <w:r w:rsidRPr="00B06171">
        <w:t>(также данный исходный код представлен на диске с исходным кодом «</w:t>
      </w:r>
      <w:r w:rsidR="00E319C7" w:rsidRPr="00B06171">
        <w:t xml:space="preserve">ОКР </w:t>
      </w:r>
      <w:r w:rsidR="00516FB2">
        <w:t>Маяк</w:t>
      </w:r>
      <w:r w:rsidR="00323DA5">
        <w:t xml:space="preserve"> </w:t>
      </w:r>
      <w:r w:rsidR="008153BA">
        <w:t>BI</w:t>
      </w:r>
      <w:r w:rsidRPr="00B06171">
        <w:t xml:space="preserve">. Исходные коды (rar-архив)/5. </w:t>
      </w:r>
      <w:r w:rsidR="00516FB2">
        <w:t>СО</w:t>
      </w:r>
      <w:r w:rsidRPr="00B06171">
        <w:t>/jasperreports-server-ce.zip)</w:t>
      </w:r>
      <w:r w:rsidR="00484FD3" w:rsidRPr="00B06171">
        <w:t xml:space="preserve"> (по аналогии с п </w:t>
      </w:r>
      <w:r w:rsidR="000C3128" w:rsidRPr="00B06171">
        <w:fldChar w:fldCharType="begin"/>
      </w:r>
      <w:r w:rsidR="000C3128" w:rsidRPr="00B06171">
        <w:instrText xml:space="preserve"> REF _Ref90950230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="00484FD3" w:rsidRPr="00B06171">
        <w:t xml:space="preserve">). </w:t>
      </w:r>
    </w:p>
    <w:p w14:paraId="2B9F7D44" w14:textId="196965BB" w:rsidR="0031480E" w:rsidRPr="00B06171" w:rsidRDefault="0031480E" w:rsidP="00484FD3">
      <w:pPr>
        <w:pStyle w:val="13"/>
      </w:pPr>
      <w:r w:rsidRPr="00B06171">
        <w:t>В левом боковом меню выбрать раздел CI/CD</w:t>
      </w:r>
      <w:r w:rsidR="00F42EA2" w:rsidRPr="00B06171">
        <w:t xml:space="preserve"> (по аналогии с п </w:t>
      </w:r>
      <w:r w:rsidR="000C3128" w:rsidRPr="00B06171">
        <w:fldChar w:fldCharType="begin"/>
      </w:r>
      <w:r w:rsidR="000C3128" w:rsidRPr="00B06171">
        <w:instrText xml:space="preserve"> REF _Ref90950230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="00F42EA2" w:rsidRPr="00B06171">
        <w:t>).</w:t>
      </w:r>
    </w:p>
    <w:p w14:paraId="20956695" w14:textId="7B706D8E" w:rsidR="0031480E" w:rsidRPr="00B06171" w:rsidRDefault="0031480E" w:rsidP="00484FD3">
      <w:pPr>
        <w:pStyle w:val="13"/>
      </w:pPr>
      <w:r w:rsidRPr="00B06171">
        <w:t xml:space="preserve">В верхней части экрана нажать зеленую кнопку «Запустить» сборочную линию (по аналогии с п </w:t>
      </w:r>
      <w:r w:rsidR="000C3128" w:rsidRPr="00B06171">
        <w:fldChar w:fldCharType="begin"/>
      </w:r>
      <w:r w:rsidR="000C3128" w:rsidRPr="00B06171">
        <w:instrText xml:space="preserve"> REF _Ref90950230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).</w:t>
      </w:r>
    </w:p>
    <w:p w14:paraId="1E8D238B" w14:textId="2327CA63" w:rsidR="0031480E" w:rsidRPr="00B06171" w:rsidRDefault="0031480E" w:rsidP="00484FD3">
      <w:pPr>
        <w:pStyle w:val="13"/>
      </w:pPr>
      <w:r w:rsidRPr="00B06171">
        <w:t xml:space="preserve">В открывшейся форме в выпадающем поле «Запустить для» выбрать тэг «7.8.0-1.13.1» и нажать зеленую кнопку «Запустить сборочную линию» (по аналогии с п </w:t>
      </w:r>
      <w:r w:rsidR="000C3128" w:rsidRPr="00B06171">
        <w:fldChar w:fldCharType="begin"/>
      </w:r>
      <w:r w:rsidR="000C3128" w:rsidRPr="00B06171">
        <w:instrText xml:space="preserve"> REF _Ref90950230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).</w:t>
      </w:r>
    </w:p>
    <w:p w14:paraId="279954ED" w14:textId="488BFDB9" w:rsidR="0031480E" w:rsidRPr="00B06171" w:rsidRDefault="0031480E" w:rsidP="00484FD3">
      <w:pPr>
        <w:pStyle w:val="13"/>
      </w:pPr>
      <w:r w:rsidRPr="00B06171">
        <w:t>На открывшейся форме требуется дож</w:t>
      </w:r>
      <w:r w:rsidR="00484FD3" w:rsidRPr="00B06171">
        <w:t xml:space="preserve">даться выполнения сборки (рис. </w:t>
      </w:r>
      <w:r w:rsidR="00F42EA2" w:rsidRPr="00B06171">
        <w:fldChar w:fldCharType="begin"/>
      </w:r>
      <w:r w:rsidR="00F42EA2" w:rsidRPr="00B06171">
        <w:instrText xml:space="preserve"> REF _Ref89680444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42</w:t>
      </w:r>
      <w:r w:rsidR="00F42EA2" w:rsidRPr="00B06171">
        <w:fldChar w:fldCharType="end"/>
      </w:r>
      <w:r w:rsidRPr="00B06171">
        <w:t>) (6 задач, все должны стать зелеными).</w:t>
      </w:r>
    </w:p>
    <w:p w14:paraId="405BE23D" w14:textId="44711394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2D956F3C" wp14:editId="6B3AA8F8">
            <wp:extent cx="6472555" cy="668020"/>
            <wp:effectExtent l="0" t="0" r="4445" b="0"/>
            <wp:docPr id="104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0558" w14:textId="43445851" w:rsidR="0031480E" w:rsidRPr="00B06171" w:rsidRDefault="00F42EA2" w:rsidP="00484FD3">
      <w:pPr>
        <w:pStyle w:val="affa"/>
      </w:pPr>
      <w:bookmarkStart w:id="499" w:name="_heading=h.2xn8ts7" w:colFirst="0" w:colLast="0"/>
      <w:bookmarkStart w:id="500" w:name="_Ref89680444"/>
      <w:bookmarkEnd w:id="499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42</w:t>
      </w:r>
      <w:r w:rsidR="00990FEC" w:rsidRPr="00B06171">
        <w:rPr>
          <w:noProof/>
        </w:rPr>
        <w:fldChar w:fldCharType="end"/>
      </w:r>
      <w:bookmarkEnd w:id="500"/>
      <w:r w:rsidRPr="00B06171">
        <w:t xml:space="preserve"> — </w:t>
      </w:r>
      <w:r w:rsidR="0031480E" w:rsidRPr="00B06171">
        <w:t>Сборка CI для Jasper</w:t>
      </w:r>
    </w:p>
    <w:p w14:paraId="2EF0C9E0" w14:textId="77777777" w:rsidR="0031480E" w:rsidRPr="00B06171" w:rsidRDefault="0031480E" w:rsidP="00484FD3">
      <w:pPr>
        <w:pStyle w:val="23"/>
      </w:pPr>
      <w:r w:rsidRPr="00B06171">
        <w:t xml:space="preserve">Для просмотра журнала процесса сборки нажать на интересующую задачу, в результате произойдет переход на форму с интерактивным отображением лога. </w:t>
      </w:r>
    </w:p>
    <w:p w14:paraId="667D6619" w14:textId="77777777" w:rsidR="0031480E" w:rsidRPr="00B06171" w:rsidRDefault="0031480E" w:rsidP="00484FD3">
      <w:pPr>
        <w:pStyle w:val="23"/>
      </w:pPr>
      <w:r w:rsidRPr="00B06171">
        <w:t>Время сборки в среднем занимает около 10 минут, и может доходить до 20 минут.</w:t>
      </w:r>
    </w:p>
    <w:p w14:paraId="73C2B11C" w14:textId="1794289C" w:rsidR="0031480E" w:rsidRPr="00B06171" w:rsidRDefault="0031480E" w:rsidP="00484FD3">
      <w:pPr>
        <w:pStyle w:val="13"/>
      </w:pPr>
      <w:r w:rsidRPr="00B06171">
        <w:t xml:space="preserve">Во время сборки публикуется docker-образ релиза, подробную информацию можно увидеть в логе. Релиз будет размещен на сервере, заданном переменной BI_REGISTRY (см. раздел </w:t>
      </w:r>
      <w:r w:rsidR="000C3128" w:rsidRPr="00B06171">
        <w:fldChar w:fldCharType="begin"/>
      </w:r>
      <w:r w:rsidR="000C3128" w:rsidRPr="00B06171">
        <w:instrText xml:space="preserve"> REF _Ref90950323 \r \h  \* MERGEFORMAT </w:instrText>
      </w:r>
      <w:r w:rsidR="000C3128" w:rsidRPr="00B06171">
        <w:fldChar w:fldCharType="separate"/>
      </w:r>
      <w:r w:rsidR="000C3128" w:rsidRPr="00B06171">
        <w:t>3.3.2.3.1.1</w:t>
      </w:r>
      <w:r w:rsidR="000C3128" w:rsidRPr="00B06171">
        <w:fldChar w:fldCharType="end"/>
      </w:r>
      <w:r w:rsidRPr="00B06171">
        <w:t>), поэтому релиз будет размещен под тэгом «</w:t>
      </w:r>
      <w:bookmarkStart w:id="501" w:name="bookmark=id.2bxgwvm" w:colFirst="0" w:colLast="0"/>
      <w:bookmarkStart w:id="502" w:name="bookmark=id.3ws6mnt" w:colFirst="0" w:colLast="0"/>
      <w:bookmarkStart w:id="503" w:name="bookmark=id.3b2epr8" w:colFirst="0" w:colLast="0"/>
      <w:bookmarkStart w:id="504" w:name="bookmark=id.r2r73f" w:colFirst="0" w:colLast="0"/>
      <w:bookmarkStart w:id="505" w:name="bookmark=id.1csj400" w:colFirst="0" w:colLast="0"/>
      <w:bookmarkEnd w:id="501"/>
      <w:bookmarkEnd w:id="502"/>
      <w:bookmarkEnd w:id="503"/>
      <w:bookmarkEnd w:id="504"/>
      <w:bookmarkEnd w:id="505"/>
      <w:r w:rsidR="00380085">
        <w:t>mayak</w:t>
      </w:r>
      <w:r w:rsidR="008153BA">
        <w:t>BI</w:t>
      </w:r>
      <w:r w:rsidR="00380085">
        <w:t>.ru</w:t>
      </w:r>
      <w:r w:rsidRPr="00B06171">
        <w:t>:5000</w:t>
      </w:r>
      <w:r w:rsidR="00126A9D">
        <w:t>/mayak</w:t>
      </w:r>
      <w:r w:rsidR="008153BA">
        <w:t>BI</w:t>
      </w:r>
      <w:r w:rsidRPr="00B06171">
        <w:t>/forks/jasperreports-server-ce/jrs: 7.8.0-1.13.1</w:t>
      </w:r>
      <w:r w:rsidR="00484FD3" w:rsidRPr="00B06171">
        <w:t xml:space="preserve">» (рис. </w:t>
      </w:r>
      <w:r w:rsidR="00F42EA2" w:rsidRPr="00B06171">
        <w:fldChar w:fldCharType="begin"/>
      </w:r>
      <w:r w:rsidR="00F42EA2" w:rsidRPr="00B06171">
        <w:instrText xml:space="preserve"> REF _Ref89680473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43</w:t>
      </w:r>
      <w:r w:rsidR="00F42EA2" w:rsidRPr="00B06171">
        <w:fldChar w:fldCharType="end"/>
      </w:r>
      <w:r w:rsidRPr="00B06171">
        <w:t>).</w:t>
      </w:r>
    </w:p>
    <w:p w14:paraId="0F116BD2" w14:textId="47C07BC7" w:rsidR="0031480E" w:rsidRPr="00B06171" w:rsidRDefault="00CD7095" w:rsidP="00484FD3">
      <w:pPr>
        <w:pStyle w:val="aff8"/>
      </w:pPr>
      <w:r>
        <w:rPr>
          <w:noProof/>
        </w:rPr>
        <w:drawing>
          <wp:inline distT="0" distB="0" distL="0" distR="0" wp14:anchorId="3E596B64" wp14:editId="3E88F287">
            <wp:extent cx="6480175" cy="564515"/>
            <wp:effectExtent l="0" t="0" r="0" b="698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1974" w14:textId="5E17EFAC" w:rsidR="0031480E" w:rsidRPr="00B06171" w:rsidRDefault="00F42EA2" w:rsidP="00484FD3">
      <w:pPr>
        <w:pStyle w:val="affa"/>
      </w:pPr>
      <w:bookmarkStart w:id="506" w:name="_heading=h.1q7ozz1" w:colFirst="0" w:colLast="0"/>
      <w:bookmarkStart w:id="507" w:name="_Ref89680473"/>
      <w:bookmarkEnd w:id="50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43</w:t>
      </w:r>
      <w:r w:rsidR="00990FEC" w:rsidRPr="00B06171">
        <w:rPr>
          <w:noProof/>
        </w:rPr>
        <w:fldChar w:fldCharType="end"/>
      </w:r>
      <w:bookmarkEnd w:id="507"/>
      <w:r w:rsidRPr="00B06171">
        <w:t xml:space="preserve"> — </w:t>
      </w:r>
      <w:r w:rsidR="0031480E" w:rsidRPr="00B06171">
        <w:t>Сообщение о присвоении тэга собранному релизу в логе задачи docker:build-release</w:t>
      </w:r>
    </w:p>
    <w:p w14:paraId="10773988" w14:textId="11EEC2EC" w:rsidR="0031480E" w:rsidRPr="00B06171" w:rsidRDefault="0031480E" w:rsidP="00484FD3">
      <w:pPr>
        <w:pStyle w:val="aff4"/>
      </w:pPr>
      <w:r w:rsidRPr="00B06171">
        <w:t>Пример сообщения об успешной загрузке релиза в регистре в логе задачи docker:bui</w:t>
      </w:r>
      <w:r w:rsidR="00484FD3" w:rsidRPr="00B06171">
        <w:t xml:space="preserve">ld-release представлен на рис. </w:t>
      </w:r>
      <w:r w:rsidR="00F42EA2" w:rsidRPr="00B06171">
        <w:fldChar w:fldCharType="begin"/>
      </w:r>
      <w:r w:rsidR="00F42EA2" w:rsidRPr="00B06171">
        <w:instrText xml:space="preserve"> REF _Ref89680499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44</w:t>
      </w:r>
      <w:r w:rsidR="00F42EA2" w:rsidRPr="00B06171">
        <w:fldChar w:fldCharType="end"/>
      </w:r>
      <w:r w:rsidRPr="00B06171">
        <w:t>.</w:t>
      </w:r>
    </w:p>
    <w:p w14:paraId="48E6C756" w14:textId="2E84B8EE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1B71217B" wp14:editId="43B4CC05">
            <wp:extent cx="6472555" cy="524510"/>
            <wp:effectExtent l="0" t="0" r="4445" b="8890"/>
            <wp:docPr id="102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F92B" w14:textId="2224B1CA" w:rsidR="0031480E" w:rsidRPr="00B06171" w:rsidRDefault="00F42EA2" w:rsidP="00484FD3">
      <w:pPr>
        <w:pStyle w:val="affa"/>
      </w:pPr>
      <w:bookmarkStart w:id="508" w:name="_heading=h.4a7cimu" w:colFirst="0" w:colLast="0"/>
      <w:bookmarkStart w:id="509" w:name="_Ref89680499"/>
      <w:bookmarkEnd w:id="508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44</w:t>
      </w:r>
      <w:r w:rsidR="00990FEC" w:rsidRPr="00B06171">
        <w:rPr>
          <w:noProof/>
        </w:rPr>
        <w:fldChar w:fldCharType="end"/>
      </w:r>
      <w:bookmarkEnd w:id="509"/>
      <w:r w:rsidRPr="00B06171">
        <w:t xml:space="preserve"> — </w:t>
      </w:r>
      <w:r w:rsidR="0031480E" w:rsidRPr="00B06171">
        <w:t>Сообщение об успешной загрузке релиза в регистри в логе задачи docker:build-release</w:t>
      </w:r>
    </w:p>
    <w:p w14:paraId="5A58D909" w14:textId="77777777" w:rsidR="0031480E" w:rsidRPr="00B06171" w:rsidRDefault="0031480E" w:rsidP="00484FD3">
      <w:pPr>
        <w:pStyle w:val="13"/>
      </w:pPr>
      <w:r w:rsidRPr="00B06171">
        <w:t>Для проверки данного образа требуется воспользоваться следующей инструкцией:</w:t>
      </w:r>
    </w:p>
    <w:p w14:paraId="1D8B161F" w14:textId="0E7A158F" w:rsidR="0031480E" w:rsidRPr="00B06171" w:rsidRDefault="0031480E" w:rsidP="00484FD3">
      <w:pPr>
        <w:pStyle w:val="23"/>
      </w:pPr>
      <w:r w:rsidRPr="00B06171">
        <w:t xml:space="preserve">Воспользоваться терминалом с установленным docker версии 19+ и доступом к docker-registry </w:t>
      </w:r>
      <w:r w:rsidR="00380085">
        <w:rPr>
          <w:rFonts w:eastAsia="Courier New"/>
        </w:rPr>
        <w:t>mayak</w:t>
      </w:r>
      <w:r w:rsidR="008153BA">
        <w:rPr>
          <w:rFonts w:eastAsia="Courier New"/>
        </w:rPr>
        <w:t>BI</w:t>
      </w:r>
      <w:r w:rsidR="00380085">
        <w:rPr>
          <w:rFonts w:eastAsia="Courier New"/>
        </w:rPr>
        <w:t>.ru</w:t>
      </w:r>
      <w:r w:rsidRPr="00B06171">
        <w:rPr>
          <w:rFonts w:eastAsia="Courier New"/>
        </w:rPr>
        <w:t>:5000</w:t>
      </w:r>
      <w:r w:rsidR="00484FD3" w:rsidRPr="00B06171">
        <w:rPr>
          <w:rFonts w:eastAsia="Courier New"/>
        </w:rPr>
        <w:t xml:space="preserve">. </w:t>
      </w:r>
    </w:p>
    <w:p w14:paraId="7BDC73A8" w14:textId="5F933F20" w:rsidR="0031480E" w:rsidRPr="00B06171" w:rsidRDefault="0031480E" w:rsidP="00484FD3">
      <w:pPr>
        <w:pStyle w:val="23"/>
      </w:pPr>
      <w:r w:rsidRPr="00B06171">
        <w:t xml:space="preserve">Запустить СУБД Postgresql для метаданных </w:t>
      </w:r>
      <w:r w:rsidR="00573663">
        <w:t>«Регламентная отчетность»</w:t>
      </w:r>
      <w:r w:rsidRPr="00B06171">
        <w:t xml:space="preserve">. Ключ </w:t>
      </w:r>
      <w:r w:rsidRPr="00B06171">
        <w:rPr>
          <w:rFonts w:eastAsia="Courier New"/>
        </w:rPr>
        <w:t>--rm</w:t>
      </w:r>
      <w:r w:rsidRPr="00B06171">
        <w:t xml:space="preserve"> означает, что после остановки контейнера все данные будут удалены й образ в операционной системой с установленным docker версии 19+ (здесь и далее все команды выполняются под суперпользователем):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700CDA10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534DF069" w14:textId="7F970373" w:rsidR="0031480E" w:rsidRPr="00B06171" w:rsidRDefault="0031480E" w:rsidP="00F42EA2">
            <w:pPr>
              <w:pStyle w:val="afff6"/>
              <w:rPr>
                <w:lang w:val="en-US"/>
              </w:rPr>
            </w:pPr>
            <w:r w:rsidRPr="00B06171">
              <w:rPr>
                <w:rFonts w:eastAsia="Open Sans"/>
                <w:lang w:val="en-US"/>
              </w:rPr>
              <w:t xml:space="preserve">docker run -p 5432:5432 --rm --name postgresql -e POSTGRES_PASSWORD=postgres </w:t>
            </w:r>
            <w:r w:rsidR="00380085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380085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>:5000</w:t>
            </w:r>
            <w:r w:rsidR="00126A9D">
              <w:rPr>
                <w:rFonts w:eastAsia="Open Sans"/>
                <w:lang w:val="en-US"/>
              </w:rPr>
              <w:t>/mayak</w:t>
            </w:r>
            <w:r w:rsidR="008153BA">
              <w:rPr>
                <w:rFonts w:eastAsia="Open Sans"/>
                <w:lang w:val="en-US"/>
              </w:rPr>
              <w:t>BI</w:t>
            </w:r>
            <w:r w:rsidRPr="00B06171">
              <w:rPr>
                <w:rFonts w:eastAsia="Open Sans"/>
                <w:lang w:val="en-US"/>
              </w:rPr>
              <w:t>/infrastructure/postgres:9.6</w:t>
            </w:r>
          </w:p>
        </w:tc>
      </w:tr>
    </w:tbl>
    <w:p w14:paraId="3816838F" w14:textId="2FED164D" w:rsidR="0031480E" w:rsidRPr="00B06171" w:rsidRDefault="0031480E" w:rsidP="00484FD3">
      <w:pPr>
        <w:pStyle w:val="23"/>
      </w:pPr>
      <w:r w:rsidRPr="00B06171">
        <w:t>Получить собранный контейнер командой</w:t>
      </w:r>
      <w:r w:rsidR="00F42EA2" w:rsidRPr="00B06171">
        <w:rPr>
          <w:lang w:val="en-US"/>
        </w:rPr>
        <w:t xml:space="preserve">: 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68D8A01A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73B7AF9A" w14:textId="79E345AE" w:rsidR="0031480E" w:rsidRPr="00CD7095" w:rsidRDefault="0031480E" w:rsidP="00CD7095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docker</w:t>
            </w:r>
            <w:r w:rsidRPr="00CD7095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pull</w:t>
            </w:r>
            <w:r w:rsidRPr="00CD7095">
              <w:rPr>
                <w:rFonts w:eastAsia="Open Sans"/>
                <w:lang w:val="en-US"/>
              </w:rPr>
              <w:t xml:space="preserve"> </w:t>
            </w:r>
            <w:bookmarkStart w:id="510" w:name="bookmark=id.2pcmsun" w:colFirst="0" w:colLast="0"/>
            <w:bookmarkStart w:id="511" w:name="bookmark=id.14hx32g" w:colFirst="0" w:colLast="0"/>
            <w:bookmarkEnd w:id="510"/>
            <w:bookmarkEnd w:id="511"/>
            <w:r w:rsidR="00CD7095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CD7095" w:rsidRPr="00CD7095">
              <w:rPr>
                <w:rFonts w:eastAsia="Open Sans"/>
                <w:lang w:val="en-US"/>
              </w:rPr>
              <w:t>.</w:t>
            </w:r>
            <w:r w:rsidR="00CD7095">
              <w:rPr>
                <w:rFonts w:eastAsia="Open Sans"/>
                <w:lang w:val="en-US"/>
              </w:rPr>
              <w:t>ru</w:t>
            </w:r>
            <w:r w:rsidRPr="00CD7095">
              <w:rPr>
                <w:rFonts w:eastAsia="Open Sans"/>
                <w:lang w:val="en-US"/>
              </w:rPr>
              <w:t>:5000</w:t>
            </w:r>
            <w:r w:rsidR="00126A9D" w:rsidRPr="00CD7095">
              <w:rPr>
                <w:rFonts w:eastAsia="Open Sans"/>
                <w:lang w:val="en-US"/>
              </w:rPr>
              <w:t>/</w:t>
            </w:r>
            <w:r w:rsidR="00126A9D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Pr="00CD7095">
              <w:rPr>
                <w:rFonts w:eastAsia="Open Sans"/>
                <w:lang w:val="en-US"/>
              </w:rPr>
              <w:t>/</w:t>
            </w:r>
            <w:r w:rsidRPr="00B06171">
              <w:rPr>
                <w:rFonts w:eastAsia="Open Sans"/>
                <w:lang w:val="en-US"/>
              </w:rPr>
              <w:t>forks</w:t>
            </w:r>
            <w:r w:rsidRPr="00CD7095">
              <w:rPr>
                <w:rFonts w:eastAsia="Open Sans"/>
                <w:lang w:val="en-US"/>
              </w:rPr>
              <w:t>/</w:t>
            </w:r>
            <w:r w:rsidRPr="00B06171">
              <w:rPr>
                <w:rFonts w:eastAsia="Open Sans"/>
                <w:lang w:val="en-US"/>
              </w:rPr>
              <w:t>jasperreports</w:t>
            </w:r>
            <w:r w:rsidRPr="00CD7095">
              <w:rPr>
                <w:rFonts w:eastAsia="Open Sans"/>
                <w:lang w:val="en-US"/>
              </w:rPr>
              <w:t>-</w:t>
            </w:r>
            <w:r w:rsidRPr="00B06171">
              <w:rPr>
                <w:rFonts w:eastAsia="Open Sans"/>
                <w:lang w:val="en-US"/>
              </w:rPr>
              <w:t>server</w:t>
            </w:r>
            <w:r w:rsidRPr="00CD7095">
              <w:rPr>
                <w:rFonts w:eastAsia="Open Sans"/>
                <w:lang w:val="en-US"/>
              </w:rPr>
              <w:t>-</w:t>
            </w:r>
            <w:r w:rsidRPr="00B06171">
              <w:rPr>
                <w:rFonts w:eastAsia="Open Sans"/>
                <w:lang w:val="en-US"/>
              </w:rPr>
              <w:t>ce</w:t>
            </w:r>
            <w:r w:rsidRPr="00CD7095">
              <w:rPr>
                <w:rFonts w:eastAsia="Open Sans"/>
                <w:lang w:val="en-US"/>
              </w:rPr>
              <w:t>/</w:t>
            </w:r>
            <w:r w:rsidRPr="00B06171">
              <w:rPr>
                <w:rFonts w:eastAsia="Open Sans"/>
                <w:lang w:val="en-US"/>
              </w:rPr>
              <w:t>jrs</w:t>
            </w:r>
            <w:r w:rsidRPr="00CD7095">
              <w:rPr>
                <w:rFonts w:eastAsia="Open Sans"/>
                <w:lang w:val="en-US"/>
              </w:rPr>
              <w:t>:7.8.0-1.13.1</w:t>
            </w:r>
          </w:p>
        </w:tc>
      </w:tr>
    </w:tbl>
    <w:p w14:paraId="5982FAB5" w14:textId="77777777" w:rsidR="0031480E" w:rsidRPr="00B06171" w:rsidRDefault="0031480E" w:rsidP="00484FD3">
      <w:pPr>
        <w:pStyle w:val="23"/>
      </w:pPr>
      <w:r w:rsidRPr="00B06171">
        <w:t>Узнать ip-адрес контейнера с помощью команды: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6991262C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10D8D5DC" w14:textId="77777777" w:rsidR="0031480E" w:rsidRPr="002725CE" w:rsidRDefault="0031480E" w:rsidP="00F42EA2">
            <w:pPr>
              <w:pStyle w:val="afff6"/>
              <w:rPr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docker</w:t>
            </w:r>
            <w:r w:rsidRPr="002725CE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inspect</w:t>
            </w:r>
            <w:r w:rsidRPr="002725CE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postgresql</w:t>
            </w:r>
            <w:r w:rsidRPr="002725CE">
              <w:rPr>
                <w:rFonts w:eastAsia="Open Sans"/>
                <w:lang w:val="en-US"/>
              </w:rPr>
              <w:t xml:space="preserve"> | </w:t>
            </w:r>
            <w:r w:rsidRPr="00B06171">
              <w:rPr>
                <w:rFonts w:eastAsia="Open Sans"/>
                <w:lang w:val="en-US"/>
              </w:rPr>
              <w:t>grep</w:t>
            </w:r>
            <w:r w:rsidRPr="002725CE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IPA</w:t>
            </w:r>
          </w:p>
        </w:tc>
      </w:tr>
    </w:tbl>
    <w:p w14:paraId="00724A3E" w14:textId="0FB88E49" w:rsidR="0031480E" w:rsidRPr="00B06171" w:rsidRDefault="0031480E" w:rsidP="00484FD3">
      <w:pPr>
        <w:pStyle w:val="aff4"/>
      </w:pPr>
      <w:r w:rsidRPr="00B06171">
        <w:t>В результате выполнения команды в терминале будет представлена информация об</w:t>
      </w:r>
      <w:r w:rsidR="00F42EA2" w:rsidRPr="00B06171">
        <w:t xml:space="preserve"> ip, как представлено на рис.</w:t>
      </w:r>
      <w:r w:rsidRPr="00B06171">
        <w:t xml:space="preserve"> </w:t>
      </w:r>
      <w:r w:rsidR="00F42EA2" w:rsidRPr="00B06171">
        <w:fldChar w:fldCharType="begin"/>
      </w:r>
      <w:r w:rsidR="00F42EA2" w:rsidRPr="00B06171">
        <w:instrText xml:space="preserve"> REF _Ref89680576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45</w:t>
      </w:r>
      <w:r w:rsidR="00F42EA2" w:rsidRPr="00B06171">
        <w:fldChar w:fldCharType="end"/>
      </w:r>
      <w:r w:rsidRPr="00B06171">
        <w:t>.</w:t>
      </w:r>
    </w:p>
    <w:p w14:paraId="3B96E159" w14:textId="2935C1A4" w:rsidR="0031480E" w:rsidRPr="00B06171" w:rsidRDefault="00CD7095" w:rsidP="00484FD3">
      <w:pPr>
        <w:pStyle w:val="aff8"/>
      </w:pPr>
      <w:r>
        <w:rPr>
          <w:noProof/>
        </w:rPr>
        <w:drawing>
          <wp:inline distT="0" distB="0" distL="0" distR="0" wp14:anchorId="7FC03C50" wp14:editId="357D7672">
            <wp:extent cx="6375400" cy="1225550"/>
            <wp:effectExtent l="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EF59" w14:textId="7890C3AA" w:rsidR="0031480E" w:rsidRPr="00B06171" w:rsidRDefault="00F42EA2" w:rsidP="00484FD3">
      <w:pPr>
        <w:pStyle w:val="affa"/>
      </w:pPr>
      <w:bookmarkStart w:id="512" w:name="_heading=h.3ohklq9" w:colFirst="0" w:colLast="0"/>
      <w:bookmarkStart w:id="513" w:name="_Ref89680576"/>
      <w:bookmarkEnd w:id="512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45</w:t>
      </w:r>
      <w:r w:rsidR="00990FEC" w:rsidRPr="00B06171">
        <w:rPr>
          <w:noProof/>
        </w:rPr>
        <w:fldChar w:fldCharType="end"/>
      </w:r>
      <w:bookmarkEnd w:id="513"/>
      <w:r w:rsidRPr="00B06171">
        <w:t xml:space="preserve"> — </w:t>
      </w:r>
      <w:r w:rsidR="0031480E" w:rsidRPr="00B06171">
        <w:t>Пример выполнения команды</w:t>
      </w:r>
    </w:p>
    <w:p w14:paraId="639DEA5E" w14:textId="77777777" w:rsidR="0031480E" w:rsidRPr="00B06171" w:rsidRDefault="0031480E" w:rsidP="00484FD3">
      <w:pPr>
        <w:pStyle w:val="23"/>
      </w:pPr>
      <w:r w:rsidRPr="00B06171">
        <w:t>Инициализировать базу данных командой, в которой необходимо для переменной «dbHost» указать значения «IPAddress» из предыдущего (7.4) пункта. Пример команды представлен ниже:</w:t>
      </w:r>
    </w:p>
    <w:tbl>
      <w:tblPr>
        <w:tblW w:w="104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4"/>
      </w:tblGrid>
      <w:tr w:rsidR="0031480E" w:rsidRPr="00A4430E" w14:paraId="5A059C9C" w14:textId="77777777" w:rsidTr="0031480E">
        <w:trPr>
          <w:jc w:val="center"/>
        </w:trPr>
        <w:tc>
          <w:tcPr>
            <w:tcW w:w="10484" w:type="dxa"/>
            <w:shd w:val="clear" w:color="auto" w:fill="auto"/>
          </w:tcPr>
          <w:p w14:paraId="3C350B77" w14:textId="2F8451CA" w:rsidR="0031480E" w:rsidRPr="00CD7095" w:rsidRDefault="0031480E" w:rsidP="00CD7095">
            <w:pPr>
              <w:rPr>
                <w:rFonts w:eastAsia="Courier New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docker</w:t>
            </w:r>
            <w:r w:rsidRPr="00CD7095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run</w:t>
            </w:r>
            <w:r w:rsidRPr="00CD7095">
              <w:rPr>
                <w:rFonts w:eastAsia="Open Sans"/>
                <w:lang w:val="en-US"/>
              </w:rPr>
              <w:t xml:space="preserve"> -</w:t>
            </w:r>
            <w:r w:rsidRPr="00B06171">
              <w:rPr>
                <w:rFonts w:eastAsia="Open Sans"/>
                <w:lang w:val="en-US"/>
              </w:rPr>
              <w:t>i</w:t>
            </w:r>
            <w:r w:rsidRPr="00CD7095">
              <w:rPr>
                <w:rFonts w:eastAsia="Open Sans"/>
                <w:lang w:val="en-US"/>
              </w:rPr>
              <w:t xml:space="preserve"> --</w:t>
            </w:r>
            <w:r w:rsidRPr="00B06171">
              <w:rPr>
                <w:rFonts w:eastAsia="Open Sans"/>
                <w:lang w:val="en-US"/>
              </w:rPr>
              <w:t>rm</w:t>
            </w:r>
            <w:r w:rsidRPr="00CD7095">
              <w:rPr>
                <w:rFonts w:eastAsia="Open Sans"/>
                <w:lang w:val="en-US"/>
              </w:rPr>
              <w:t xml:space="preserve"> -</w:t>
            </w:r>
            <w:r w:rsidRPr="00B06171">
              <w:rPr>
                <w:rFonts w:eastAsia="Open Sans"/>
                <w:lang w:val="en-US"/>
              </w:rPr>
              <w:t>p</w:t>
            </w:r>
            <w:r w:rsidRPr="00CD7095">
              <w:rPr>
                <w:rFonts w:eastAsia="Open Sans"/>
                <w:lang w:val="en-US"/>
              </w:rPr>
              <w:t xml:space="preserve"> 88:8080 -</w:t>
            </w:r>
            <w:r w:rsidRPr="00B06171">
              <w:rPr>
                <w:rFonts w:eastAsia="Open Sans"/>
                <w:lang w:val="en-US"/>
              </w:rPr>
              <w:t>e</w:t>
            </w:r>
            <w:r w:rsidRPr="00CD7095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dbHost</w:t>
            </w:r>
            <w:r w:rsidRPr="00CD7095">
              <w:rPr>
                <w:rFonts w:eastAsia="Open Sans"/>
                <w:lang w:val="en-US"/>
              </w:rPr>
              <w:t>=</w:t>
            </w:r>
            <w:r w:rsidR="00CD7095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CD7095" w:rsidRPr="00CD7095">
              <w:rPr>
                <w:rFonts w:eastAsia="Open Sans"/>
                <w:lang w:val="en-US"/>
              </w:rPr>
              <w:t>.</w:t>
            </w:r>
            <w:r w:rsidR="00CD7095">
              <w:rPr>
                <w:rFonts w:eastAsia="Open Sans"/>
                <w:lang w:val="en-US"/>
              </w:rPr>
              <w:t>ru</w:t>
            </w:r>
            <w:r w:rsidRPr="00CD7095">
              <w:rPr>
                <w:rFonts w:eastAsia="Open Sans"/>
                <w:lang w:val="en-US"/>
              </w:rPr>
              <w:t xml:space="preserve"> -</w:t>
            </w:r>
            <w:r w:rsidRPr="00B06171">
              <w:rPr>
                <w:rFonts w:eastAsia="Open Sans"/>
                <w:lang w:val="en-US"/>
              </w:rPr>
              <w:t>e</w:t>
            </w:r>
            <w:r w:rsidRPr="00CD7095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dbUsername</w:t>
            </w:r>
            <w:r w:rsidRPr="00CD7095">
              <w:rPr>
                <w:rFonts w:eastAsia="Open Sans"/>
                <w:lang w:val="en-US"/>
              </w:rPr>
              <w:t>=</w:t>
            </w:r>
            <w:r w:rsidRPr="00B06171">
              <w:rPr>
                <w:rFonts w:eastAsia="Open Sans"/>
                <w:lang w:val="en-US"/>
              </w:rPr>
              <w:t>postgres</w:t>
            </w:r>
            <w:r w:rsidRPr="00CD7095">
              <w:rPr>
                <w:rFonts w:eastAsia="Open Sans"/>
                <w:lang w:val="en-US"/>
              </w:rPr>
              <w:t xml:space="preserve"> -</w:t>
            </w:r>
            <w:r w:rsidRPr="00B06171">
              <w:rPr>
                <w:rFonts w:eastAsia="Open Sans"/>
                <w:lang w:val="en-US"/>
              </w:rPr>
              <w:t>e</w:t>
            </w:r>
            <w:r w:rsidRPr="00CD7095">
              <w:rPr>
                <w:rFonts w:eastAsia="Open Sans"/>
                <w:lang w:val="en-US"/>
              </w:rPr>
              <w:t xml:space="preserve"> </w:t>
            </w:r>
            <w:r w:rsidRPr="00B06171">
              <w:rPr>
                <w:rFonts w:eastAsia="Open Sans"/>
                <w:lang w:val="en-US"/>
              </w:rPr>
              <w:t>dbPassword</w:t>
            </w:r>
            <w:r w:rsidRPr="00CD7095">
              <w:rPr>
                <w:rFonts w:eastAsia="Open Sans"/>
                <w:lang w:val="en-US"/>
              </w:rPr>
              <w:t>=</w:t>
            </w:r>
            <w:r w:rsidRPr="00B06171">
              <w:rPr>
                <w:rFonts w:eastAsia="Open Sans"/>
                <w:lang w:val="en-US"/>
              </w:rPr>
              <w:t>postgres</w:t>
            </w:r>
            <w:r w:rsidRPr="00CD7095">
              <w:rPr>
                <w:rFonts w:eastAsia="Open Sans"/>
                <w:lang w:val="en-US"/>
              </w:rPr>
              <w:t xml:space="preserve"> </w:t>
            </w:r>
            <w:r w:rsidR="00380085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380085" w:rsidRPr="00CD7095">
              <w:rPr>
                <w:rFonts w:eastAsia="Open Sans"/>
                <w:lang w:val="en-US"/>
              </w:rPr>
              <w:t>.</w:t>
            </w:r>
            <w:r w:rsidR="00380085">
              <w:rPr>
                <w:rFonts w:eastAsia="Open Sans"/>
                <w:lang w:val="en-US"/>
              </w:rPr>
              <w:t>ru</w:t>
            </w:r>
            <w:r w:rsidRPr="00CD7095">
              <w:rPr>
                <w:rFonts w:eastAsia="Open Sans"/>
                <w:lang w:val="en-US"/>
              </w:rPr>
              <w:t>:5000</w:t>
            </w:r>
            <w:r w:rsidR="00126A9D" w:rsidRPr="00CD7095">
              <w:rPr>
                <w:rFonts w:eastAsia="Open Sans"/>
                <w:lang w:val="en-US"/>
              </w:rPr>
              <w:t>/</w:t>
            </w:r>
            <w:r w:rsidR="00126A9D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Pr="00CD7095">
              <w:rPr>
                <w:rFonts w:eastAsia="Open Sans"/>
                <w:lang w:val="en-US"/>
              </w:rPr>
              <w:t>/</w:t>
            </w:r>
            <w:r w:rsidRPr="00B06171">
              <w:rPr>
                <w:rFonts w:eastAsia="Open Sans"/>
                <w:lang w:val="en-US"/>
              </w:rPr>
              <w:t>forks</w:t>
            </w:r>
            <w:r w:rsidRPr="00CD7095">
              <w:rPr>
                <w:rFonts w:eastAsia="Open Sans"/>
                <w:lang w:val="en-US"/>
              </w:rPr>
              <w:t>/</w:t>
            </w:r>
            <w:r w:rsidRPr="00B06171">
              <w:rPr>
                <w:rFonts w:eastAsia="Open Sans"/>
                <w:lang w:val="en-US"/>
              </w:rPr>
              <w:t>jasperreports</w:t>
            </w:r>
            <w:r w:rsidRPr="00CD7095">
              <w:rPr>
                <w:rFonts w:eastAsia="Open Sans"/>
                <w:lang w:val="en-US"/>
              </w:rPr>
              <w:t>-</w:t>
            </w:r>
            <w:r w:rsidRPr="00B06171">
              <w:rPr>
                <w:rFonts w:eastAsia="Open Sans"/>
                <w:lang w:val="en-US"/>
              </w:rPr>
              <w:t>server</w:t>
            </w:r>
            <w:r w:rsidRPr="00CD7095">
              <w:rPr>
                <w:rFonts w:eastAsia="Open Sans"/>
                <w:lang w:val="en-US"/>
              </w:rPr>
              <w:t>-</w:t>
            </w:r>
            <w:r w:rsidRPr="00B06171">
              <w:rPr>
                <w:rFonts w:eastAsia="Open Sans"/>
                <w:lang w:val="en-US"/>
              </w:rPr>
              <w:t>ce</w:t>
            </w:r>
            <w:r w:rsidRPr="00CD7095">
              <w:rPr>
                <w:rFonts w:eastAsia="Open Sans"/>
                <w:lang w:val="en-US"/>
              </w:rPr>
              <w:t>/</w:t>
            </w:r>
            <w:r w:rsidRPr="00B06171">
              <w:rPr>
                <w:rFonts w:eastAsia="Open Sans"/>
                <w:lang w:val="en-US"/>
              </w:rPr>
              <w:t>jrs</w:t>
            </w:r>
            <w:r w:rsidRPr="00CD7095">
              <w:rPr>
                <w:rFonts w:eastAsia="Open Sans"/>
                <w:lang w:val="en-US"/>
              </w:rPr>
              <w:t>:7.8.0-1.13.1</w:t>
            </w:r>
            <w:r w:rsidRPr="00B06171">
              <w:rPr>
                <w:rFonts w:eastAsia="Open Sans"/>
                <w:lang w:val="en-US"/>
              </w:rPr>
              <w:t>init</w:t>
            </w:r>
          </w:p>
        </w:tc>
      </w:tr>
    </w:tbl>
    <w:p w14:paraId="2455F859" w14:textId="363742FD" w:rsidR="0031480E" w:rsidRPr="00B06171" w:rsidRDefault="00AF0F0B" w:rsidP="00484FD3">
      <w:pPr>
        <w:pStyle w:val="aff4"/>
      </w:pPr>
      <w:r w:rsidRPr="00B06171">
        <w:t>Д</w:t>
      </w:r>
      <w:r w:rsidR="0031480E" w:rsidRPr="00B06171">
        <w:t>ождаться успешного выполнения команды, а именно сооб</w:t>
      </w:r>
      <w:r w:rsidR="00484FD3" w:rsidRPr="00B06171">
        <w:t xml:space="preserve">щения в выводе программы (рис. </w:t>
      </w:r>
      <w:r w:rsidR="00F42EA2" w:rsidRPr="00B06171">
        <w:fldChar w:fldCharType="begin"/>
      </w:r>
      <w:r w:rsidR="00F42EA2" w:rsidRPr="00B06171">
        <w:instrText xml:space="preserve"> REF _Ref89680602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46</w:t>
      </w:r>
      <w:r w:rsidR="00F42EA2" w:rsidRPr="00B06171">
        <w:fldChar w:fldCharType="end"/>
      </w:r>
      <w:r w:rsidR="0031480E" w:rsidRPr="00B06171">
        <w:t>).</w:t>
      </w:r>
    </w:p>
    <w:p w14:paraId="1125227C" w14:textId="09A27219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44F475B0" wp14:editId="3ED19734">
            <wp:extent cx="6480175" cy="2981960"/>
            <wp:effectExtent l="0" t="0" r="0" b="8890"/>
            <wp:docPr id="100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B2B5" w14:textId="472BE949" w:rsidR="0031480E" w:rsidRPr="00B06171" w:rsidRDefault="00F42EA2" w:rsidP="00484FD3">
      <w:pPr>
        <w:pStyle w:val="affa"/>
      </w:pPr>
      <w:bookmarkStart w:id="514" w:name="_heading=h.23muvy2" w:colFirst="0" w:colLast="0"/>
      <w:bookmarkStart w:id="515" w:name="_Ref89680602"/>
      <w:bookmarkEnd w:id="514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46</w:t>
      </w:r>
      <w:r w:rsidR="00990FEC" w:rsidRPr="00B06171">
        <w:rPr>
          <w:noProof/>
        </w:rPr>
        <w:fldChar w:fldCharType="end"/>
      </w:r>
      <w:bookmarkEnd w:id="515"/>
      <w:r w:rsidRPr="00B06171">
        <w:t xml:space="preserve"> — </w:t>
      </w:r>
      <w:r w:rsidR="0031480E" w:rsidRPr="00B06171">
        <w:t>Сообщение об успешном выполнении команды</w:t>
      </w:r>
    </w:p>
    <w:p w14:paraId="5ADCA46A" w14:textId="77777777" w:rsidR="0031480E" w:rsidRPr="00B06171" w:rsidRDefault="0031480E" w:rsidP="00484FD3">
      <w:pPr>
        <w:pStyle w:val="23"/>
      </w:pPr>
      <w:r w:rsidRPr="00B06171">
        <w:t xml:space="preserve">Запустить приложение командой, в которой необходимо для переменной «dbHost» указать значения «IPAddress» из пункта (7.4) пункта. Пример команды представлен ниже: 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A4430E" w14:paraId="5546C404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5D9C6E77" w14:textId="7EBA2DBA" w:rsidR="0031480E" w:rsidRPr="00B06171" w:rsidRDefault="0031480E" w:rsidP="0031480E">
            <w:pPr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docker run -i --rm -p 88:8080 -e dbHost</w:t>
            </w:r>
            <w:r w:rsidR="002F12AE">
              <w:rPr>
                <w:rFonts w:eastAsia="Open Sans"/>
                <w:lang w:val="en-US"/>
              </w:rPr>
              <w:t>=mayak</w:t>
            </w:r>
            <w:r w:rsidR="008153BA">
              <w:rPr>
                <w:rFonts w:eastAsia="Open Sans"/>
                <w:lang w:val="en-US"/>
              </w:rPr>
              <w:t>BI</w:t>
            </w:r>
            <w:r w:rsidR="002F12AE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 xml:space="preserve"> -e dbUsername=postgres -e dbPassword=postgres </w:t>
            </w:r>
            <w:r w:rsidR="00380085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380085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>:5000</w:t>
            </w:r>
            <w:r w:rsidR="00126A9D">
              <w:rPr>
                <w:rFonts w:eastAsia="Open Sans"/>
                <w:lang w:val="en-US"/>
              </w:rPr>
              <w:t>/mayak</w:t>
            </w:r>
            <w:r w:rsidR="008153BA">
              <w:rPr>
                <w:rFonts w:eastAsia="Open Sans"/>
                <w:lang w:val="en-US"/>
              </w:rPr>
              <w:t>BI</w:t>
            </w:r>
            <w:r w:rsidRPr="00B06171">
              <w:rPr>
                <w:rFonts w:eastAsia="Open Sans"/>
                <w:lang w:val="en-US"/>
              </w:rPr>
              <w:t>/forks/jasperreports-server-ce/jrs:7.8.0-1.13.1</w:t>
            </w:r>
          </w:p>
        </w:tc>
      </w:tr>
    </w:tbl>
    <w:p w14:paraId="16DA9FCD" w14:textId="0111ADCB" w:rsidR="0031480E" w:rsidRPr="00B06171" w:rsidRDefault="00AF0F0B" w:rsidP="00484FD3">
      <w:pPr>
        <w:pStyle w:val="aff4"/>
        <w:rPr>
          <w:rFonts w:eastAsia="Courier New"/>
        </w:rPr>
      </w:pPr>
      <w:r w:rsidRPr="00B06171">
        <w:t>Д</w:t>
      </w:r>
      <w:r w:rsidR="0031480E" w:rsidRPr="00B06171">
        <w:t>ождаться успешного старта, а именно сообщения в выводе п</w:t>
      </w:r>
      <w:r w:rsidR="00484FD3" w:rsidRPr="00B06171">
        <w:t xml:space="preserve">рограммы следующего вида (рис. </w:t>
      </w:r>
      <w:r w:rsidR="00F42EA2" w:rsidRPr="00B06171">
        <w:fldChar w:fldCharType="begin"/>
      </w:r>
      <w:r w:rsidR="00F42EA2" w:rsidRPr="00B06171">
        <w:instrText xml:space="preserve"> REF _Ref89680630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47</w:t>
      </w:r>
      <w:r w:rsidR="00F42EA2" w:rsidRPr="00B06171">
        <w:fldChar w:fldCharType="end"/>
      </w:r>
      <w:r w:rsidR="0031480E" w:rsidRPr="00B06171">
        <w:t>).</w:t>
      </w:r>
    </w:p>
    <w:p w14:paraId="5C3146D9" w14:textId="171E06AA" w:rsidR="0031480E" w:rsidRPr="00B06171" w:rsidRDefault="00AB2175" w:rsidP="00484FD3">
      <w:pPr>
        <w:pStyle w:val="aff8"/>
      </w:pPr>
      <w:r w:rsidRPr="00B06171">
        <w:rPr>
          <w:noProof/>
        </w:rPr>
        <w:drawing>
          <wp:inline distT="0" distB="0" distL="0" distR="0" wp14:anchorId="7153B1C8" wp14:editId="0D3A7819">
            <wp:extent cx="6480175" cy="3331845"/>
            <wp:effectExtent l="0" t="0" r="0" b="1905"/>
            <wp:docPr id="9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E8B1" w14:textId="6C8728E2" w:rsidR="0031480E" w:rsidRPr="00B06171" w:rsidRDefault="00F42EA2" w:rsidP="00484FD3">
      <w:pPr>
        <w:pStyle w:val="affa"/>
      </w:pPr>
      <w:bookmarkStart w:id="516" w:name="_heading=h.is565v" w:colFirst="0" w:colLast="0"/>
      <w:bookmarkStart w:id="517" w:name="_Ref89680630"/>
      <w:bookmarkEnd w:id="51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47</w:t>
      </w:r>
      <w:r w:rsidR="00990FEC" w:rsidRPr="00B06171">
        <w:rPr>
          <w:noProof/>
        </w:rPr>
        <w:fldChar w:fldCharType="end"/>
      </w:r>
      <w:bookmarkEnd w:id="517"/>
      <w:r w:rsidRPr="00B06171">
        <w:t xml:space="preserve"> — </w:t>
      </w:r>
      <w:r w:rsidR="0031480E" w:rsidRPr="00B06171">
        <w:t>Сообщение об успешном выполнении команды</w:t>
      </w:r>
    </w:p>
    <w:p w14:paraId="3826C3CA" w14:textId="57832DEA" w:rsidR="0031480E" w:rsidRPr="00B06171" w:rsidRDefault="0031480E" w:rsidP="00484FD3">
      <w:pPr>
        <w:pStyle w:val="23"/>
      </w:pPr>
      <w:r w:rsidRPr="00B06171">
        <w:t>После этого можно воспользоваться веб-интерфейсом программы «</w:t>
      </w:r>
      <w:hyperlink r:id="rId86">
        <w:r w:rsidRPr="00B06171">
          <w:t>http://127.0.0.1:88/login.html</w:t>
        </w:r>
      </w:hyperlink>
      <w:r w:rsidRPr="00B06171">
        <w:t>»</w:t>
      </w:r>
      <w:r w:rsidRPr="00B06171">
        <w:rPr>
          <w:rFonts w:eastAsia="Courier New"/>
        </w:rPr>
        <w:t xml:space="preserve"> </w:t>
      </w:r>
      <w:r w:rsidR="00484FD3" w:rsidRPr="00B06171">
        <w:t xml:space="preserve">(рис. </w:t>
      </w:r>
      <w:r w:rsidR="00F42EA2" w:rsidRPr="00B06171">
        <w:fldChar w:fldCharType="begin"/>
      </w:r>
      <w:r w:rsidR="00F42EA2" w:rsidRPr="00B06171">
        <w:instrText xml:space="preserve"> REF _Ref89680659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48</w:t>
      </w:r>
      <w:r w:rsidR="00F42EA2" w:rsidRPr="00B06171">
        <w:fldChar w:fldCharType="end"/>
      </w:r>
      <w:r w:rsidRPr="00B06171">
        <w:t>)</w:t>
      </w:r>
      <w:r w:rsidRPr="00B06171">
        <w:rPr>
          <w:rFonts w:eastAsia="Courier New"/>
        </w:rPr>
        <w:t xml:space="preserve"> </w:t>
      </w:r>
      <w:r w:rsidRPr="00B06171">
        <w:t>с учетными данными «jasperadmin/jasperadmin». При запуске на удаленном терминале адрес локального хоста «127.0.0.1:88» (рис.</w:t>
      </w:r>
      <w:r w:rsidR="00484FD3" w:rsidRPr="00B06171">
        <w:t xml:space="preserve"> </w:t>
      </w:r>
      <w:r w:rsidR="00F42EA2" w:rsidRPr="00B06171">
        <w:fldChar w:fldCharType="begin"/>
      </w:r>
      <w:r w:rsidR="00F42EA2" w:rsidRPr="00B06171">
        <w:instrText xml:space="preserve"> REF _Ref89680659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48</w:t>
      </w:r>
      <w:r w:rsidR="00F42EA2" w:rsidRPr="00B06171">
        <w:fldChar w:fldCharType="end"/>
      </w:r>
      <w:r w:rsidRPr="00B06171">
        <w:t>) требуется заменить на адрес терминала.</w:t>
      </w:r>
    </w:p>
    <w:p w14:paraId="4231EF07" w14:textId="37A263F4" w:rsidR="0031480E" w:rsidRPr="00B06171" w:rsidRDefault="002F12AE" w:rsidP="00484FD3">
      <w:pPr>
        <w:pStyle w:val="aff8"/>
      </w:pPr>
      <w:r>
        <w:rPr>
          <w:noProof/>
        </w:rPr>
        <w:drawing>
          <wp:inline distT="0" distB="0" distL="0" distR="0" wp14:anchorId="0549B9BA" wp14:editId="67F4DBD5">
            <wp:extent cx="4298950" cy="3403600"/>
            <wp:effectExtent l="0" t="0" r="6350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C6CC" w14:textId="276FF335" w:rsidR="0031480E" w:rsidRPr="00B06171" w:rsidRDefault="00F42EA2" w:rsidP="00484FD3">
      <w:pPr>
        <w:pStyle w:val="affa"/>
      </w:pPr>
      <w:bookmarkStart w:id="518" w:name="_heading=h.32rsoto" w:colFirst="0" w:colLast="0"/>
      <w:bookmarkStart w:id="519" w:name="_Ref89680659"/>
      <w:bookmarkEnd w:id="518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48</w:t>
      </w:r>
      <w:r w:rsidR="00990FEC" w:rsidRPr="00B06171">
        <w:rPr>
          <w:noProof/>
        </w:rPr>
        <w:fldChar w:fldCharType="end"/>
      </w:r>
      <w:bookmarkEnd w:id="519"/>
      <w:r w:rsidRPr="00B06171">
        <w:t xml:space="preserve"> — В</w:t>
      </w:r>
      <w:r w:rsidR="0031480E" w:rsidRPr="00B06171">
        <w:t xml:space="preserve">еб-интерфейсом программы </w:t>
      </w:r>
      <w:r w:rsidR="0031480E" w:rsidRPr="00B06171">
        <w:rPr>
          <w:lang w:val="en-US"/>
        </w:rPr>
        <w:t>JasperReports</w:t>
      </w:r>
    </w:p>
    <w:p w14:paraId="28F63F20" w14:textId="016FDE68" w:rsidR="0031480E" w:rsidRPr="00B06171" w:rsidRDefault="00573663" w:rsidP="000D0D66">
      <w:pPr>
        <w:pStyle w:val="40"/>
        <w:rPr>
          <w:lang w:val="en-US"/>
        </w:rPr>
      </w:pPr>
      <w:bookmarkStart w:id="520" w:name="bookmark=id.1hx2z1h" w:colFirst="0" w:colLast="0"/>
      <w:bookmarkStart w:id="521" w:name="bookmark=id.41wqhpa" w:colFirst="0" w:colLast="0"/>
      <w:bookmarkStart w:id="522" w:name="_Toc150852909"/>
      <w:bookmarkEnd w:id="520"/>
      <w:bookmarkEnd w:id="521"/>
      <w:r>
        <w:rPr>
          <w:lang w:val="en-US"/>
        </w:rPr>
        <w:t>«Регламентный ETL»</w:t>
      </w:r>
      <w:bookmarkEnd w:id="522"/>
    </w:p>
    <w:p w14:paraId="09E07F40" w14:textId="7FAF7700" w:rsidR="0031480E" w:rsidRPr="00573663" w:rsidRDefault="0031480E" w:rsidP="000D0D66">
      <w:pPr>
        <w:pStyle w:val="50"/>
      </w:pPr>
      <w:bookmarkStart w:id="523" w:name="bookmark=id.w7b24w" w:colFirst="0" w:colLast="0"/>
      <w:bookmarkStart w:id="524" w:name="bookmark=id.2h20rx3" w:colFirst="0" w:colLast="0"/>
      <w:bookmarkStart w:id="525" w:name="_Toc150852910"/>
      <w:bookmarkEnd w:id="523"/>
      <w:bookmarkEnd w:id="524"/>
      <w:r w:rsidRPr="00B06171">
        <w:t>Сборка</w:t>
      </w:r>
      <w:r w:rsidRPr="00573663">
        <w:t xml:space="preserve"> </w:t>
      </w:r>
      <w:bookmarkStart w:id="526" w:name="bookmark=id.3g6yksp" w:colFirst="0" w:colLast="0"/>
      <w:bookmarkStart w:id="527" w:name="bookmark=id.1vc8v0i" w:colFirst="0" w:colLast="0"/>
      <w:bookmarkEnd w:id="526"/>
      <w:bookmarkEnd w:id="527"/>
      <w:r w:rsidR="00573663" w:rsidRPr="00573663">
        <w:t xml:space="preserve">«Регламентный </w:t>
      </w:r>
      <w:r w:rsidR="00573663">
        <w:rPr>
          <w:lang w:val="en-US"/>
        </w:rPr>
        <w:t>ETL</w:t>
      </w:r>
      <w:r w:rsidR="00573663" w:rsidRPr="00573663">
        <w:t>»</w:t>
      </w:r>
      <w:r w:rsidRPr="00573663">
        <w:t xml:space="preserve"> </w:t>
      </w:r>
      <w:r w:rsidRPr="00B06171">
        <w:t>на</w:t>
      </w:r>
      <w:r w:rsidRPr="00573663">
        <w:t xml:space="preserve"> </w:t>
      </w:r>
      <w:r w:rsidRPr="00B06171">
        <w:t>сервере</w:t>
      </w:r>
      <w:r w:rsidRPr="00573663">
        <w:t xml:space="preserve"> </w:t>
      </w:r>
      <w:r w:rsidRPr="00B06171">
        <w:rPr>
          <w:lang w:val="en-US"/>
        </w:rPr>
        <w:t>CI</w:t>
      </w:r>
      <w:bookmarkEnd w:id="525"/>
    </w:p>
    <w:p w14:paraId="047E7ED0" w14:textId="72A37DAB" w:rsidR="0031480E" w:rsidRPr="00573663" w:rsidRDefault="0031480E" w:rsidP="000D0D66">
      <w:pPr>
        <w:pStyle w:val="6"/>
      </w:pPr>
      <w:bookmarkStart w:id="528" w:name="bookmark=id.4fbwdob" w:colFirst="0" w:colLast="0"/>
      <w:bookmarkStart w:id="529" w:name="bookmark=id.2uh6nw4" w:colFirst="0" w:colLast="0"/>
      <w:bookmarkStart w:id="530" w:name="_Toc150852911"/>
      <w:bookmarkEnd w:id="528"/>
      <w:bookmarkEnd w:id="529"/>
      <w:r w:rsidRPr="00B06171">
        <w:t>Предварительные</w:t>
      </w:r>
      <w:r w:rsidRPr="00573663">
        <w:t xml:space="preserve"> </w:t>
      </w:r>
      <w:r w:rsidRPr="00B06171">
        <w:t>требования</w:t>
      </w:r>
      <w:r w:rsidRPr="00573663">
        <w:t xml:space="preserve"> </w:t>
      </w:r>
      <w:r w:rsidRPr="00B06171">
        <w:t>для</w:t>
      </w:r>
      <w:r w:rsidRPr="00573663">
        <w:t xml:space="preserve"> </w:t>
      </w:r>
      <w:r w:rsidRPr="00B06171">
        <w:rPr>
          <w:lang w:val="en-US"/>
        </w:rPr>
        <w:t>CI</w:t>
      </w:r>
      <w:r w:rsidRPr="00573663">
        <w:t xml:space="preserve"> </w:t>
      </w:r>
      <w:r w:rsidR="00573663" w:rsidRPr="00573663">
        <w:t xml:space="preserve">«Регламентный </w:t>
      </w:r>
      <w:r w:rsidR="00573663">
        <w:rPr>
          <w:lang w:val="en-US"/>
        </w:rPr>
        <w:t>ETL</w:t>
      </w:r>
      <w:r w:rsidR="00573663" w:rsidRPr="00573663">
        <w:t>»</w:t>
      </w:r>
      <w:r w:rsidRPr="00573663">
        <w:t xml:space="preserve"> </w:t>
      </w:r>
      <w:r w:rsidRPr="00B06171">
        <w:rPr>
          <w:lang w:val="en-US"/>
        </w:rPr>
        <w:t>Server</w:t>
      </w:r>
      <w:bookmarkEnd w:id="530"/>
    </w:p>
    <w:p w14:paraId="03D3ACC3" w14:textId="2A0C438F" w:rsidR="0031480E" w:rsidRPr="00B06171" w:rsidRDefault="0031480E" w:rsidP="000D0D66">
      <w:pPr>
        <w:pStyle w:val="a3"/>
      </w:pPr>
      <w:r w:rsidRPr="00B06171">
        <w:t xml:space="preserve">Для проекта сборки </w:t>
      </w:r>
      <w:r w:rsidR="00573663" w:rsidRPr="00573663">
        <w:t xml:space="preserve">«Регламентный </w:t>
      </w:r>
      <w:r w:rsidR="00573663">
        <w:rPr>
          <w:lang w:val="en-US"/>
        </w:rPr>
        <w:t>ETL</w:t>
      </w:r>
      <w:r w:rsidR="00573663" w:rsidRPr="00573663">
        <w:t>»</w:t>
      </w:r>
      <w:r w:rsidRPr="00B06171">
        <w:t xml:space="preserve"> должен быть сконфигурирован </w:t>
      </w:r>
      <w:r w:rsidRPr="00B06171">
        <w:rPr>
          <w:lang w:val="en-US"/>
        </w:rPr>
        <w:t>Gitlab</w:t>
      </w:r>
      <w:r w:rsidRPr="00B06171">
        <w:t xml:space="preserve"> </w:t>
      </w:r>
      <w:r w:rsidRPr="00B06171">
        <w:rPr>
          <w:lang w:val="en-US"/>
        </w:rPr>
        <w:t>Runner</w:t>
      </w:r>
      <w:r w:rsidRPr="00B06171">
        <w:t xml:space="preserve"> в соответствии с данным разделом </w:t>
      </w:r>
      <w:r w:rsidR="000C3128" w:rsidRPr="00B06171">
        <w:fldChar w:fldCharType="begin"/>
      </w:r>
      <w:r w:rsidR="000C3128" w:rsidRPr="00B06171">
        <w:instrText xml:space="preserve"> REF _Ref90950351 \r \h  \* MERGEFORMAT </w:instrText>
      </w:r>
      <w:r w:rsidR="000C3128" w:rsidRPr="00B06171">
        <w:fldChar w:fldCharType="separate"/>
      </w:r>
      <w:r w:rsidR="000C3128" w:rsidRPr="00B06171">
        <w:t>3.3</w:t>
      </w:r>
      <w:r w:rsidR="000C3128" w:rsidRPr="00B06171">
        <w:fldChar w:fldCharType="end"/>
      </w:r>
      <w:r w:rsidR="000C3128" w:rsidRPr="00B06171">
        <w:t xml:space="preserve">. </w:t>
      </w:r>
      <w:r w:rsidRPr="00B06171">
        <w:t>Также в настройках проекта должны быть заданы</w:t>
      </w:r>
      <w:r w:rsidR="00F42EA2" w:rsidRPr="00B06171">
        <w:t xml:space="preserve"> следующие переменные (т</w:t>
      </w:r>
      <w:r w:rsidR="000D0D66" w:rsidRPr="00B06171">
        <w:t xml:space="preserve">аблица </w:t>
      </w:r>
      <w:r w:rsidR="00F42EA2" w:rsidRPr="00B06171">
        <w:fldChar w:fldCharType="begin"/>
      </w:r>
      <w:r w:rsidR="00F42EA2" w:rsidRPr="00B06171">
        <w:instrText xml:space="preserve"> REF _Ref89680738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8</w:t>
      </w:r>
      <w:r w:rsidR="00F42EA2" w:rsidRPr="00B06171">
        <w:fldChar w:fldCharType="end"/>
      </w:r>
      <w:r w:rsidRPr="00B06171">
        <w:t xml:space="preserve">), по </w:t>
      </w:r>
      <w:r w:rsidR="000D0D66" w:rsidRPr="00B06171">
        <w:t xml:space="preserve">аналогии с разделом </w:t>
      </w:r>
      <w:r w:rsidR="000C3128" w:rsidRPr="00B06171">
        <w:fldChar w:fldCharType="begin"/>
      </w:r>
      <w:r w:rsidR="000C3128" w:rsidRPr="00B06171">
        <w:instrText xml:space="preserve"> REF _Ref90950371 \r \h  \* MERGEFORMAT </w:instrText>
      </w:r>
      <w:r w:rsidR="000C3128" w:rsidRPr="00B06171">
        <w:fldChar w:fldCharType="separate"/>
      </w:r>
      <w:r w:rsidR="000C3128" w:rsidRPr="00B06171">
        <w:t>3.3.2.1.1</w:t>
      </w:r>
      <w:r w:rsidR="000C3128" w:rsidRPr="00B06171">
        <w:fldChar w:fldCharType="end"/>
      </w:r>
      <w:r w:rsidR="000D0D66" w:rsidRPr="00B06171">
        <w:t xml:space="preserve">. </w:t>
      </w:r>
    </w:p>
    <w:p w14:paraId="6A9754FB" w14:textId="48286648" w:rsidR="0031480E" w:rsidRPr="00B06171" w:rsidRDefault="00F42EA2" w:rsidP="000D0D66">
      <w:pPr>
        <w:pStyle w:val="affc"/>
      </w:pPr>
      <w:bookmarkStart w:id="531" w:name="_Ref89680738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8</w:t>
      </w:r>
      <w:r w:rsidR="00990FEC" w:rsidRPr="00B06171">
        <w:rPr>
          <w:noProof/>
        </w:rPr>
        <w:fldChar w:fldCharType="end"/>
      </w:r>
      <w:bookmarkEnd w:id="531"/>
      <w:r w:rsidRPr="00B06171">
        <w:t xml:space="preserve"> — </w:t>
      </w:r>
      <w:r w:rsidR="0031480E" w:rsidRPr="00B06171">
        <w:t>Переменные CI/CD для Petaho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2693"/>
        <w:gridCol w:w="3963"/>
      </w:tblGrid>
      <w:tr w:rsidR="0031480E" w:rsidRPr="00B06171" w14:paraId="2D7002A1" w14:textId="77777777" w:rsidTr="0031480E">
        <w:trPr>
          <w:trHeight w:val="454"/>
          <w:jc w:val="center"/>
        </w:trPr>
        <w:tc>
          <w:tcPr>
            <w:tcW w:w="3539" w:type="dxa"/>
            <w:shd w:val="clear" w:color="auto" w:fill="auto"/>
          </w:tcPr>
          <w:p w14:paraId="4AA41E77" w14:textId="77777777" w:rsidR="0031480E" w:rsidRPr="00B06171" w:rsidRDefault="0031480E" w:rsidP="000D0D66">
            <w:pPr>
              <w:pStyle w:val="afc"/>
            </w:pPr>
            <w:r w:rsidRPr="00B06171">
              <w:t>Переменная</w:t>
            </w:r>
          </w:p>
        </w:tc>
        <w:tc>
          <w:tcPr>
            <w:tcW w:w="2693" w:type="dxa"/>
            <w:shd w:val="clear" w:color="auto" w:fill="auto"/>
          </w:tcPr>
          <w:p w14:paraId="153189AF" w14:textId="77777777" w:rsidR="0031480E" w:rsidRPr="00B06171" w:rsidRDefault="0031480E" w:rsidP="000D0D66">
            <w:pPr>
              <w:pStyle w:val="afc"/>
            </w:pPr>
            <w:r w:rsidRPr="00B06171">
              <w:t>Описание</w:t>
            </w:r>
          </w:p>
        </w:tc>
        <w:tc>
          <w:tcPr>
            <w:tcW w:w="3963" w:type="dxa"/>
            <w:shd w:val="clear" w:color="auto" w:fill="auto"/>
          </w:tcPr>
          <w:p w14:paraId="287BB8DF" w14:textId="77777777" w:rsidR="0031480E" w:rsidRPr="00B06171" w:rsidRDefault="0031480E" w:rsidP="000D0D66">
            <w:pPr>
              <w:pStyle w:val="afc"/>
            </w:pPr>
            <w:r w:rsidRPr="00B06171">
              <w:t>Пример</w:t>
            </w:r>
          </w:p>
        </w:tc>
      </w:tr>
      <w:tr w:rsidR="0031480E" w:rsidRPr="00B06171" w14:paraId="3CD11F87" w14:textId="77777777" w:rsidTr="0031480E">
        <w:trPr>
          <w:trHeight w:val="454"/>
          <w:jc w:val="center"/>
        </w:trPr>
        <w:tc>
          <w:tcPr>
            <w:tcW w:w="3539" w:type="dxa"/>
            <w:shd w:val="clear" w:color="auto" w:fill="auto"/>
          </w:tcPr>
          <w:p w14:paraId="3D219622" w14:textId="77777777" w:rsidR="0031480E" w:rsidRPr="00B06171" w:rsidRDefault="0031480E" w:rsidP="000D0D66">
            <w:pPr>
              <w:pStyle w:val="affe"/>
            </w:pPr>
            <w:r w:rsidRPr="00B06171">
              <w:t>BI_REGISTRY</w:t>
            </w:r>
          </w:p>
        </w:tc>
        <w:tc>
          <w:tcPr>
            <w:tcW w:w="2693" w:type="dxa"/>
            <w:shd w:val="clear" w:color="auto" w:fill="auto"/>
          </w:tcPr>
          <w:p w14:paraId="4C89604E" w14:textId="77777777" w:rsidR="0031480E" w:rsidRPr="00B06171" w:rsidRDefault="0031480E" w:rsidP="000D0D66">
            <w:pPr>
              <w:pStyle w:val="affe"/>
            </w:pPr>
            <w:r w:rsidRPr="00B06171">
              <w:t>Путь к проекту с регистри с образами для CI</w:t>
            </w:r>
          </w:p>
        </w:tc>
        <w:tc>
          <w:tcPr>
            <w:tcW w:w="3963" w:type="dxa"/>
            <w:shd w:val="clear" w:color="auto" w:fill="auto"/>
          </w:tcPr>
          <w:p w14:paraId="4D4074E4" w14:textId="11754AD1" w:rsidR="0031480E" w:rsidRPr="00B06171" w:rsidRDefault="00380085" w:rsidP="000D0D66">
            <w:pPr>
              <w:pStyle w:val="affe"/>
            </w:pPr>
            <w:r>
              <w:t>mayak</w:t>
            </w:r>
            <w:r w:rsidR="008153BA">
              <w:t>BI</w:t>
            </w:r>
            <w:r>
              <w:t>.ru</w:t>
            </w:r>
            <w:r w:rsidR="0031480E" w:rsidRPr="00B06171">
              <w:t>:5000</w:t>
            </w:r>
          </w:p>
        </w:tc>
      </w:tr>
      <w:tr w:rsidR="0031480E" w:rsidRPr="00B06171" w14:paraId="535A4CBA" w14:textId="77777777" w:rsidTr="0031480E">
        <w:trPr>
          <w:trHeight w:val="454"/>
          <w:jc w:val="center"/>
        </w:trPr>
        <w:tc>
          <w:tcPr>
            <w:tcW w:w="3539" w:type="dxa"/>
            <w:shd w:val="clear" w:color="auto" w:fill="auto"/>
          </w:tcPr>
          <w:p w14:paraId="3DB34992" w14:textId="77777777" w:rsidR="0031480E" w:rsidRPr="00B06171" w:rsidRDefault="0031480E" w:rsidP="000D0D66">
            <w:pPr>
              <w:pStyle w:val="affe"/>
            </w:pPr>
            <w:r w:rsidRPr="00B06171">
              <w:t>PHOENIX_RELEASE_RESOLVE_REPO</w:t>
            </w:r>
          </w:p>
        </w:tc>
        <w:tc>
          <w:tcPr>
            <w:tcW w:w="2693" w:type="dxa"/>
            <w:shd w:val="clear" w:color="auto" w:fill="auto"/>
          </w:tcPr>
          <w:p w14:paraId="221A437A" w14:textId="77777777" w:rsidR="0031480E" w:rsidRPr="00B06171" w:rsidRDefault="0031480E" w:rsidP="000D0D66">
            <w:pPr>
              <w:pStyle w:val="affe"/>
            </w:pPr>
            <w:r w:rsidRPr="00B06171">
              <w:t>Адрес репозитория для разрешения зависимостей maven</w:t>
            </w:r>
          </w:p>
        </w:tc>
        <w:tc>
          <w:tcPr>
            <w:tcW w:w="3963" w:type="dxa"/>
            <w:shd w:val="clear" w:color="auto" w:fill="auto"/>
          </w:tcPr>
          <w:p w14:paraId="649B6633" w14:textId="0668C265" w:rsidR="0031480E" w:rsidRPr="00B06171" w:rsidRDefault="00000000" w:rsidP="000D0D66">
            <w:pPr>
              <w:pStyle w:val="affe"/>
            </w:pPr>
            <w:hyperlink r:id="rId88" w:history="1">
              <w:r w:rsidR="002F12AE" w:rsidRPr="007F1CC6">
                <w:rPr>
                  <w:rStyle w:val="affffd"/>
                </w:rPr>
                <w:t>http://mayak</w:t>
              </w:r>
              <w:r w:rsidR="008153BA">
                <w:rPr>
                  <w:rStyle w:val="affffd"/>
                </w:rPr>
                <w:t>BI</w:t>
              </w:r>
              <w:r w:rsidR="002F12AE" w:rsidRPr="007F1CC6">
                <w:rPr>
                  <w:rStyle w:val="affffd"/>
                </w:rPr>
                <w:t>.ru:8080/</w:t>
              </w:r>
            </w:hyperlink>
          </w:p>
          <w:p w14:paraId="38ACAC49" w14:textId="3309B7D2" w:rsidR="0031480E" w:rsidRPr="00B06171" w:rsidRDefault="0031480E" w:rsidP="000D0D66">
            <w:pPr>
              <w:pStyle w:val="affe"/>
            </w:pPr>
            <w:r w:rsidRPr="00B06171">
              <w:t>repository</w:t>
            </w:r>
            <w:r w:rsidR="00126A9D">
              <w:t>/mayak</w:t>
            </w:r>
            <w:r w:rsidR="008153BA">
              <w:t>BI</w:t>
            </w:r>
            <w:r w:rsidRPr="00B06171">
              <w:t>-release</w:t>
            </w:r>
          </w:p>
        </w:tc>
      </w:tr>
      <w:tr w:rsidR="0031480E" w:rsidRPr="00B06171" w14:paraId="4C3E462C" w14:textId="77777777" w:rsidTr="0031480E">
        <w:trPr>
          <w:trHeight w:val="454"/>
          <w:jc w:val="center"/>
        </w:trPr>
        <w:tc>
          <w:tcPr>
            <w:tcW w:w="3539" w:type="dxa"/>
            <w:shd w:val="clear" w:color="auto" w:fill="auto"/>
          </w:tcPr>
          <w:p w14:paraId="4A3E5E1A" w14:textId="77777777" w:rsidR="0031480E" w:rsidRPr="00B06171" w:rsidRDefault="0031480E" w:rsidP="000D0D66">
            <w:pPr>
              <w:pStyle w:val="affe"/>
            </w:pPr>
            <w:r w:rsidRPr="00B06171">
              <w:t>PHOENIX_USER</w:t>
            </w:r>
          </w:p>
        </w:tc>
        <w:tc>
          <w:tcPr>
            <w:tcW w:w="2693" w:type="dxa"/>
            <w:shd w:val="clear" w:color="auto" w:fill="auto"/>
          </w:tcPr>
          <w:p w14:paraId="55ACDFD0" w14:textId="77777777" w:rsidR="0031480E" w:rsidRPr="00B06171" w:rsidRDefault="0031480E" w:rsidP="000D0D66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963" w:type="dxa"/>
            <w:shd w:val="clear" w:color="auto" w:fill="auto"/>
          </w:tcPr>
          <w:p w14:paraId="64131CA1" w14:textId="54A34D37" w:rsidR="0031480E" w:rsidRPr="00B06171" w:rsidRDefault="005D0990" w:rsidP="000D0D66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3602F11A" w14:textId="77777777" w:rsidTr="0031480E">
        <w:trPr>
          <w:trHeight w:val="454"/>
          <w:jc w:val="center"/>
        </w:trPr>
        <w:tc>
          <w:tcPr>
            <w:tcW w:w="3539" w:type="dxa"/>
            <w:shd w:val="clear" w:color="auto" w:fill="auto"/>
          </w:tcPr>
          <w:p w14:paraId="0C16DF3A" w14:textId="77777777" w:rsidR="0031480E" w:rsidRPr="00B06171" w:rsidRDefault="0031480E" w:rsidP="000D0D66">
            <w:pPr>
              <w:pStyle w:val="affe"/>
            </w:pPr>
            <w:r w:rsidRPr="00B06171">
              <w:t>PHOENIX_PASSWORD</w:t>
            </w:r>
          </w:p>
        </w:tc>
        <w:tc>
          <w:tcPr>
            <w:tcW w:w="2693" w:type="dxa"/>
            <w:shd w:val="clear" w:color="auto" w:fill="auto"/>
          </w:tcPr>
          <w:p w14:paraId="647E745B" w14:textId="77777777" w:rsidR="0031480E" w:rsidRPr="00B06171" w:rsidRDefault="0031480E" w:rsidP="000D0D66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963" w:type="dxa"/>
            <w:shd w:val="clear" w:color="auto" w:fill="auto"/>
          </w:tcPr>
          <w:p w14:paraId="6242C16A" w14:textId="08CEEB4B" w:rsidR="0031480E" w:rsidRPr="00B06171" w:rsidRDefault="005D0990" w:rsidP="000D0D66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42E53F54" w14:textId="77777777" w:rsidTr="0031480E">
        <w:trPr>
          <w:trHeight w:val="454"/>
          <w:jc w:val="center"/>
        </w:trPr>
        <w:tc>
          <w:tcPr>
            <w:tcW w:w="3539" w:type="dxa"/>
            <w:shd w:val="clear" w:color="auto" w:fill="auto"/>
          </w:tcPr>
          <w:p w14:paraId="29E83402" w14:textId="77777777" w:rsidR="0031480E" w:rsidRPr="00B06171" w:rsidRDefault="0031480E" w:rsidP="000D0D66">
            <w:pPr>
              <w:pStyle w:val="affe"/>
            </w:pPr>
            <w:r w:rsidRPr="00B06171">
              <w:t>DISABLE_GIT_STYLE</w:t>
            </w:r>
          </w:p>
        </w:tc>
        <w:tc>
          <w:tcPr>
            <w:tcW w:w="2693" w:type="dxa"/>
            <w:shd w:val="clear" w:color="auto" w:fill="auto"/>
          </w:tcPr>
          <w:p w14:paraId="4C200818" w14:textId="77777777" w:rsidR="0031480E" w:rsidRPr="00B06171" w:rsidRDefault="0031480E" w:rsidP="000D0D66">
            <w:pPr>
              <w:pStyle w:val="affe"/>
            </w:pPr>
            <w:r w:rsidRPr="00B06171">
              <w:t>Отключение проверки стиля для офлайн сред</w:t>
            </w:r>
          </w:p>
        </w:tc>
        <w:tc>
          <w:tcPr>
            <w:tcW w:w="3963" w:type="dxa"/>
            <w:shd w:val="clear" w:color="auto" w:fill="auto"/>
          </w:tcPr>
          <w:p w14:paraId="03E3529F" w14:textId="77777777" w:rsidR="0031480E" w:rsidRPr="00B06171" w:rsidRDefault="0031480E" w:rsidP="000D0D66">
            <w:pPr>
              <w:pStyle w:val="affe"/>
            </w:pPr>
            <w:r w:rsidRPr="00B06171">
              <w:t>true</w:t>
            </w:r>
          </w:p>
        </w:tc>
      </w:tr>
    </w:tbl>
    <w:p w14:paraId="6FBB61BD" w14:textId="77777777" w:rsidR="0031480E" w:rsidRPr="00B06171" w:rsidRDefault="0031480E" w:rsidP="000D0D66">
      <w:pPr>
        <w:pStyle w:val="afffff2"/>
      </w:pPr>
      <w:r w:rsidRPr="00B06171">
        <w:t>Также для CI должны быть доступны следующие docker-образы:</w:t>
      </w:r>
    </w:p>
    <w:p w14:paraId="02A182E7" w14:textId="05A3A489" w:rsidR="0031480E" w:rsidRPr="00B06171" w:rsidRDefault="0031480E" w:rsidP="000D0D66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/infrastructure/maven:3;</w:t>
      </w:r>
    </w:p>
    <w:p w14:paraId="0927997C" w14:textId="7E18B9F4" w:rsidR="0031480E" w:rsidRPr="00B06171" w:rsidRDefault="0031480E" w:rsidP="000D0D66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/infrastructure/git-style-junit:latest.</w:t>
      </w:r>
    </w:p>
    <w:p w14:paraId="4F37DB0D" w14:textId="2219D2CA" w:rsidR="0031480E" w:rsidRPr="00B06171" w:rsidRDefault="0031480E" w:rsidP="000D0D66">
      <w:pPr>
        <w:pStyle w:val="a3"/>
      </w:pPr>
      <w:r w:rsidRPr="00B06171">
        <w:t xml:space="preserve">Проверка наличия данных docker-образов производится по аналогии с проверкой, представленной в разделе </w:t>
      </w:r>
      <w:r w:rsidR="000C3128" w:rsidRPr="00B06171">
        <w:fldChar w:fldCharType="begin"/>
      </w:r>
      <w:r w:rsidR="000C3128" w:rsidRPr="00B06171">
        <w:instrText xml:space="preserve"> REF _Ref90950389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.</w:t>
      </w:r>
    </w:p>
    <w:p w14:paraId="2CDB6A9D" w14:textId="1607D932" w:rsidR="0031480E" w:rsidRPr="00B06171" w:rsidRDefault="0031480E" w:rsidP="000D0D66">
      <w:pPr>
        <w:pStyle w:val="6"/>
        <w:rPr>
          <w:lang w:val="en-US"/>
        </w:rPr>
      </w:pPr>
      <w:bookmarkStart w:id="532" w:name="_Toc150852912"/>
      <w:r w:rsidRPr="00B06171">
        <w:t>Запуск</w:t>
      </w:r>
      <w:r w:rsidRPr="00B06171">
        <w:rPr>
          <w:lang w:val="en-US"/>
        </w:rPr>
        <w:t xml:space="preserve"> CI </w:t>
      </w:r>
      <w:r w:rsidR="00573663">
        <w:rPr>
          <w:lang w:val="en-US"/>
        </w:rPr>
        <w:t>«Регламентный ETL»</w:t>
      </w:r>
      <w:r w:rsidRPr="00B06171">
        <w:rPr>
          <w:lang w:val="en-US"/>
        </w:rPr>
        <w:t xml:space="preserve"> Server</w:t>
      </w:r>
      <w:bookmarkEnd w:id="532"/>
    </w:p>
    <w:p w14:paraId="7895DEFA" w14:textId="3C487E8F" w:rsidR="0031480E" w:rsidRPr="00B06171" w:rsidRDefault="0031480E" w:rsidP="000D0D66">
      <w:pPr>
        <w:pStyle w:val="13"/>
        <w:numPr>
          <w:ilvl w:val="0"/>
          <w:numId w:val="42"/>
        </w:numPr>
      </w:pPr>
      <w:r w:rsidRPr="00B06171">
        <w:t>Перейти на страницу репозитория исходного кода «</w:t>
      </w:r>
      <w:hyperlink r:id="rId89">
        <w:r w:rsidRPr="00B06171">
          <w:t>http://</w:t>
        </w:r>
        <w:r w:rsidR="00E0680A">
          <w:t>mayak</w:t>
        </w:r>
        <w:r w:rsidR="008153BA">
          <w:t>BI</w:t>
        </w:r>
        <w:r w:rsidR="00E0680A">
          <w:t>.ru/</w:t>
        </w:r>
        <w:r w:rsidR="00185E6E">
          <w:t>mayak</w:t>
        </w:r>
        <w:r w:rsidR="008153BA">
          <w:t>BI</w:t>
        </w:r>
        <w:r w:rsidRPr="00B06171">
          <w:t>/forks/pentaho-kettle</w:t>
        </w:r>
      </w:hyperlink>
      <w:r w:rsidRPr="00B06171">
        <w:t>»</w:t>
      </w:r>
      <w:r w:rsidRPr="00B06171">
        <w:br/>
        <w:t xml:space="preserve">(также данный исходный код представлен на диске с исходным кодом «ОКР </w:t>
      </w:r>
      <w:r w:rsidR="002901E1">
        <w:t>Маяк</w:t>
      </w:r>
      <w:r w:rsidR="00323DA5">
        <w:t xml:space="preserve"> </w:t>
      </w:r>
      <w:r w:rsidR="008153BA">
        <w:t>BI</w:t>
      </w:r>
      <w:r w:rsidRPr="00B06171">
        <w:t xml:space="preserve">. Исходные коды (rar-архив)/5. </w:t>
      </w:r>
      <w:r w:rsidR="00516FB2">
        <w:t>СО</w:t>
      </w:r>
      <w:r w:rsidRPr="00B06171">
        <w:t>/pentaho-kettle.zip).</w:t>
      </w:r>
    </w:p>
    <w:p w14:paraId="289803C6" w14:textId="77777777" w:rsidR="0031480E" w:rsidRPr="00B06171" w:rsidRDefault="0031480E" w:rsidP="000D0D66">
      <w:pPr>
        <w:pStyle w:val="13"/>
      </w:pPr>
      <w:r w:rsidRPr="00B06171">
        <w:t>В левом боковом меню выбрать раздел CI/CD.</w:t>
      </w:r>
    </w:p>
    <w:p w14:paraId="6AD58C95" w14:textId="77777777" w:rsidR="0031480E" w:rsidRPr="00B06171" w:rsidRDefault="0031480E" w:rsidP="000D0D66">
      <w:pPr>
        <w:pStyle w:val="13"/>
      </w:pPr>
      <w:r w:rsidRPr="00B06171">
        <w:t>В верхней части экрана нажать зеленую кнопку «Запустить сборочную линию».</w:t>
      </w:r>
    </w:p>
    <w:p w14:paraId="1D7F1F2D" w14:textId="77777777" w:rsidR="0031480E" w:rsidRPr="00B06171" w:rsidRDefault="0031480E" w:rsidP="000D0D66">
      <w:pPr>
        <w:pStyle w:val="13"/>
      </w:pPr>
      <w:r w:rsidRPr="00B06171">
        <w:t>В открывшейся форме в выпадающем поле «Запустить для» выбрать «</w:t>
      </w:r>
      <w:hyperlink r:id="rId90">
        <w:r w:rsidRPr="00B06171">
          <w:t>9.1.0.0-316-1.14.0</w:t>
        </w:r>
      </w:hyperlink>
      <w:r w:rsidRPr="00B06171">
        <w:t xml:space="preserve">» и нажать зеленую кнопку «Запустить сборочную линию». </w:t>
      </w:r>
    </w:p>
    <w:p w14:paraId="30DBBC51" w14:textId="39D7B0AD" w:rsidR="0031480E" w:rsidRPr="00B06171" w:rsidRDefault="0031480E" w:rsidP="000D0D66">
      <w:pPr>
        <w:pStyle w:val="13"/>
      </w:pPr>
      <w:r w:rsidRPr="00B06171">
        <w:t>На открывшейся форме требуется дождаться выполнен</w:t>
      </w:r>
      <w:r w:rsidR="000D0D66" w:rsidRPr="00B06171">
        <w:t>ия сборки как показано на рис. 5</w:t>
      </w:r>
      <w:r w:rsidRPr="00B06171">
        <w:t>0 (одна задача, должна стать зеленой галочкой):</w:t>
      </w:r>
    </w:p>
    <w:p w14:paraId="78D44763" w14:textId="77777777" w:rsidR="0031480E" w:rsidRPr="00B06171" w:rsidRDefault="0031480E" w:rsidP="000D0D66">
      <w:pPr>
        <w:pStyle w:val="23"/>
      </w:pPr>
      <w:r w:rsidRPr="00B06171">
        <w:t xml:space="preserve">Для просмотра журнала процесса сборки можно нажать на задачу, в результате произойдет переход на форму с интерактивным отображением лога. </w:t>
      </w:r>
    </w:p>
    <w:p w14:paraId="02C3AA9D" w14:textId="77777777" w:rsidR="0031480E" w:rsidRPr="00B06171" w:rsidRDefault="0031480E" w:rsidP="000D0D66">
      <w:pPr>
        <w:pStyle w:val="23"/>
      </w:pPr>
      <w:r w:rsidRPr="00B06171">
        <w:t>Время сборки в среднем около 20 минут, и может доходить до 35. При успешной сборке на вкладке над задачей «Тесты» можно увидеть список тестов.</w:t>
      </w:r>
    </w:p>
    <w:p w14:paraId="2774F013" w14:textId="5C22033D" w:rsidR="0031480E" w:rsidRPr="00B06171" w:rsidRDefault="00AB2175" w:rsidP="00E93A34">
      <w:pPr>
        <w:pStyle w:val="aff8"/>
      </w:pPr>
      <w:r w:rsidRPr="00B06171">
        <w:rPr>
          <w:noProof/>
        </w:rPr>
        <w:drawing>
          <wp:inline distT="0" distB="0" distL="0" distR="0" wp14:anchorId="2DEE7B64" wp14:editId="68DF5DE5">
            <wp:extent cx="6480175" cy="2091055"/>
            <wp:effectExtent l="0" t="0" r="0" b="4445"/>
            <wp:docPr id="9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D4BB" w14:textId="1C0ED80D" w:rsidR="0031480E" w:rsidRPr="00B06171" w:rsidRDefault="00F42EA2" w:rsidP="00E93A34">
      <w:pPr>
        <w:pStyle w:val="affa"/>
      </w:pPr>
      <w:bookmarkStart w:id="533" w:name="_heading=h.3tm4grq" w:colFirst="0" w:colLast="0"/>
      <w:bookmarkEnd w:id="533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49</w:t>
      </w:r>
      <w:r w:rsidR="00990FEC" w:rsidRPr="00B06171">
        <w:rPr>
          <w:noProof/>
        </w:rPr>
        <w:fldChar w:fldCharType="end"/>
      </w:r>
      <w:r w:rsidRPr="00B06171">
        <w:t xml:space="preserve"> — </w:t>
      </w:r>
      <w:r w:rsidR="0031480E" w:rsidRPr="00B06171">
        <w:t>Сборка Pentaho</w:t>
      </w:r>
    </w:p>
    <w:p w14:paraId="222FF3E2" w14:textId="77777777" w:rsidR="0031480E" w:rsidRPr="00B06171" w:rsidRDefault="0031480E" w:rsidP="00E93A34">
      <w:pPr>
        <w:pStyle w:val="13"/>
      </w:pPr>
      <w:r w:rsidRPr="00B06171">
        <w:t>Для проверки полученного дистрибутива требуется сделать следующее:</w:t>
      </w:r>
    </w:p>
    <w:p w14:paraId="24ABF8CC" w14:textId="77777777" w:rsidR="0031480E" w:rsidRPr="00B06171" w:rsidRDefault="0031480E" w:rsidP="00E93A34">
      <w:pPr>
        <w:pStyle w:val="23"/>
      </w:pPr>
      <w:r w:rsidRPr="00B06171">
        <w:t>Воспользоваться терминалом у установленной openjdk 8 (см пункт 3.2.1) и графической оболочкой.</w:t>
      </w:r>
    </w:p>
    <w:p w14:paraId="74747FD3" w14:textId="77777777" w:rsidR="0031480E" w:rsidRPr="00B06171" w:rsidRDefault="0031480E" w:rsidP="00E93A34">
      <w:pPr>
        <w:pStyle w:val="23"/>
      </w:pPr>
      <w:r w:rsidRPr="00B06171">
        <w:t>Получить собранный дистрибутив на данном терминале, для этого:</w:t>
      </w:r>
    </w:p>
    <w:p w14:paraId="3458BA10" w14:textId="390E830A" w:rsidR="0031480E" w:rsidRPr="00B06171" w:rsidRDefault="00E93A34" w:rsidP="00E93A34">
      <w:pPr>
        <w:pStyle w:val="32"/>
      </w:pPr>
      <w:r w:rsidRPr="00B06171">
        <w:t>Н</w:t>
      </w:r>
      <w:r w:rsidR="0031480E" w:rsidRPr="00B06171">
        <w:t>ажать на зада</w:t>
      </w:r>
      <w:r w:rsidRPr="00B06171">
        <w:t xml:space="preserve">чу «build:build-tag» (см. рис. </w:t>
      </w:r>
      <w:r w:rsidR="00F42EA2" w:rsidRPr="00B06171">
        <w:fldChar w:fldCharType="begin"/>
      </w:r>
      <w:r w:rsidR="00F42EA2" w:rsidRPr="00B06171">
        <w:instrText xml:space="preserve"> REF _Ref89680948 \h \# \0</w:instrText>
      </w:r>
      <w:r w:rsidR="00B06171">
        <w:instrText xml:space="preserve"> \* MERGEFORMAT </w:instrText>
      </w:r>
      <w:r w:rsidR="00F42EA2" w:rsidRPr="00B06171">
        <w:fldChar w:fldCharType="separate"/>
      </w:r>
      <w:r w:rsidR="009D772B" w:rsidRPr="00B06171">
        <w:t>50</w:t>
      </w:r>
      <w:r w:rsidR="00F42EA2" w:rsidRPr="00B06171">
        <w:fldChar w:fldCharType="end"/>
      </w:r>
      <w:r w:rsidR="0031480E" w:rsidRPr="00B06171">
        <w:t>).</w:t>
      </w:r>
    </w:p>
    <w:p w14:paraId="4AE6CDC1" w14:textId="7CC5E2D5" w:rsidR="0031480E" w:rsidRPr="00B06171" w:rsidRDefault="00E93A34" w:rsidP="00E93A34">
      <w:pPr>
        <w:pStyle w:val="32"/>
      </w:pPr>
      <w:r w:rsidRPr="00B06171">
        <w:t>Н</w:t>
      </w:r>
      <w:r w:rsidR="0031480E" w:rsidRPr="00B06171">
        <w:t>а открывшейся форме отображается журнал выполнения этой задачи, а в боковом правом меню присутствует пан</w:t>
      </w:r>
      <w:r w:rsidR="00F42EA2" w:rsidRPr="00B06171">
        <w:t>ель «</w:t>
      </w:r>
      <w:r w:rsidR="0031480E" w:rsidRPr="00B06171">
        <w:t>Артефакты задания» (см. рис</w:t>
      </w:r>
      <w:r w:rsidRPr="00B06171">
        <w:t xml:space="preserve">. </w:t>
      </w:r>
      <w:r w:rsidR="00027164" w:rsidRPr="00B06171">
        <w:fldChar w:fldCharType="begin"/>
      </w:r>
      <w:r w:rsidR="00027164" w:rsidRPr="00B06171">
        <w:instrText xml:space="preserve"> REF _Ref89680948 \h \# \0</w:instrText>
      </w:r>
      <w:r w:rsidR="00B06171">
        <w:instrText xml:space="preserve"> \* MERGEFORMAT </w:instrText>
      </w:r>
      <w:r w:rsidR="00027164" w:rsidRPr="00B06171">
        <w:fldChar w:fldCharType="separate"/>
      </w:r>
      <w:r w:rsidR="009D772B" w:rsidRPr="00B06171">
        <w:t>50</w:t>
      </w:r>
      <w:r w:rsidR="00027164" w:rsidRPr="00B06171">
        <w:fldChar w:fldCharType="end"/>
      </w:r>
      <w:r w:rsidR="0031480E" w:rsidRPr="00B06171">
        <w:t xml:space="preserve">). </w:t>
      </w:r>
    </w:p>
    <w:p w14:paraId="13704C11" w14:textId="4E9BFB2A" w:rsidR="0031480E" w:rsidRPr="00B06171" w:rsidRDefault="0031480E" w:rsidP="00E93A34">
      <w:pPr>
        <w:pStyle w:val="32"/>
      </w:pPr>
      <w:r w:rsidRPr="00B06171">
        <w:t>Наж</w:t>
      </w:r>
      <w:r w:rsidR="00E93A34" w:rsidRPr="00B06171">
        <w:t xml:space="preserve">ать кнопку «Скачать» (см. рис. </w:t>
      </w:r>
      <w:r w:rsidR="00027164" w:rsidRPr="00B06171">
        <w:fldChar w:fldCharType="begin"/>
      </w:r>
      <w:r w:rsidR="00027164" w:rsidRPr="00B06171">
        <w:instrText xml:space="preserve"> REF _Ref89680948 \h \# \0</w:instrText>
      </w:r>
      <w:r w:rsidR="00B06171">
        <w:instrText xml:space="preserve"> \* MERGEFORMAT </w:instrText>
      </w:r>
      <w:r w:rsidR="00027164" w:rsidRPr="00B06171">
        <w:fldChar w:fldCharType="separate"/>
      </w:r>
      <w:r w:rsidR="009D772B" w:rsidRPr="00B06171">
        <w:t>50</w:t>
      </w:r>
      <w:r w:rsidR="00027164" w:rsidRPr="00B06171">
        <w:fldChar w:fldCharType="end"/>
      </w:r>
      <w:r w:rsidRPr="00B06171">
        <w:t>) будет инициирована загрузка файла artifacts.zip с дистрибутивом по пути «assemblies/client/target/</w:t>
      </w:r>
      <w:bookmarkStart w:id="534" w:name="bookmark=id.nwp17c" w:colFirst="0" w:colLast="0"/>
      <w:bookmarkStart w:id="535" w:name="bookmark=id.28reqzj" w:colFirst="0" w:colLast="0"/>
      <w:bookmarkEnd w:id="534"/>
      <w:bookmarkEnd w:id="535"/>
      <w:r w:rsidRPr="00B06171">
        <w:t>PDI Client Community Edition-</w:t>
      </w:r>
      <w:hyperlink r:id="rId92">
        <w:r w:rsidRPr="00B06171">
          <w:t>9.1.0.0-316-1.14.0</w:t>
        </w:r>
      </w:hyperlink>
      <w:r w:rsidRPr="00B06171">
        <w:t>.zip».</w:t>
      </w:r>
    </w:p>
    <w:p w14:paraId="5622F1AE" w14:textId="2A5903BF" w:rsidR="0031480E" w:rsidRPr="00B06171" w:rsidRDefault="008357DA" w:rsidP="00E93A34">
      <w:pPr>
        <w:pStyle w:val="aff8"/>
      </w:pPr>
      <w:r>
        <w:rPr>
          <w:noProof/>
        </w:rPr>
        <w:drawing>
          <wp:inline distT="0" distB="0" distL="0" distR="0" wp14:anchorId="33F172DB" wp14:editId="27889B68">
            <wp:extent cx="6480175" cy="3345180"/>
            <wp:effectExtent l="0" t="0" r="0" b="76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8152" w14:textId="0B67336B" w:rsidR="0031480E" w:rsidRPr="00B06171" w:rsidRDefault="00F42EA2" w:rsidP="00E93A34">
      <w:pPr>
        <w:pStyle w:val="affa"/>
      </w:pPr>
      <w:bookmarkStart w:id="536" w:name="_heading=h.37wcjv5" w:colFirst="0" w:colLast="0"/>
      <w:bookmarkStart w:id="537" w:name="_Ref89680948"/>
      <w:bookmarkEnd w:id="536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50</w:t>
      </w:r>
      <w:r w:rsidR="00990FEC" w:rsidRPr="00B06171">
        <w:rPr>
          <w:noProof/>
        </w:rPr>
        <w:fldChar w:fldCharType="end"/>
      </w:r>
      <w:bookmarkEnd w:id="537"/>
      <w:r w:rsidRPr="00B06171">
        <w:t xml:space="preserve"> — </w:t>
      </w:r>
      <w:r w:rsidR="0031480E" w:rsidRPr="00B06171">
        <w:t>Загрузка дистрибутива</w:t>
      </w:r>
    </w:p>
    <w:p w14:paraId="7CD3E9D9" w14:textId="77777777" w:rsidR="0031480E" w:rsidRPr="00B06171" w:rsidRDefault="0031480E" w:rsidP="00E93A34">
      <w:pPr>
        <w:pStyle w:val="32"/>
      </w:pPr>
      <w:r w:rsidRPr="00B06171">
        <w:t>Скопировать скачанный архив на сервер для запуска: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064129AD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68BF1979" w14:textId="672B664C" w:rsidR="0031480E" w:rsidRPr="00B06171" w:rsidRDefault="0031480E" w:rsidP="008357DA">
            <w:pPr>
              <w:pStyle w:val="afff6"/>
            </w:pPr>
            <w:r w:rsidRPr="00B06171">
              <w:rPr>
                <w:rFonts w:eastAsia="Open Sans"/>
              </w:rPr>
              <w:t>scp ~/Загрузки/artifacts.zip root@</w:t>
            </w:r>
            <w:r w:rsidR="008357DA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</w:rPr>
              <w:t>BI</w:t>
            </w:r>
            <w:r w:rsidR="008357DA" w:rsidRPr="008357DA">
              <w:rPr>
                <w:rFonts w:eastAsia="Open Sans"/>
              </w:rPr>
              <w:t>.</w:t>
            </w:r>
            <w:r w:rsidR="008357DA">
              <w:rPr>
                <w:rFonts w:eastAsia="Open Sans"/>
                <w:lang w:val="en-US"/>
              </w:rPr>
              <w:t>ru</w:t>
            </w:r>
            <w:r w:rsidRPr="00B06171">
              <w:rPr>
                <w:rFonts w:eastAsia="Open Sans"/>
              </w:rPr>
              <w:t>:/tmp</w:t>
            </w:r>
          </w:p>
        </w:tc>
      </w:tr>
    </w:tbl>
    <w:p w14:paraId="0CE888D9" w14:textId="34076DAC" w:rsidR="0031480E" w:rsidRPr="00B06171" w:rsidRDefault="0031480E" w:rsidP="00E93A34">
      <w:pPr>
        <w:pStyle w:val="aff4"/>
      </w:pPr>
      <w:r w:rsidRPr="00B06171">
        <w:t>где «~/Загрузки/artifacts.z</w:t>
      </w:r>
      <w:r w:rsidR="00E93A34" w:rsidRPr="00B06171">
        <w:t>ip» - путь до скачанного архива</w:t>
      </w:r>
      <w:r w:rsidRPr="00B06171">
        <w:t>, «root» - пользователь под которым подключаемся к серверу, «</w:t>
      </w:r>
      <w:r w:rsidR="008357DA">
        <w:rPr>
          <w:lang w:val="en-US"/>
        </w:rPr>
        <w:t>mayak</w:t>
      </w:r>
      <w:r w:rsidR="008153BA">
        <w:t>BI</w:t>
      </w:r>
      <w:r w:rsidR="008357DA" w:rsidRPr="008357DA">
        <w:t>.</w:t>
      </w:r>
      <w:r w:rsidR="008357DA">
        <w:rPr>
          <w:lang w:val="en-US"/>
        </w:rPr>
        <w:t>ru</w:t>
      </w:r>
      <w:r w:rsidRPr="00B06171">
        <w:t>» - адрес сервера запуска. Выполнение команд</w:t>
      </w:r>
      <w:r w:rsidR="00E93A34" w:rsidRPr="00B06171">
        <w:t xml:space="preserve">: </w:t>
      </w:r>
    </w:p>
    <w:p w14:paraId="4FD6ACBF" w14:textId="77777777" w:rsidR="0031480E" w:rsidRPr="00B06171" w:rsidRDefault="0031480E" w:rsidP="00E93A34">
      <w:pPr>
        <w:pStyle w:val="32"/>
      </w:pPr>
      <w:r w:rsidRPr="00B06171">
        <w:t>Подключиться к серверу куда был скопирован архив, с помощью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214C67C1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79ADF2E6" w14:textId="58DC1D1A" w:rsidR="0031480E" w:rsidRPr="008357DA" w:rsidRDefault="0031480E" w:rsidP="008357DA">
            <w:pPr>
              <w:pStyle w:val="afff6"/>
              <w:rPr>
                <w:lang w:val="en-US"/>
              </w:rPr>
            </w:pPr>
            <w:r w:rsidRPr="00B06171">
              <w:rPr>
                <w:rFonts w:eastAsia="Open Sans"/>
              </w:rPr>
              <w:t>ssh root@</w:t>
            </w:r>
            <w:r w:rsidR="008357DA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8357DA">
              <w:rPr>
                <w:rFonts w:eastAsia="Open Sans"/>
                <w:lang w:val="en-US"/>
              </w:rPr>
              <w:t>.ru</w:t>
            </w:r>
          </w:p>
        </w:tc>
      </w:tr>
    </w:tbl>
    <w:p w14:paraId="0B3516E1" w14:textId="77777777" w:rsidR="0031480E" w:rsidRPr="00B06171" w:rsidRDefault="0031480E" w:rsidP="00E93A34">
      <w:pPr>
        <w:pStyle w:val="aff4"/>
      </w:pPr>
      <w:r w:rsidRPr="00B06171">
        <w:t>Выполнение команды не должно приводить к возникновению ошибок.</w:t>
      </w:r>
    </w:p>
    <w:p w14:paraId="0EBB7F52" w14:textId="77777777" w:rsidR="0031480E" w:rsidRPr="00B06171" w:rsidRDefault="0031480E" w:rsidP="00E93A34">
      <w:pPr>
        <w:pStyle w:val="32"/>
      </w:pPr>
      <w:r w:rsidRPr="00B06171">
        <w:t>Перейти в директории с архивом: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69D4C9CD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A102E80" w14:textId="77777777" w:rsidR="0031480E" w:rsidRPr="00B06171" w:rsidRDefault="0031480E" w:rsidP="00027164">
            <w:pPr>
              <w:pStyle w:val="afff6"/>
            </w:pPr>
            <w:r w:rsidRPr="00B06171">
              <w:rPr>
                <w:rFonts w:eastAsia="Open Sans"/>
              </w:rPr>
              <w:t>cd /tmp</w:t>
            </w:r>
          </w:p>
        </w:tc>
      </w:tr>
    </w:tbl>
    <w:p w14:paraId="234EAD7E" w14:textId="77777777" w:rsidR="0031480E" w:rsidRPr="00B06171" w:rsidRDefault="0031480E" w:rsidP="00E93A34">
      <w:pPr>
        <w:pStyle w:val="aff4"/>
      </w:pPr>
      <w:r w:rsidRPr="00B06171">
        <w:t>Выполнение команды не должно приводить к возникновению ошибок.</w:t>
      </w:r>
    </w:p>
    <w:p w14:paraId="1C628375" w14:textId="77777777" w:rsidR="0031480E" w:rsidRPr="00B06171" w:rsidRDefault="0031480E" w:rsidP="00E93A34">
      <w:pPr>
        <w:pStyle w:val="32"/>
      </w:pPr>
      <w:r w:rsidRPr="00B06171">
        <w:t>Распаковать архив: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34196C2F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A59DA54" w14:textId="77777777" w:rsidR="0031480E" w:rsidRPr="00B06171" w:rsidRDefault="0031480E" w:rsidP="00027164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unzip artifacts.zip -d ./pentaho &amp;&amp; cd ./pentaho/</w:t>
            </w:r>
          </w:p>
        </w:tc>
      </w:tr>
    </w:tbl>
    <w:p w14:paraId="4E580C3C" w14:textId="77777777" w:rsidR="0031480E" w:rsidRPr="00B06171" w:rsidRDefault="0031480E" w:rsidP="00E93A34">
      <w:pPr>
        <w:pStyle w:val="aff4"/>
      </w:pPr>
      <w:r w:rsidRPr="00B06171">
        <w:t>Выполнение команды не должно приводить к возникновению ошибок.</w:t>
      </w:r>
    </w:p>
    <w:p w14:paraId="22DA2660" w14:textId="77777777" w:rsidR="0031480E" w:rsidRPr="00B06171" w:rsidRDefault="0031480E" w:rsidP="00E93A34">
      <w:pPr>
        <w:pStyle w:val="32"/>
      </w:pPr>
      <w:r w:rsidRPr="00B06171">
        <w:t>После распаковки запустить программу: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2343835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25FEFCC7" w14:textId="77777777" w:rsidR="0031480E" w:rsidRPr="00B06171" w:rsidRDefault="0031480E" w:rsidP="00027164">
            <w:pPr>
              <w:pStyle w:val="afff6"/>
            </w:pPr>
            <w:r w:rsidRPr="00B06171">
              <w:rPr>
                <w:rFonts w:eastAsia="Open Sans"/>
              </w:rPr>
              <w:t>./data-integration/kitchen.sh</w:t>
            </w:r>
          </w:p>
        </w:tc>
      </w:tr>
    </w:tbl>
    <w:p w14:paraId="685D21E4" w14:textId="50FF68C7" w:rsidR="0031480E" w:rsidRPr="00B06171" w:rsidRDefault="0031480E" w:rsidP="00E93A34">
      <w:pPr>
        <w:pStyle w:val="aff4"/>
      </w:pPr>
      <w:r w:rsidRPr="00B06171">
        <w:t>Выполнение команды не должно приводить к возникновению ошибок. Успешный результат выполнения команды, представлен</w:t>
      </w:r>
      <w:r w:rsidR="00027164" w:rsidRPr="00B06171">
        <w:t xml:space="preserve"> на рис. </w:t>
      </w:r>
      <w:r w:rsidR="00027164" w:rsidRPr="00B06171">
        <w:fldChar w:fldCharType="begin"/>
      </w:r>
      <w:r w:rsidR="00027164" w:rsidRPr="00B06171">
        <w:instrText xml:space="preserve"> REF _Ref89681043 \h \# \0</w:instrText>
      </w:r>
      <w:r w:rsidR="00B06171">
        <w:instrText xml:space="preserve"> \* MERGEFORMAT </w:instrText>
      </w:r>
      <w:r w:rsidR="00027164" w:rsidRPr="00B06171">
        <w:fldChar w:fldCharType="separate"/>
      </w:r>
      <w:r w:rsidR="009D772B" w:rsidRPr="00B06171">
        <w:t>51</w:t>
      </w:r>
      <w:r w:rsidR="00027164" w:rsidRPr="00B06171">
        <w:fldChar w:fldCharType="end"/>
      </w:r>
      <w:r w:rsidRPr="00B06171">
        <w:t>:</w:t>
      </w:r>
    </w:p>
    <w:p w14:paraId="57EA2375" w14:textId="27B112B0" w:rsidR="0031480E" w:rsidRPr="00B06171" w:rsidRDefault="00AB2175" w:rsidP="00E93A34">
      <w:pPr>
        <w:pStyle w:val="aff8"/>
      </w:pPr>
      <w:r w:rsidRPr="00B06171">
        <w:rPr>
          <w:noProof/>
        </w:rPr>
        <w:drawing>
          <wp:inline distT="0" distB="0" distL="0" distR="0" wp14:anchorId="7B5DBBA9" wp14:editId="05CA79F1">
            <wp:extent cx="6480175" cy="1812925"/>
            <wp:effectExtent l="0" t="0" r="0" b="0"/>
            <wp:docPr id="9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3477" w14:textId="345EF051" w:rsidR="0031480E" w:rsidRPr="00B06171" w:rsidRDefault="00027164" w:rsidP="00E93A34">
      <w:pPr>
        <w:pStyle w:val="affa"/>
      </w:pPr>
      <w:bookmarkStart w:id="538" w:name="_Ref89681043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51</w:t>
      </w:r>
      <w:r w:rsidR="00990FEC" w:rsidRPr="00B06171">
        <w:rPr>
          <w:noProof/>
        </w:rPr>
        <w:fldChar w:fldCharType="end"/>
      </w:r>
      <w:bookmarkEnd w:id="538"/>
      <w:r w:rsidRPr="00B06171">
        <w:t xml:space="preserve"> — Р</w:t>
      </w:r>
      <w:r w:rsidR="0031480E" w:rsidRPr="00B06171">
        <w:t>езультат выполнения команды</w:t>
      </w:r>
    </w:p>
    <w:p w14:paraId="7B6CA7D2" w14:textId="4D78FAEB" w:rsidR="0031480E" w:rsidRPr="00B06171" w:rsidRDefault="0031480E" w:rsidP="00E93A34">
      <w:pPr>
        <w:pStyle w:val="40"/>
      </w:pPr>
      <w:r w:rsidRPr="00B06171">
        <w:tab/>
      </w:r>
      <w:bookmarkStart w:id="539" w:name="_Toc150852913"/>
      <w:r w:rsidR="00573663">
        <w:t>«Оркестратор заданий»</w:t>
      </w:r>
      <w:bookmarkEnd w:id="539"/>
    </w:p>
    <w:p w14:paraId="126F2764" w14:textId="481286A0" w:rsidR="0031480E" w:rsidRPr="00B06171" w:rsidRDefault="0031480E" w:rsidP="00E93A34">
      <w:pPr>
        <w:pStyle w:val="50"/>
      </w:pPr>
      <w:bookmarkStart w:id="540" w:name="bookmark=kix.w0m592idlm1o" w:colFirst="0" w:colLast="0"/>
      <w:bookmarkStart w:id="541" w:name="bookmark=kix.pu2a45wb1x5y" w:colFirst="0" w:colLast="0"/>
      <w:bookmarkStart w:id="542" w:name="_Toc150852914"/>
      <w:bookmarkEnd w:id="540"/>
      <w:bookmarkEnd w:id="541"/>
      <w:r w:rsidRPr="00B06171">
        <w:t xml:space="preserve">Сборка </w:t>
      </w:r>
      <w:r w:rsidR="00573663">
        <w:t>«Оркестратор заданий»</w:t>
      </w:r>
      <w:r w:rsidRPr="00B06171">
        <w:t xml:space="preserve"> на сервере CI</w:t>
      </w:r>
      <w:bookmarkEnd w:id="542"/>
    </w:p>
    <w:p w14:paraId="4D46E3CB" w14:textId="2DD081B9" w:rsidR="0031480E" w:rsidRPr="00B06171" w:rsidRDefault="0031480E" w:rsidP="00E93A34">
      <w:pPr>
        <w:pStyle w:val="6"/>
      </w:pPr>
      <w:bookmarkStart w:id="543" w:name="bookmark=kix.tgzmkhdy8vse" w:colFirst="0" w:colLast="0"/>
      <w:bookmarkStart w:id="544" w:name="bookmark=kix.hmt56517ip06" w:colFirst="0" w:colLast="0"/>
      <w:bookmarkStart w:id="545" w:name="_Toc150852915"/>
      <w:bookmarkEnd w:id="543"/>
      <w:bookmarkEnd w:id="544"/>
      <w:r w:rsidRPr="00B06171">
        <w:t xml:space="preserve">Предварительные требования для CI </w:t>
      </w:r>
      <w:r w:rsidR="00573663">
        <w:t>«Оркестратор заданий»</w:t>
      </w:r>
      <w:bookmarkEnd w:id="545"/>
    </w:p>
    <w:p w14:paraId="339DD2FD" w14:textId="20912795" w:rsidR="0031480E" w:rsidRPr="00B06171" w:rsidRDefault="0031480E" w:rsidP="00E93A34">
      <w:pPr>
        <w:pStyle w:val="a3"/>
      </w:pPr>
      <w:r w:rsidRPr="00B06171">
        <w:t xml:space="preserve">Для проекта сборки </w:t>
      </w:r>
      <w:r w:rsidR="00573663">
        <w:t>«Оркестратор заданий»</w:t>
      </w:r>
      <w:r w:rsidRPr="00B06171">
        <w:t xml:space="preserve"> должен быть сконфигурирован Gitlab Runner в соответствии с данным разделом 3.3. Также в настройках проекта должны быть заданы </w:t>
      </w:r>
      <w:r w:rsidR="00E93A34" w:rsidRPr="00B06171">
        <w:t>следующие переменные (</w:t>
      </w:r>
      <w:r w:rsidR="00027164" w:rsidRPr="00B06171">
        <w:t xml:space="preserve">таблица </w:t>
      </w:r>
      <w:r w:rsidR="00027164" w:rsidRPr="00B06171">
        <w:fldChar w:fldCharType="begin"/>
      </w:r>
      <w:r w:rsidR="00027164" w:rsidRPr="00B06171">
        <w:instrText xml:space="preserve"> REF _Ref89681129 \h \# \0</w:instrText>
      </w:r>
      <w:r w:rsidR="00B06171">
        <w:instrText xml:space="preserve"> \* MERGEFORMAT </w:instrText>
      </w:r>
      <w:r w:rsidR="00027164" w:rsidRPr="00B06171">
        <w:fldChar w:fldCharType="separate"/>
      </w:r>
      <w:r w:rsidR="009D772B" w:rsidRPr="00B06171">
        <w:t>9</w:t>
      </w:r>
      <w:r w:rsidR="00027164" w:rsidRPr="00B06171">
        <w:fldChar w:fldCharType="end"/>
      </w:r>
      <w:r w:rsidRPr="00B06171">
        <w:t xml:space="preserve">), по аналогии с разделом </w:t>
      </w:r>
      <w:r w:rsidR="000C3128" w:rsidRPr="00B06171">
        <w:fldChar w:fldCharType="begin"/>
      </w:r>
      <w:r w:rsidR="000C3128" w:rsidRPr="00B06171">
        <w:instrText xml:space="preserve"> REF _Ref90950412 \r \h  \* MERGEFORMAT </w:instrText>
      </w:r>
      <w:r w:rsidR="000C3128" w:rsidRPr="00B06171">
        <w:fldChar w:fldCharType="separate"/>
      </w:r>
      <w:r w:rsidR="000C3128" w:rsidRPr="00B06171">
        <w:t>3.3.2.1.1</w:t>
      </w:r>
      <w:r w:rsidR="000C3128" w:rsidRPr="00B06171">
        <w:fldChar w:fldCharType="end"/>
      </w:r>
      <w:r w:rsidRPr="00B06171">
        <w:t xml:space="preserve">. </w:t>
      </w:r>
    </w:p>
    <w:p w14:paraId="48B4117F" w14:textId="0336619C" w:rsidR="0031480E" w:rsidRPr="00B06171" w:rsidRDefault="00027164" w:rsidP="00027164">
      <w:pPr>
        <w:pStyle w:val="affc"/>
      </w:pPr>
      <w:bookmarkStart w:id="546" w:name="_heading=h.19mgy3x" w:colFirst="0" w:colLast="0"/>
      <w:bookmarkStart w:id="547" w:name="_Ref89681129"/>
      <w:bookmarkEnd w:id="546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9</w:t>
      </w:r>
      <w:r w:rsidR="00990FEC" w:rsidRPr="00B06171">
        <w:rPr>
          <w:noProof/>
        </w:rPr>
        <w:fldChar w:fldCharType="end"/>
      </w:r>
      <w:bookmarkEnd w:id="547"/>
      <w:r w:rsidR="0031480E" w:rsidRPr="00B06171">
        <w:t xml:space="preserve"> — Переменные CI/CD для </w:t>
      </w:r>
      <w:r w:rsidR="00573663">
        <w:t>«Оркестратор заданий»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5"/>
        <w:gridCol w:w="2700"/>
        <w:gridCol w:w="3825"/>
      </w:tblGrid>
      <w:tr w:rsidR="0031480E" w:rsidRPr="00B06171" w14:paraId="5045D8E6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3F1009F5" w14:textId="77777777" w:rsidR="0031480E" w:rsidRPr="00B06171" w:rsidRDefault="0031480E" w:rsidP="00E93A34">
            <w:pPr>
              <w:pStyle w:val="afc"/>
            </w:pPr>
            <w:r w:rsidRPr="00B06171">
              <w:t>Переменная</w:t>
            </w:r>
          </w:p>
        </w:tc>
        <w:tc>
          <w:tcPr>
            <w:tcW w:w="2700" w:type="dxa"/>
            <w:shd w:val="clear" w:color="auto" w:fill="auto"/>
          </w:tcPr>
          <w:p w14:paraId="655AC728" w14:textId="77777777" w:rsidR="0031480E" w:rsidRPr="00B06171" w:rsidRDefault="0031480E" w:rsidP="00E93A34">
            <w:pPr>
              <w:pStyle w:val="afc"/>
            </w:pPr>
            <w:r w:rsidRPr="00B06171">
              <w:t>Описание</w:t>
            </w:r>
          </w:p>
        </w:tc>
        <w:tc>
          <w:tcPr>
            <w:tcW w:w="3825" w:type="dxa"/>
            <w:shd w:val="clear" w:color="auto" w:fill="auto"/>
          </w:tcPr>
          <w:p w14:paraId="66972A7D" w14:textId="77777777" w:rsidR="0031480E" w:rsidRPr="00B06171" w:rsidRDefault="0031480E" w:rsidP="00E93A34">
            <w:pPr>
              <w:pStyle w:val="afc"/>
            </w:pPr>
            <w:r w:rsidRPr="00B06171">
              <w:t>Пример</w:t>
            </w:r>
          </w:p>
        </w:tc>
      </w:tr>
      <w:tr w:rsidR="0031480E" w:rsidRPr="00A4430E" w14:paraId="5CC64C10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229EC114" w14:textId="77777777" w:rsidR="0031480E" w:rsidRPr="00B06171" w:rsidRDefault="0031480E" w:rsidP="00E93A34">
            <w:pPr>
              <w:pStyle w:val="affe"/>
            </w:pPr>
            <w:r w:rsidRPr="00B06171">
              <w:t>EXTRAS_AIRFLOW</w:t>
            </w:r>
          </w:p>
        </w:tc>
        <w:tc>
          <w:tcPr>
            <w:tcW w:w="2700" w:type="dxa"/>
            <w:shd w:val="clear" w:color="auto" w:fill="auto"/>
          </w:tcPr>
          <w:p w14:paraId="3F61E7B8" w14:textId="77777777" w:rsidR="0031480E" w:rsidRPr="00B06171" w:rsidRDefault="0031480E" w:rsidP="00E93A34">
            <w:pPr>
              <w:pStyle w:val="affe"/>
            </w:pPr>
          </w:p>
        </w:tc>
        <w:tc>
          <w:tcPr>
            <w:tcW w:w="3825" w:type="dxa"/>
            <w:shd w:val="clear" w:color="auto" w:fill="auto"/>
          </w:tcPr>
          <w:p w14:paraId="2A035450" w14:textId="77777777" w:rsidR="0031480E" w:rsidRPr="00B06171" w:rsidRDefault="0031480E" w:rsidP="00E93A34">
            <w:pPr>
              <w:pStyle w:val="affe"/>
              <w:rPr>
                <w:lang w:val="en-US"/>
              </w:rPr>
            </w:pPr>
            <w:r w:rsidRPr="00B06171">
              <w:rPr>
                <w:lang w:val="en-US"/>
              </w:rPr>
              <w:t>async,grafana,celery,kubernetes,postgres,redis,saml,ssh,statsd,virtualenv</w:t>
            </w:r>
          </w:p>
        </w:tc>
      </w:tr>
      <w:tr w:rsidR="0031480E" w:rsidRPr="00B06171" w14:paraId="04D0E33B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3E60FB32" w14:textId="77777777" w:rsidR="0031480E" w:rsidRPr="00B06171" w:rsidRDefault="0031480E" w:rsidP="00E93A34">
            <w:pPr>
              <w:pStyle w:val="affe"/>
            </w:pPr>
            <w:r w:rsidRPr="00B06171">
              <w:t>PHOENIX_PYPI_HOST</w:t>
            </w:r>
          </w:p>
        </w:tc>
        <w:tc>
          <w:tcPr>
            <w:tcW w:w="2700" w:type="dxa"/>
            <w:shd w:val="clear" w:color="auto" w:fill="auto"/>
          </w:tcPr>
          <w:p w14:paraId="299190E5" w14:textId="77777777" w:rsidR="0031480E" w:rsidRPr="00B06171" w:rsidRDefault="0031480E" w:rsidP="00E93A34">
            <w:pPr>
              <w:pStyle w:val="affe"/>
            </w:pPr>
            <w:r w:rsidRPr="00B06171">
              <w:t>Адрес репозитория для разрешения зависимостей maven</w:t>
            </w:r>
          </w:p>
        </w:tc>
        <w:tc>
          <w:tcPr>
            <w:tcW w:w="3825" w:type="dxa"/>
            <w:shd w:val="clear" w:color="auto" w:fill="auto"/>
          </w:tcPr>
          <w:p w14:paraId="507071F7" w14:textId="5A467633" w:rsidR="0031480E" w:rsidRPr="008357DA" w:rsidRDefault="008357DA" w:rsidP="00E93A34">
            <w:pPr>
              <w:pStyle w:val="affe"/>
              <w:rPr>
                <w:lang w:val="en-US"/>
              </w:rPr>
            </w:pPr>
            <w:r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>
              <w:rPr>
                <w:lang w:val="en-US"/>
              </w:rPr>
              <w:t>.ru</w:t>
            </w:r>
          </w:p>
        </w:tc>
      </w:tr>
      <w:tr w:rsidR="0031480E" w:rsidRPr="00B06171" w14:paraId="5EF21BBB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5CAA0162" w14:textId="77777777" w:rsidR="0031480E" w:rsidRPr="00B06171" w:rsidRDefault="0031480E" w:rsidP="00E93A34">
            <w:pPr>
              <w:pStyle w:val="affe"/>
            </w:pPr>
            <w:r w:rsidRPr="00B06171">
              <w:t>PHOENIX_USER</w:t>
            </w:r>
          </w:p>
        </w:tc>
        <w:tc>
          <w:tcPr>
            <w:tcW w:w="2700" w:type="dxa"/>
            <w:shd w:val="clear" w:color="auto" w:fill="auto"/>
          </w:tcPr>
          <w:p w14:paraId="0103FA3A" w14:textId="77777777" w:rsidR="0031480E" w:rsidRPr="00B06171" w:rsidRDefault="0031480E" w:rsidP="00E93A34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825" w:type="dxa"/>
            <w:shd w:val="clear" w:color="auto" w:fill="auto"/>
          </w:tcPr>
          <w:p w14:paraId="10A32C95" w14:textId="71519E89" w:rsidR="0031480E" w:rsidRPr="00B06171" w:rsidRDefault="005D0990" w:rsidP="00E93A34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25AA6450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091EC4D8" w14:textId="77777777" w:rsidR="0031480E" w:rsidRPr="00B06171" w:rsidRDefault="0031480E" w:rsidP="00E93A34">
            <w:pPr>
              <w:pStyle w:val="affe"/>
            </w:pPr>
            <w:r w:rsidRPr="00B06171">
              <w:t>PHOENIX_PASSWORD</w:t>
            </w:r>
          </w:p>
        </w:tc>
        <w:tc>
          <w:tcPr>
            <w:tcW w:w="2700" w:type="dxa"/>
            <w:shd w:val="clear" w:color="auto" w:fill="auto"/>
          </w:tcPr>
          <w:p w14:paraId="7C723D79" w14:textId="77777777" w:rsidR="0031480E" w:rsidRPr="00B06171" w:rsidRDefault="0031480E" w:rsidP="00E93A34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825" w:type="dxa"/>
            <w:shd w:val="clear" w:color="auto" w:fill="auto"/>
          </w:tcPr>
          <w:p w14:paraId="45AD5533" w14:textId="0B988D0E" w:rsidR="0031480E" w:rsidRPr="00B06171" w:rsidRDefault="005D0990" w:rsidP="00E93A34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0D0282CC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14D7224A" w14:textId="77777777" w:rsidR="0031480E" w:rsidRPr="00B06171" w:rsidRDefault="0031480E" w:rsidP="00E93A34">
            <w:pPr>
              <w:pStyle w:val="affe"/>
            </w:pPr>
            <w:r w:rsidRPr="00B06171">
              <w:t>PHOENIX_PYPI_REPO_LOCAL</w:t>
            </w:r>
          </w:p>
        </w:tc>
        <w:tc>
          <w:tcPr>
            <w:tcW w:w="2700" w:type="dxa"/>
            <w:shd w:val="clear" w:color="auto" w:fill="auto"/>
          </w:tcPr>
          <w:p w14:paraId="1C4B2077" w14:textId="77777777" w:rsidR="0031480E" w:rsidRPr="00B06171" w:rsidRDefault="0031480E" w:rsidP="00E93A34">
            <w:pPr>
              <w:pStyle w:val="affe"/>
            </w:pPr>
            <w:r w:rsidRPr="00B06171">
              <w:t>Адрес репозитория для разрешения зависимостей pypi</w:t>
            </w:r>
          </w:p>
        </w:tc>
        <w:tc>
          <w:tcPr>
            <w:tcW w:w="3825" w:type="dxa"/>
            <w:shd w:val="clear" w:color="auto" w:fill="auto"/>
          </w:tcPr>
          <w:p w14:paraId="092935D3" w14:textId="365BC6AD" w:rsidR="0031480E" w:rsidRPr="00B06171" w:rsidRDefault="0031480E" w:rsidP="008357DA">
            <w:pPr>
              <w:pStyle w:val="affe"/>
            </w:pPr>
            <w:r w:rsidRPr="00B06171">
              <w:t>http://</w:t>
            </w:r>
            <w:r w:rsidR="008357DA">
              <w:rPr>
                <w:lang w:val="en-US"/>
              </w:rPr>
              <w:t>mayak</w:t>
            </w:r>
            <w:r w:rsidR="008153BA">
              <w:t>BI</w:t>
            </w:r>
            <w:r w:rsidR="008357DA" w:rsidRPr="008357DA">
              <w:t>.</w:t>
            </w:r>
            <w:r w:rsidR="008357DA">
              <w:rPr>
                <w:lang w:val="en-US"/>
              </w:rPr>
              <w:t>ru</w:t>
            </w:r>
            <w:r w:rsidRPr="00B06171">
              <w:t>8080/repository</w:t>
            </w:r>
            <w:r w:rsidR="00126A9D">
              <w:t>/mayak</w:t>
            </w:r>
            <w:r w:rsidR="008153BA">
              <w:t>BI</w:t>
            </w:r>
            <w:r w:rsidRPr="00B06171">
              <w:t>-pypi</w:t>
            </w:r>
          </w:p>
        </w:tc>
      </w:tr>
      <w:tr w:rsidR="0031480E" w:rsidRPr="00B06171" w14:paraId="30494D59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346086DB" w14:textId="77777777" w:rsidR="0031480E" w:rsidRPr="00B06171" w:rsidRDefault="0031480E" w:rsidP="00E93A34">
            <w:pPr>
              <w:pStyle w:val="affe"/>
            </w:pPr>
            <w:r w:rsidRPr="00B06171">
              <w:t>PHOENIX_PYPI_RESOLVE_REPO</w:t>
            </w:r>
          </w:p>
        </w:tc>
        <w:tc>
          <w:tcPr>
            <w:tcW w:w="2700" w:type="dxa"/>
            <w:shd w:val="clear" w:color="auto" w:fill="auto"/>
          </w:tcPr>
          <w:p w14:paraId="7622429E" w14:textId="77777777" w:rsidR="0031480E" w:rsidRPr="00B06171" w:rsidRDefault="0031480E" w:rsidP="00E93A34">
            <w:pPr>
              <w:pStyle w:val="affe"/>
            </w:pPr>
            <w:r w:rsidRPr="00B06171">
              <w:t>Адрес репозитория для разрешения зависимостей pypi</w:t>
            </w:r>
          </w:p>
        </w:tc>
        <w:tc>
          <w:tcPr>
            <w:tcW w:w="3825" w:type="dxa"/>
            <w:shd w:val="clear" w:color="auto" w:fill="auto"/>
          </w:tcPr>
          <w:p w14:paraId="1B62970B" w14:textId="69674E5A" w:rsidR="0031480E" w:rsidRPr="00B06171" w:rsidRDefault="0031480E" w:rsidP="008357DA">
            <w:pPr>
              <w:pStyle w:val="affe"/>
            </w:pPr>
            <w:r w:rsidRPr="00B06171">
              <w:t>http://</w:t>
            </w:r>
            <w:r w:rsidR="008357DA">
              <w:rPr>
                <w:lang w:val="en-US"/>
              </w:rPr>
              <w:t>mayak</w:t>
            </w:r>
            <w:r w:rsidR="008153BA">
              <w:t>BI</w:t>
            </w:r>
            <w:r w:rsidR="008357DA" w:rsidRPr="008357DA">
              <w:t>.</w:t>
            </w:r>
            <w:r w:rsidR="008357DA">
              <w:rPr>
                <w:lang w:val="en-US"/>
              </w:rPr>
              <w:t>ru</w:t>
            </w:r>
            <w:r w:rsidRPr="00B06171">
              <w:t>:8080/repository</w:t>
            </w:r>
            <w:r w:rsidR="00126A9D">
              <w:t>/mayak</w:t>
            </w:r>
            <w:r w:rsidR="008153BA">
              <w:t>BI</w:t>
            </w:r>
            <w:r w:rsidRPr="00B06171">
              <w:t>-pypi</w:t>
            </w:r>
          </w:p>
        </w:tc>
      </w:tr>
      <w:tr w:rsidR="0031480E" w:rsidRPr="00B06171" w14:paraId="3C6C22FD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07292CB2" w14:textId="77777777" w:rsidR="0031480E" w:rsidRPr="00B06171" w:rsidRDefault="0031480E" w:rsidP="00E93A34">
            <w:pPr>
              <w:pStyle w:val="affe"/>
            </w:pPr>
            <w:r w:rsidRPr="00B06171">
              <w:t>TARGET_AIRFLOW_VERSION</w:t>
            </w:r>
          </w:p>
        </w:tc>
        <w:tc>
          <w:tcPr>
            <w:tcW w:w="2700" w:type="dxa"/>
            <w:shd w:val="clear" w:color="auto" w:fill="auto"/>
          </w:tcPr>
          <w:p w14:paraId="51A46894" w14:textId="77777777" w:rsidR="0031480E" w:rsidRPr="00B06171" w:rsidRDefault="0031480E" w:rsidP="00E93A34">
            <w:pPr>
              <w:pStyle w:val="affe"/>
            </w:pPr>
            <w:r w:rsidRPr="00B06171">
              <w:t>Целевая версия airflow</w:t>
            </w:r>
          </w:p>
        </w:tc>
        <w:tc>
          <w:tcPr>
            <w:tcW w:w="3825" w:type="dxa"/>
            <w:shd w:val="clear" w:color="auto" w:fill="auto"/>
          </w:tcPr>
          <w:p w14:paraId="2B4CCD49" w14:textId="77777777" w:rsidR="0031480E" w:rsidRPr="00B06171" w:rsidRDefault="0031480E" w:rsidP="00E93A34">
            <w:pPr>
              <w:pStyle w:val="affe"/>
            </w:pPr>
            <w:r w:rsidRPr="00B06171">
              <w:t>2.1.0</w:t>
            </w:r>
          </w:p>
        </w:tc>
      </w:tr>
      <w:tr w:rsidR="0031480E" w:rsidRPr="00B06171" w14:paraId="0DE5E168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1B8729F7" w14:textId="77777777" w:rsidR="0031480E" w:rsidRPr="00B06171" w:rsidRDefault="0031480E" w:rsidP="00E93A34">
            <w:pPr>
              <w:pStyle w:val="affe"/>
            </w:pPr>
            <w:r w:rsidRPr="00B06171">
              <w:t>PHOENIX_NPM_USER</w:t>
            </w:r>
          </w:p>
        </w:tc>
        <w:tc>
          <w:tcPr>
            <w:tcW w:w="2700" w:type="dxa"/>
            <w:shd w:val="clear" w:color="auto" w:fill="auto"/>
          </w:tcPr>
          <w:p w14:paraId="2B61AB58" w14:textId="77777777" w:rsidR="0031480E" w:rsidRPr="00B06171" w:rsidRDefault="0031480E" w:rsidP="00E93A34">
            <w:pPr>
              <w:pStyle w:val="affe"/>
            </w:pPr>
            <w:r w:rsidRPr="00B06171">
              <w:t>Логин пользователя для NPM репозиторий</w:t>
            </w:r>
          </w:p>
        </w:tc>
        <w:tc>
          <w:tcPr>
            <w:tcW w:w="3825" w:type="dxa"/>
            <w:shd w:val="clear" w:color="auto" w:fill="auto"/>
          </w:tcPr>
          <w:p w14:paraId="5CF714CD" w14:textId="1AE8933B" w:rsidR="0031480E" w:rsidRPr="00B06171" w:rsidRDefault="005D0990" w:rsidP="00E93A34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392EF89F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4704F998" w14:textId="77777777" w:rsidR="0031480E" w:rsidRPr="00B06171" w:rsidRDefault="0031480E" w:rsidP="00E93A34">
            <w:pPr>
              <w:pStyle w:val="affe"/>
            </w:pPr>
            <w:r w:rsidRPr="00B06171">
              <w:t>PHOENIX_NPM_PASSWORD</w:t>
            </w:r>
          </w:p>
        </w:tc>
        <w:tc>
          <w:tcPr>
            <w:tcW w:w="2700" w:type="dxa"/>
            <w:shd w:val="clear" w:color="auto" w:fill="auto"/>
          </w:tcPr>
          <w:p w14:paraId="24E81982" w14:textId="77777777" w:rsidR="0031480E" w:rsidRPr="00B06171" w:rsidRDefault="0031480E" w:rsidP="00E93A34">
            <w:pPr>
              <w:pStyle w:val="affe"/>
            </w:pPr>
            <w:r w:rsidRPr="00B06171">
              <w:t>Пароль пользователя для NPM репозиторий</w:t>
            </w:r>
          </w:p>
        </w:tc>
        <w:tc>
          <w:tcPr>
            <w:tcW w:w="3825" w:type="dxa"/>
            <w:shd w:val="clear" w:color="auto" w:fill="auto"/>
          </w:tcPr>
          <w:p w14:paraId="7727492B" w14:textId="26900A18" w:rsidR="0031480E" w:rsidRPr="00B06171" w:rsidRDefault="005D0990" w:rsidP="00E93A34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633B3704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5A04CB4B" w14:textId="77777777" w:rsidR="0031480E" w:rsidRPr="00B06171" w:rsidRDefault="0031480E" w:rsidP="00E93A34">
            <w:pPr>
              <w:pStyle w:val="affe"/>
            </w:pPr>
            <w:r w:rsidRPr="00B06171">
              <w:t>PHOENIX_NPM_RESOLVE_REPO</w:t>
            </w:r>
          </w:p>
        </w:tc>
        <w:tc>
          <w:tcPr>
            <w:tcW w:w="2700" w:type="dxa"/>
            <w:shd w:val="clear" w:color="auto" w:fill="auto"/>
          </w:tcPr>
          <w:p w14:paraId="04F7ECCB" w14:textId="77777777" w:rsidR="0031480E" w:rsidRPr="00B06171" w:rsidRDefault="0031480E" w:rsidP="00E93A34">
            <w:pPr>
              <w:pStyle w:val="affe"/>
            </w:pPr>
            <w:r w:rsidRPr="00B06171">
              <w:t>Адрес репозитория с зависимостями NPM</w:t>
            </w:r>
          </w:p>
        </w:tc>
        <w:tc>
          <w:tcPr>
            <w:tcW w:w="3825" w:type="dxa"/>
            <w:shd w:val="clear" w:color="auto" w:fill="auto"/>
          </w:tcPr>
          <w:p w14:paraId="3643D47B" w14:textId="1A753418" w:rsidR="0031480E" w:rsidRPr="00B06171" w:rsidRDefault="0031480E" w:rsidP="008357DA">
            <w:pPr>
              <w:pStyle w:val="affe"/>
            </w:pPr>
            <w:r w:rsidRPr="00B06171">
              <w:t>http://</w:t>
            </w:r>
            <w:r w:rsidR="008357DA">
              <w:rPr>
                <w:lang w:val="en-US"/>
              </w:rPr>
              <w:t>mayak</w:t>
            </w:r>
            <w:r w:rsidR="008153BA">
              <w:t>BI</w:t>
            </w:r>
            <w:r w:rsidR="008357DA" w:rsidRPr="008357DA">
              <w:t>.</w:t>
            </w:r>
            <w:r w:rsidR="008357DA">
              <w:rPr>
                <w:lang w:val="en-US"/>
              </w:rPr>
              <w:t>ru</w:t>
            </w:r>
            <w:r w:rsidRPr="00B06171">
              <w:t>:8080/repository/npm-</w:t>
            </w:r>
            <w:r w:rsidR="0026031B">
              <w:t>mayak</w:t>
            </w:r>
            <w:r w:rsidR="008153BA">
              <w:t>BI</w:t>
            </w:r>
            <w:r w:rsidR="0026031B">
              <w:t>/</w:t>
            </w:r>
          </w:p>
        </w:tc>
      </w:tr>
      <w:tr w:rsidR="0031480E" w:rsidRPr="00B06171" w14:paraId="74FBFEEF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71BA8777" w14:textId="77777777" w:rsidR="0031480E" w:rsidRPr="00B06171" w:rsidRDefault="0031480E" w:rsidP="00E93A34">
            <w:pPr>
              <w:pStyle w:val="affe"/>
            </w:pPr>
            <w:r w:rsidRPr="00B06171">
              <w:t>BI_REGISTRY</w:t>
            </w:r>
          </w:p>
        </w:tc>
        <w:tc>
          <w:tcPr>
            <w:tcW w:w="2700" w:type="dxa"/>
            <w:shd w:val="clear" w:color="auto" w:fill="auto"/>
          </w:tcPr>
          <w:p w14:paraId="1BEBD978" w14:textId="77777777" w:rsidR="0031480E" w:rsidRPr="00B06171" w:rsidRDefault="0031480E" w:rsidP="00E93A34">
            <w:pPr>
              <w:pStyle w:val="affe"/>
            </w:pPr>
            <w:r w:rsidRPr="00B06171">
              <w:t>Путь к проекту с регистри с образами для CI</w:t>
            </w:r>
          </w:p>
        </w:tc>
        <w:tc>
          <w:tcPr>
            <w:tcW w:w="3825" w:type="dxa"/>
            <w:shd w:val="clear" w:color="auto" w:fill="auto"/>
          </w:tcPr>
          <w:p w14:paraId="4202802C" w14:textId="73DFE946" w:rsidR="0031480E" w:rsidRPr="00B06171" w:rsidRDefault="00380085" w:rsidP="00E93A34">
            <w:pPr>
              <w:pStyle w:val="affe"/>
            </w:pPr>
            <w:r>
              <w:t>mayak</w:t>
            </w:r>
            <w:r w:rsidR="008153BA">
              <w:t>BI</w:t>
            </w:r>
            <w:r>
              <w:t>.ru</w:t>
            </w:r>
            <w:r w:rsidR="0031480E" w:rsidRPr="00B06171">
              <w:t>:5000</w:t>
            </w:r>
          </w:p>
        </w:tc>
      </w:tr>
      <w:tr w:rsidR="0031480E" w:rsidRPr="00B06171" w14:paraId="626A5B6D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027006B2" w14:textId="77777777" w:rsidR="0031480E" w:rsidRPr="00B06171" w:rsidRDefault="0031480E" w:rsidP="00E93A34">
            <w:pPr>
              <w:pStyle w:val="affe"/>
            </w:pPr>
            <w:r w:rsidRPr="00B06171">
              <w:t>BI_REGISTRY_USER</w:t>
            </w:r>
          </w:p>
        </w:tc>
        <w:tc>
          <w:tcPr>
            <w:tcW w:w="2700" w:type="dxa"/>
            <w:shd w:val="clear" w:color="auto" w:fill="auto"/>
          </w:tcPr>
          <w:p w14:paraId="1EBD957C" w14:textId="77777777" w:rsidR="0031480E" w:rsidRPr="00B06171" w:rsidRDefault="0031480E" w:rsidP="00E93A34">
            <w:pPr>
              <w:pStyle w:val="affe"/>
            </w:pPr>
            <w:r w:rsidRPr="00B06171">
              <w:t>Логин пользователя для регистри</w:t>
            </w:r>
          </w:p>
        </w:tc>
        <w:tc>
          <w:tcPr>
            <w:tcW w:w="3825" w:type="dxa"/>
            <w:shd w:val="clear" w:color="auto" w:fill="auto"/>
          </w:tcPr>
          <w:p w14:paraId="6A1C8013" w14:textId="77777777" w:rsidR="0031480E" w:rsidRPr="00B06171" w:rsidRDefault="0031480E" w:rsidP="00E93A34">
            <w:pPr>
              <w:pStyle w:val="affe"/>
            </w:pPr>
            <w:r w:rsidRPr="00B06171">
              <w:t>nologin</w:t>
            </w:r>
          </w:p>
        </w:tc>
      </w:tr>
      <w:tr w:rsidR="0031480E" w:rsidRPr="00B06171" w14:paraId="495AFF41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25424E79" w14:textId="77777777" w:rsidR="0031480E" w:rsidRPr="00B06171" w:rsidRDefault="0031480E" w:rsidP="00E93A34">
            <w:pPr>
              <w:pStyle w:val="affe"/>
            </w:pPr>
            <w:r w:rsidRPr="00B06171">
              <w:t>BI_REGISTRY_PASSWORD</w:t>
            </w:r>
          </w:p>
        </w:tc>
        <w:tc>
          <w:tcPr>
            <w:tcW w:w="2700" w:type="dxa"/>
            <w:shd w:val="clear" w:color="auto" w:fill="auto"/>
          </w:tcPr>
          <w:p w14:paraId="7BC944AE" w14:textId="77777777" w:rsidR="0031480E" w:rsidRPr="00B06171" w:rsidRDefault="0031480E" w:rsidP="00E93A34">
            <w:pPr>
              <w:pStyle w:val="affe"/>
            </w:pPr>
            <w:r w:rsidRPr="00B06171">
              <w:t>Пароль пользователя для регистри</w:t>
            </w:r>
          </w:p>
        </w:tc>
        <w:tc>
          <w:tcPr>
            <w:tcW w:w="3825" w:type="dxa"/>
            <w:shd w:val="clear" w:color="auto" w:fill="auto"/>
          </w:tcPr>
          <w:p w14:paraId="735CC769" w14:textId="77777777" w:rsidR="0031480E" w:rsidRPr="00B06171" w:rsidRDefault="0031480E" w:rsidP="00E93A34">
            <w:pPr>
              <w:pStyle w:val="affe"/>
            </w:pPr>
            <w:r w:rsidRPr="00B06171">
              <w:t>nopass</w:t>
            </w:r>
          </w:p>
        </w:tc>
      </w:tr>
      <w:tr w:rsidR="0031480E" w:rsidRPr="00B06171" w14:paraId="4AAB91B5" w14:textId="77777777" w:rsidTr="0031480E">
        <w:trPr>
          <w:trHeight w:val="454"/>
          <w:jc w:val="center"/>
        </w:trPr>
        <w:tc>
          <w:tcPr>
            <w:tcW w:w="3675" w:type="dxa"/>
            <w:shd w:val="clear" w:color="auto" w:fill="auto"/>
          </w:tcPr>
          <w:p w14:paraId="42FF410C" w14:textId="77777777" w:rsidR="0031480E" w:rsidRPr="00B06171" w:rsidRDefault="0031480E" w:rsidP="00E93A34">
            <w:pPr>
              <w:pStyle w:val="affe"/>
            </w:pPr>
            <w:r w:rsidRPr="00B06171">
              <w:t>DISABLE_GIT_STYLE</w:t>
            </w:r>
          </w:p>
        </w:tc>
        <w:tc>
          <w:tcPr>
            <w:tcW w:w="2700" w:type="dxa"/>
            <w:shd w:val="clear" w:color="auto" w:fill="auto"/>
          </w:tcPr>
          <w:p w14:paraId="556F3A6E" w14:textId="2F9BCBE0" w:rsidR="0031480E" w:rsidRPr="00B06171" w:rsidRDefault="00E93A34" w:rsidP="00E93A34">
            <w:pPr>
              <w:pStyle w:val="affe"/>
            </w:pPr>
            <w:r w:rsidRPr="00B06171">
              <w:t>От</w:t>
            </w:r>
            <w:r w:rsidR="0031480E" w:rsidRPr="00B06171">
              <w:t>ключение проверки стилистики комита</w:t>
            </w:r>
          </w:p>
        </w:tc>
        <w:tc>
          <w:tcPr>
            <w:tcW w:w="3825" w:type="dxa"/>
            <w:shd w:val="clear" w:color="auto" w:fill="auto"/>
          </w:tcPr>
          <w:p w14:paraId="27217C55" w14:textId="77777777" w:rsidR="0031480E" w:rsidRPr="00B06171" w:rsidRDefault="0031480E" w:rsidP="00E93A34">
            <w:pPr>
              <w:pStyle w:val="affe"/>
            </w:pPr>
            <w:r w:rsidRPr="00B06171">
              <w:t>true</w:t>
            </w:r>
          </w:p>
        </w:tc>
      </w:tr>
    </w:tbl>
    <w:p w14:paraId="3301BBE0" w14:textId="77777777" w:rsidR="0031480E" w:rsidRPr="00B06171" w:rsidRDefault="0031480E" w:rsidP="00E93A34">
      <w:pPr>
        <w:pStyle w:val="afffff2"/>
      </w:pPr>
      <w:r w:rsidRPr="00B06171">
        <w:t>Также для CI должны быть доступны следующие docker-образы:</w:t>
      </w:r>
    </w:p>
    <w:p w14:paraId="64914229" w14:textId="0F145DC7" w:rsidR="0031480E" w:rsidRPr="00B06171" w:rsidRDefault="0031480E" w:rsidP="00E93A34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/infrastructure/base_airflow:2.2.1;</w:t>
      </w:r>
    </w:p>
    <w:p w14:paraId="33A40B2B" w14:textId="0DEF16FF" w:rsidR="0031480E" w:rsidRPr="00B06171" w:rsidRDefault="0031480E" w:rsidP="00E93A34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</w:t>
      </w:r>
      <w:r w:rsidR="00E93A34" w:rsidRPr="00B06171">
        <w:rPr>
          <w:lang w:val="en-US"/>
        </w:rPr>
        <w:t>infrastructure/git-style:latest;</w:t>
      </w:r>
    </w:p>
    <w:p w14:paraId="374D3628" w14:textId="6C339052" w:rsidR="0031480E" w:rsidRPr="00B06171" w:rsidRDefault="0031480E" w:rsidP="00E93A34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/infrastructure/docker:latest</w:t>
      </w:r>
      <w:r w:rsidR="00E93A34" w:rsidRPr="00B06171">
        <w:rPr>
          <w:lang w:val="en-US"/>
        </w:rPr>
        <w:t>.</w:t>
      </w:r>
    </w:p>
    <w:p w14:paraId="28236597" w14:textId="4C70B1BE" w:rsidR="0031480E" w:rsidRPr="00B06171" w:rsidRDefault="0031480E" w:rsidP="00E93A34">
      <w:pPr>
        <w:pStyle w:val="a3"/>
      </w:pPr>
      <w:r w:rsidRPr="00B06171">
        <w:t xml:space="preserve">Проверка наличия данных docker-образов производится по аналогии с проверкой, представленной в разделе </w:t>
      </w:r>
      <w:r w:rsidR="000C3128" w:rsidRPr="00B06171">
        <w:fldChar w:fldCharType="begin"/>
      </w:r>
      <w:r w:rsidR="000C3128" w:rsidRPr="00B06171">
        <w:instrText xml:space="preserve"> REF _Ref90950427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.</w:t>
      </w:r>
    </w:p>
    <w:p w14:paraId="70FD0926" w14:textId="597E129F" w:rsidR="0031480E" w:rsidRPr="00B06171" w:rsidRDefault="0031480E" w:rsidP="00E93A34">
      <w:pPr>
        <w:pStyle w:val="6"/>
      </w:pPr>
      <w:bookmarkStart w:id="548" w:name="_heading=h.f2ixustvppb0" w:colFirst="0" w:colLast="0"/>
      <w:bookmarkStart w:id="549" w:name="_Toc150852916"/>
      <w:bookmarkEnd w:id="548"/>
      <w:r w:rsidRPr="00B06171">
        <w:t xml:space="preserve">Запуск CI </w:t>
      </w:r>
      <w:r w:rsidR="00573663">
        <w:t>«Оркестратор заданий»</w:t>
      </w:r>
      <w:bookmarkEnd w:id="549"/>
    </w:p>
    <w:p w14:paraId="3654F8F5" w14:textId="7B74FC01" w:rsidR="0031480E" w:rsidRPr="00B06171" w:rsidRDefault="0031480E" w:rsidP="00E93A34">
      <w:pPr>
        <w:pStyle w:val="13"/>
        <w:numPr>
          <w:ilvl w:val="0"/>
          <w:numId w:val="43"/>
        </w:numPr>
      </w:pPr>
      <w:r w:rsidRPr="00B06171">
        <w:t>Перейти на страницу репозитория исходного кода «</w:t>
      </w:r>
      <w:hyperlink r:id="rId95">
        <w:r w:rsidRPr="00B06171">
          <w:t>http://</w:t>
        </w:r>
        <w:r w:rsidR="00E0680A">
          <w:t>mayak</w:t>
        </w:r>
        <w:r w:rsidR="008153BA">
          <w:t>BI</w:t>
        </w:r>
        <w:r w:rsidR="00E0680A">
          <w:t>.ru/</w:t>
        </w:r>
        <w:r w:rsidR="00185E6E">
          <w:t>mayak</w:t>
        </w:r>
        <w:r w:rsidR="008153BA">
          <w:t>BI</w:t>
        </w:r>
        <w:r w:rsidRPr="00B06171">
          <w:t>/forks/</w:t>
        </w:r>
      </w:hyperlink>
      <w:r w:rsidRPr="00B06171">
        <w:t>airflow»</w:t>
      </w:r>
      <w:r w:rsidR="00E93A34" w:rsidRPr="00B06171">
        <w:t xml:space="preserve"> </w:t>
      </w:r>
      <w:r w:rsidRPr="00B06171">
        <w:t>(также данный исходный код представлен на диске с исходным кодом «</w:t>
      </w:r>
      <w:r w:rsidR="00516FB2">
        <w:t>Маяк</w:t>
      </w:r>
      <w:r w:rsidR="00323DA5">
        <w:t xml:space="preserve"> </w:t>
      </w:r>
      <w:r w:rsidR="008153BA">
        <w:t>BI</w:t>
      </w:r>
      <w:r w:rsidR="00323DA5">
        <w:t>»</w:t>
      </w:r>
      <w:r w:rsidRPr="00B06171">
        <w:t xml:space="preserve">. Исходные коды (rar-архив)/5. </w:t>
      </w:r>
      <w:r w:rsidR="00516FB2">
        <w:t>СО</w:t>
      </w:r>
      <w:r w:rsidRPr="00B06171">
        <w:t>/airflow.zip).</w:t>
      </w:r>
    </w:p>
    <w:p w14:paraId="74DF961C" w14:textId="77777777" w:rsidR="0031480E" w:rsidRPr="00B06171" w:rsidRDefault="0031480E" w:rsidP="00E93A34">
      <w:pPr>
        <w:pStyle w:val="13"/>
      </w:pPr>
      <w:r w:rsidRPr="00B06171">
        <w:t>В левом боковом меню выбрать раздел CI/CD.</w:t>
      </w:r>
    </w:p>
    <w:p w14:paraId="408E9879" w14:textId="77777777" w:rsidR="0031480E" w:rsidRPr="00B06171" w:rsidRDefault="0031480E" w:rsidP="00E93A34">
      <w:pPr>
        <w:pStyle w:val="13"/>
      </w:pPr>
      <w:r w:rsidRPr="00B06171">
        <w:t>В верхней части экрана нажать зеленую кнопку «Запустить сборочную линию».</w:t>
      </w:r>
    </w:p>
    <w:p w14:paraId="397C2DCD" w14:textId="77777777" w:rsidR="0031480E" w:rsidRPr="00B06171" w:rsidRDefault="0031480E" w:rsidP="00E93A34">
      <w:pPr>
        <w:pStyle w:val="13"/>
      </w:pPr>
      <w:r w:rsidRPr="00B06171">
        <w:t xml:space="preserve">В открывшейся форме в выпадающем поле «Запустить для» выбрать «2.1.0-1.4.5» и нажать зеленую кнопку «Запустить сборочную линию». </w:t>
      </w:r>
    </w:p>
    <w:p w14:paraId="6BF5F520" w14:textId="0EF53354" w:rsidR="0031480E" w:rsidRPr="00B06171" w:rsidRDefault="0031480E" w:rsidP="00E93A34">
      <w:pPr>
        <w:pStyle w:val="13"/>
      </w:pPr>
      <w:r w:rsidRPr="00B06171">
        <w:t xml:space="preserve">На открывшейся форме требуется дождаться выполнения сборки как показано на рис. </w:t>
      </w:r>
      <w:r w:rsidR="002270E5" w:rsidRPr="00B06171">
        <w:fldChar w:fldCharType="begin"/>
      </w:r>
      <w:r w:rsidR="002270E5" w:rsidRPr="00B06171">
        <w:instrText xml:space="preserve"> REF _Ref89681844 \h \# \0</w:instrText>
      </w:r>
      <w:r w:rsidR="00B06171">
        <w:instrText xml:space="preserve"> \* MERGEFORMAT </w:instrText>
      </w:r>
      <w:r w:rsidR="002270E5" w:rsidRPr="00B06171">
        <w:fldChar w:fldCharType="separate"/>
      </w:r>
      <w:r w:rsidR="009D772B" w:rsidRPr="00B06171">
        <w:t>52</w:t>
      </w:r>
      <w:r w:rsidR="002270E5" w:rsidRPr="00B06171">
        <w:fldChar w:fldCharType="end"/>
      </w:r>
      <w:r w:rsidR="002270E5" w:rsidRPr="00B06171">
        <w:t xml:space="preserve"> </w:t>
      </w:r>
      <w:r w:rsidRPr="00B06171">
        <w:t>(одна задача, должна стать зеленой галочкой):</w:t>
      </w:r>
    </w:p>
    <w:p w14:paraId="55C9BCCB" w14:textId="77777777" w:rsidR="0031480E" w:rsidRPr="00B06171" w:rsidRDefault="0031480E" w:rsidP="00E93A34">
      <w:pPr>
        <w:pStyle w:val="23"/>
      </w:pPr>
      <w:r w:rsidRPr="00B06171">
        <w:t xml:space="preserve">Для просмотра журнала процесса сборки можно нажать на задачу, в результате произойдет переход на форму с интерактивным отображением лога. </w:t>
      </w:r>
    </w:p>
    <w:p w14:paraId="375C8E70" w14:textId="77777777" w:rsidR="0031480E" w:rsidRPr="00B06171" w:rsidRDefault="0031480E" w:rsidP="00E93A34">
      <w:pPr>
        <w:pStyle w:val="23"/>
      </w:pPr>
      <w:r w:rsidRPr="00B06171">
        <w:t>Время сборки в среднем около 15 минут, и может доходить до 30. При успешной сборке на вкладке над задачей «Тесты» можно увидеть список тестов.</w:t>
      </w:r>
    </w:p>
    <w:p w14:paraId="74D13E98" w14:textId="5A114567" w:rsidR="0031480E" w:rsidRPr="00B06171" w:rsidRDefault="00AB2175" w:rsidP="00E93A34">
      <w:pPr>
        <w:pStyle w:val="aff8"/>
      </w:pPr>
      <w:r w:rsidRPr="00B06171">
        <w:rPr>
          <w:noProof/>
        </w:rPr>
        <w:drawing>
          <wp:inline distT="0" distB="0" distL="0" distR="0" wp14:anchorId="55F546DE" wp14:editId="3BFFA95E">
            <wp:extent cx="3594100" cy="2115185"/>
            <wp:effectExtent l="0" t="0" r="6350" b="0"/>
            <wp:docPr id="94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3A3E" w14:textId="2E1D441C" w:rsidR="0031480E" w:rsidRPr="00B06171" w:rsidRDefault="00027164" w:rsidP="00E93A34">
      <w:pPr>
        <w:pStyle w:val="affa"/>
      </w:pPr>
      <w:bookmarkStart w:id="550" w:name="_Ref89681844"/>
      <w:bookmarkStart w:id="551" w:name="_Ref89681234"/>
      <w:r w:rsidRPr="00B06171">
        <w:t xml:space="preserve">Рисунок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Рисунок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52</w:t>
      </w:r>
      <w:r w:rsidR="00990FEC" w:rsidRPr="00B06171">
        <w:rPr>
          <w:noProof/>
        </w:rPr>
        <w:fldChar w:fldCharType="end"/>
      </w:r>
      <w:bookmarkEnd w:id="550"/>
      <w:r w:rsidRPr="00B06171">
        <w:t xml:space="preserve"> — </w:t>
      </w:r>
      <w:r w:rsidR="0031480E" w:rsidRPr="00B06171">
        <w:t xml:space="preserve">Сборка </w:t>
      </w:r>
      <w:r w:rsidR="00573663">
        <w:t>«Оркестратор заданий»</w:t>
      </w:r>
      <w:bookmarkEnd w:id="551"/>
      <w:r w:rsidR="0031480E" w:rsidRPr="00B06171">
        <w:tab/>
      </w:r>
      <w:r w:rsidR="0031480E" w:rsidRPr="00B06171">
        <w:br w:type="page"/>
      </w:r>
    </w:p>
    <w:p w14:paraId="38D61B17" w14:textId="77777777" w:rsidR="0031480E" w:rsidRPr="00B06171" w:rsidRDefault="0031480E" w:rsidP="0031480E"/>
    <w:p w14:paraId="08DA0E89" w14:textId="77777777" w:rsidR="0031480E" w:rsidRPr="00B06171" w:rsidRDefault="0031480E" w:rsidP="00E93A34">
      <w:pPr>
        <w:pStyle w:val="40"/>
      </w:pPr>
      <w:bookmarkStart w:id="552" w:name="_Toc150852917"/>
      <w:r w:rsidRPr="00B06171">
        <w:t>Lambda</w:t>
      </w:r>
      <w:bookmarkEnd w:id="552"/>
    </w:p>
    <w:p w14:paraId="306C54B1" w14:textId="77777777" w:rsidR="0031480E" w:rsidRPr="00B06171" w:rsidRDefault="0031480E" w:rsidP="00E93A34">
      <w:pPr>
        <w:pStyle w:val="50"/>
      </w:pPr>
      <w:bookmarkStart w:id="553" w:name="_Toc150852918"/>
      <w:r w:rsidRPr="00B06171">
        <w:t>Сборка Lambda на сервере CI</w:t>
      </w:r>
      <w:bookmarkEnd w:id="553"/>
    </w:p>
    <w:p w14:paraId="46F9E99C" w14:textId="77777777" w:rsidR="0031480E" w:rsidRPr="00B06171" w:rsidRDefault="0031480E" w:rsidP="00E93A34">
      <w:pPr>
        <w:pStyle w:val="6"/>
      </w:pPr>
      <w:bookmarkStart w:id="554" w:name="_Toc150852919"/>
      <w:r w:rsidRPr="00B06171">
        <w:t>Предварительные требования для CI Lambda</w:t>
      </w:r>
      <w:bookmarkEnd w:id="554"/>
    </w:p>
    <w:p w14:paraId="7C83E14E" w14:textId="6FBEE020" w:rsidR="0031480E" w:rsidRPr="00B06171" w:rsidRDefault="0031480E" w:rsidP="00E93A34">
      <w:pPr>
        <w:pStyle w:val="a3"/>
      </w:pPr>
      <w:r w:rsidRPr="00B06171">
        <w:tab/>
        <w:t>Для сборки проекта Lambda должен быть сконфигурирован Gitlab Runner в соответствии с разделом 3.3. Также в настройках проекта должны быт</w:t>
      </w:r>
      <w:r w:rsidR="002270E5" w:rsidRPr="00B06171">
        <w:t>ь заданы следующие переменные (т</w:t>
      </w:r>
      <w:r w:rsidRPr="00B06171">
        <w:t>аблица</w:t>
      </w:r>
      <w:r w:rsidR="00E93A34" w:rsidRPr="00B06171">
        <w:t xml:space="preserve"> </w:t>
      </w:r>
      <w:r w:rsidR="002270E5" w:rsidRPr="00B06171">
        <w:fldChar w:fldCharType="begin"/>
      </w:r>
      <w:r w:rsidR="002270E5" w:rsidRPr="00B06171">
        <w:instrText xml:space="preserve"> REF _Ref89681892 \h \# \0</w:instrText>
      </w:r>
      <w:r w:rsidR="00B06171">
        <w:instrText xml:space="preserve"> \* MERGEFORMAT </w:instrText>
      </w:r>
      <w:r w:rsidR="002270E5" w:rsidRPr="00B06171">
        <w:fldChar w:fldCharType="separate"/>
      </w:r>
      <w:r w:rsidR="009D772B" w:rsidRPr="00B06171">
        <w:t>10</w:t>
      </w:r>
      <w:r w:rsidR="002270E5" w:rsidRPr="00B06171">
        <w:fldChar w:fldCharType="end"/>
      </w:r>
      <w:r w:rsidRPr="00B06171">
        <w:t xml:space="preserve">), по аналогии с разделом </w:t>
      </w:r>
      <w:r w:rsidR="000C3128" w:rsidRPr="00B06171">
        <w:fldChar w:fldCharType="begin"/>
      </w:r>
      <w:r w:rsidR="000C3128" w:rsidRPr="00B06171">
        <w:instrText xml:space="preserve"> REF _Ref90950450 \r \h  \* MERGEFORMAT </w:instrText>
      </w:r>
      <w:r w:rsidR="000C3128" w:rsidRPr="00B06171">
        <w:fldChar w:fldCharType="separate"/>
      </w:r>
      <w:r w:rsidR="000C3128" w:rsidRPr="00B06171">
        <w:t>3.3.2.1.1</w:t>
      </w:r>
      <w:r w:rsidR="000C3128" w:rsidRPr="00B06171">
        <w:fldChar w:fldCharType="end"/>
      </w:r>
      <w:r w:rsidRPr="00B06171">
        <w:t>.</w:t>
      </w:r>
    </w:p>
    <w:p w14:paraId="6A677328" w14:textId="215C9225" w:rsidR="0031480E" w:rsidRPr="00B06171" w:rsidRDefault="002270E5" w:rsidP="002270E5">
      <w:pPr>
        <w:pStyle w:val="affc"/>
      </w:pPr>
      <w:bookmarkStart w:id="555" w:name="_Ref89681892"/>
      <w:r w:rsidRPr="00B06171">
        <w:t xml:space="preserve">Таблица </w:t>
      </w:r>
      <w:r w:rsidR="00990FEC" w:rsidRPr="00B06171">
        <w:rPr>
          <w:noProof/>
        </w:rPr>
        <w:fldChar w:fldCharType="begin"/>
      </w:r>
      <w:r w:rsidR="00990FEC" w:rsidRPr="00B06171">
        <w:rPr>
          <w:noProof/>
        </w:rPr>
        <w:instrText xml:space="preserve"> SEQ Таблица \* ARABIC </w:instrText>
      </w:r>
      <w:r w:rsidR="00990FEC" w:rsidRPr="00B06171">
        <w:rPr>
          <w:noProof/>
        </w:rPr>
        <w:fldChar w:fldCharType="separate"/>
      </w:r>
      <w:r w:rsidR="009D772B" w:rsidRPr="00B06171">
        <w:rPr>
          <w:noProof/>
        </w:rPr>
        <w:t>10</w:t>
      </w:r>
      <w:r w:rsidR="00990FEC" w:rsidRPr="00B06171">
        <w:rPr>
          <w:noProof/>
        </w:rPr>
        <w:fldChar w:fldCharType="end"/>
      </w:r>
      <w:bookmarkEnd w:id="555"/>
      <w:r w:rsidR="00E93A34" w:rsidRPr="00B06171">
        <w:t xml:space="preserve"> </w:t>
      </w:r>
      <w:r w:rsidR="0031480E" w:rsidRPr="00B06171">
        <w:t>– Переменные CI/CD для Lambda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2693"/>
        <w:gridCol w:w="3963"/>
      </w:tblGrid>
      <w:tr w:rsidR="0031480E" w:rsidRPr="00B06171" w14:paraId="79CEFB84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9AF42" w14:textId="77777777" w:rsidR="0031480E" w:rsidRPr="00B06171" w:rsidRDefault="0031480E" w:rsidP="008B1A8A">
            <w:pPr>
              <w:pStyle w:val="afc"/>
            </w:pPr>
            <w:r w:rsidRPr="00B06171">
              <w:t>Переменная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535C3" w14:textId="77777777" w:rsidR="0031480E" w:rsidRPr="00B06171" w:rsidRDefault="0031480E" w:rsidP="008B1A8A">
            <w:pPr>
              <w:pStyle w:val="afc"/>
            </w:pPr>
            <w:r w:rsidRPr="00B06171">
              <w:t>Описание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C8249" w14:textId="77777777" w:rsidR="0031480E" w:rsidRPr="00B06171" w:rsidRDefault="0031480E" w:rsidP="008B1A8A">
            <w:pPr>
              <w:pStyle w:val="afc"/>
            </w:pPr>
            <w:r w:rsidRPr="00B06171">
              <w:t>Пример</w:t>
            </w:r>
          </w:p>
        </w:tc>
      </w:tr>
      <w:tr w:rsidR="0031480E" w:rsidRPr="00B06171" w14:paraId="28749C44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3DE5B" w14:textId="77777777" w:rsidR="0031480E" w:rsidRPr="00B06171" w:rsidRDefault="0031480E" w:rsidP="008B1A8A">
            <w:pPr>
              <w:pStyle w:val="affe"/>
            </w:pPr>
            <w:r w:rsidRPr="00B06171">
              <w:t>BI_REGISTRY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61604" w14:textId="77777777" w:rsidR="0031480E" w:rsidRPr="00B06171" w:rsidRDefault="0031480E" w:rsidP="008B1A8A">
            <w:pPr>
              <w:pStyle w:val="affe"/>
            </w:pPr>
            <w:r w:rsidRPr="00B06171">
              <w:t>Путь к проекту с регистри с образами для CI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73978" w14:textId="31F4E7B3" w:rsidR="0031480E" w:rsidRPr="00B06171" w:rsidRDefault="00380085" w:rsidP="008B1A8A">
            <w:pPr>
              <w:pStyle w:val="affe"/>
            </w:pPr>
            <w:r>
              <w:t>mayak</w:t>
            </w:r>
            <w:r w:rsidR="008153BA">
              <w:t>BI</w:t>
            </w:r>
            <w:r>
              <w:t>.ru</w:t>
            </w:r>
            <w:r w:rsidR="0031480E" w:rsidRPr="00B06171">
              <w:t>:5000</w:t>
            </w:r>
          </w:p>
        </w:tc>
      </w:tr>
      <w:tr w:rsidR="0031480E" w:rsidRPr="00B06171" w14:paraId="22143624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BB738" w14:textId="77777777" w:rsidR="0031480E" w:rsidRPr="00B06171" w:rsidRDefault="0031480E" w:rsidP="008B1A8A">
            <w:pPr>
              <w:pStyle w:val="affe"/>
            </w:pPr>
            <w:r w:rsidRPr="00B06171">
              <w:t>PHOENIX_USER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0A302" w14:textId="77777777" w:rsidR="0031480E" w:rsidRPr="00B06171" w:rsidRDefault="0031480E" w:rsidP="008B1A8A">
            <w:pPr>
              <w:pStyle w:val="affe"/>
            </w:pPr>
            <w:r w:rsidRPr="00B06171">
              <w:t>Логин пользователя с правом чтения зависимостей из репозитория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A3808" w14:textId="3AE0293F" w:rsidR="0031480E" w:rsidRPr="00B06171" w:rsidRDefault="005D0990" w:rsidP="008B1A8A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6C1AFFFC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DD57F" w14:textId="77777777" w:rsidR="0031480E" w:rsidRPr="00B06171" w:rsidRDefault="0031480E" w:rsidP="008B1A8A">
            <w:pPr>
              <w:pStyle w:val="affe"/>
            </w:pPr>
            <w:r w:rsidRPr="00B06171">
              <w:t>PHOENIX_PASSWORD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461D9" w14:textId="77777777" w:rsidR="0031480E" w:rsidRPr="00B06171" w:rsidRDefault="0031480E" w:rsidP="008B1A8A">
            <w:pPr>
              <w:pStyle w:val="affe"/>
            </w:pPr>
            <w:r w:rsidRPr="00B06171">
              <w:t>Пароль пользователя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A8D48" w14:textId="0FB6AD6D" w:rsidR="0031480E" w:rsidRPr="00B06171" w:rsidRDefault="005D0990" w:rsidP="008B1A8A">
            <w:pPr>
              <w:pStyle w:val="affe"/>
            </w:pPr>
            <w:r>
              <w:t>mayak</w:t>
            </w:r>
            <w:r w:rsidR="008153BA">
              <w:t>BI</w:t>
            </w:r>
            <w:r>
              <w:t>-</w:t>
            </w:r>
            <w:r w:rsidR="0031480E" w:rsidRPr="00B06171">
              <w:t>ci-robot</w:t>
            </w:r>
          </w:p>
        </w:tc>
      </w:tr>
      <w:tr w:rsidR="0031480E" w:rsidRPr="00B06171" w14:paraId="3E3C9F18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B57E9" w14:textId="77777777" w:rsidR="0031480E" w:rsidRPr="00B06171" w:rsidRDefault="0031480E" w:rsidP="008B1A8A">
            <w:pPr>
              <w:pStyle w:val="affe"/>
            </w:pPr>
            <w:r w:rsidRPr="00B06171">
              <w:t>PHOENIX_RELEASE_PUBLISH_REPO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87F1B" w14:textId="77777777" w:rsidR="0031480E" w:rsidRPr="00B06171" w:rsidRDefault="0031480E" w:rsidP="008B1A8A">
            <w:pPr>
              <w:pStyle w:val="affe"/>
            </w:pPr>
            <w:r w:rsidRPr="00B06171">
              <w:t>Адрес репозитория для разрешения зависимостей maven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0F326" w14:textId="6E260DB6" w:rsidR="0031480E" w:rsidRPr="00B06171" w:rsidRDefault="00AB61C7" w:rsidP="008B1A8A">
            <w:pPr>
              <w:pStyle w:val="affe"/>
            </w:pPr>
            <w:r>
              <w:t>http://mayak</w:t>
            </w:r>
            <w:r w:rsidR="008153BA">
              <w:t>BI</w:t>
            </w:r>
            <w:r>
              <w:t>.ru/repository/mayak</w:t>
            </w:r>
            <w:r w:rsidR="008153BA">
              <w:t>BI</w:t>
            </w:r>
            <w:r>
              <w:t>-release</w:t>
            </w:r>
            <w:r w:rsidR="0031480E" w:rsidRPr="00B06171">
              <w:t>-local/</w:t>
            </w:r>
          </w:p>
        </w:tc>
      </w:tr>
      <w:tr w:rsidR="0031480E" w:rsidRPr="00B06171" w14:paraId="3799DC89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02E97" w14:textId="77777777" w:rsidR="0031480E" w:rsidRPr="00B06171" w:rsidRDefault="0031480E" w:rsidP="008B1A8A">
            <w:pPr>
              <w:pStyle w:val="affe"/>
            </w:pPr>
            <w:r w:rsidRPr="00B06171">
              <w:t>PHOENIX_SNAPSHOT_PUBLISH_REPO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82CA7" w14:textId="77777777" w:rsidR="0031480E" w:rsidRPr="00B06171" w:rsidRDefault="0031480E" w:rsidP="008B1A8A">
            <w:pPr>
              <w:pStyle w:val="affe"/>
            </w:pPr>
            <w:r w:rsidRPr="00B06171">
              <w:t>Адрес репозитория для разрешения зависимостей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5B553" w14:textId="2FCBBCB4" w:rsidR="0031480E" w:rsidRPr="00B06171" w:rsidRDefault="0031480E" w:rsidP="008357DA">
            <w:pPr>
              <w:pStyle w:val="affe"/>
            </w:pPr>
            <w:r w:rsidRPr="00B06171">
              <w:t>http://</w:t>
            </w:r>
            <w:r w:rsidR="008357DA">
              <w:rPr>
                <w:lang w:val="en-US"/>
              </w:rPr>
              <w:t>mayak</w:t>
            </w:r>
            <w:r w:rsidR="008153BA">
              <w:t>BI</w:t>
            </w:r>
            <w:r w:rsidR="008357DA" w:rsidRPr="008357DA">
              <w:t>.</w:t>
            </w:r>
            <w:r w:rsidR="008357DA">
              <w:rPr>
                <w:lang w:val="en-US"/>
              </w:rPr>
              <w:t>ru</w:t>
            </w:r>
            <w:r w:rsidRPr="00B06171">
              <w:t>:8080/repository</w:t>
            </w:r>
            <w:r w:rsidR="00126A9D">
              <w:t>/mayak</w:t>
            </w:r>
            <w:r w:rsidR="008153BA">
              <w:t>BI</w:t>
            </w:r>
            <w:r w:rsidRPr="00B06171">
              <w:t>-snapshot-local/</w:t>
            </w:r>
          </w:p>
        </w:tc>
      </w:tr>
      <w:tr w:rsidR="0031480E" w:rsidRPr="00B06171" w14:paraId="20B9E14A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E5421" w14:textId="77777777" w:rsidR="0031480E" w:rsidRPr="00B06171" w:rsidRDefault="0031480E" w:rsidP="008B1A8A">
            <w:pPr>
              <w:pStyle w:val="affe"/>
            </w:pPr>
            <w:r w:rsidRPr="00B06171">
              <w:t>PHOENIX_RELEASE_RESOLVE_REPO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E4017" w14:textId="77777777" w:rsidR="0031480E" w:rsidRPr="00B06171" w:rsidRDefault="0031480E" w:rsidP="008B1A8A">
            <w:pPr>
              <w:pStyle w:val="affe"/>
            </w:pPr>
            <w:r w:rsidRPr="00B06171">
              <w:t>Адрес репозитория для публикации релизов библиотек Java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DA4D9" w14:textId="1428AC75" w:rsidR="0031480E" w:rsidRPr="00B06171" w:rsidRDefault="00AB61C7" w:rsidP="008B1A8A">
            <w:pPr>
              <w:pStyle w:val="affe"/>
            </w:pPr>
            <w:r>
              <w:t>http://mayak</w:t>
            </w:r>
            <w:r w:rsidR="008153BA">
              <w:t>BI</w:t>
            </w:r>
            <w:r>
              <w:t>.ru/repository/mayak</w:t>
            </w:r>
            <w:r w:rsidR="008153BA">
              <w:t>BI</w:t>
            </w:r>
            <w:r>
              <w:t>-release</w:t>
            </w:r>
          </w:p>
        </w:tc>
      </w:tr>
      <w:tr w:rsidR="0031480E" w:rsidRPr="00A4430E" w14:paraId="72837383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4A02A" w14:textId="77777777" w:rsidR="0031480E" w:rsidRPr="00B06171" w:rsidRDefault="0031480E" w:rsidP="008B1A8A">
            <w:pPr>
              <w:pStyle w:val="affe"/>
            </w:pPr>
            <w:r w:rsidRPr="00B06171">
              <w:t>PHOENIX_SNAPSHOT_RESOLVE_REPO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11B49" w14:textId="77777777" w:rsidR="0031480E" w:rsidRPr="00B06171" w:rsidRDefault="0031480E" w:rsidP="008B1A8A">
            <w:pPr>
              <w:pStyle w:val="affe"/>
            </w:pPr>
            <w:r w:rsidRPr="00B06171">
              <w:t>Адрес репозитория для публикации снэпшотов библиотек Java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0A9EB" w14:textId="1229EC93" w:rsidR="0031480E" w:rsidRPr="008357DA" w:rsidRDefault="0031480E" w:rsidP="008B1A8A">
            <w:pPr>
              <w:pStyle w:val="affe"/>
              <w:rPr>
                <w:lang w:val="en-US"/>
              </w:rPr>
            </w:pPr>
            <w:r w:rsidRPr="008357DA">
              <w:rPr>
                <w:lang w:val="en-US"/>
              </w:rPr>
              <w:t>http://</w:t>
            </w:r>
            <w:r w:rsidR="008357DA">
              <w:rPr>
                <w:lang w:val="en-US"/>
              </w:rPr>
              <w:t xml:space="preserve"> mayak</w:t>
            </w:r>
            <w:r w:rsidR="008153BA">
              <w:rPr>
                <w:lang w:val="en-US"/>
              </w:rPr>
              <w:t>BI</w:t>
            </w:r>
            <w:r w:rsidR="008357DA" w:rsidRPr="008357DA">
              <w:rPr>
                <w:lang w:val="en-US"/>
              </w:rPr>
              <w:t>.</w:t>
            </w:r>
            <w:r w:rsidR="008357DA">
              <w:rPr>
                <w:lang w:val="en-US"/>
              </w:rPr>
              <w:t>ru</w:t>
            </w:r>
            <w:r w:rsidRPr="008357DA">
              <w:rPr>
                <w:lang w:val="en-US"/>
              </w:rPr>
              <w:t>:8080/repository</w:t>
            </w:r>
            <w:r w:rsidR="00126A9D" w:rsidRPr="008357DA">
              <w:rPr>
                <w:lang w:val="en-US"/>
              </w:rPr>
              <w:t>/mayak</w:t>
            </w:r>
            <w:r w:rsidR="008153BA">
              <w:rPr>
                <w:lang w:val="en-US"/>
              </w:rPr>
              <w:t>BI</w:t>
            </w:r>
            <w:r w:rsidRPr="008357DA">
              <w:rPr>
                <w:lang w:val="en-US"/>
              </w:rPr>
              <w:t>-snapshot/</w:t>
            </w:r>
          </w:p>
        </w:tc>
      </w:tr>
      <w:tr w:rsidR="0031480E" w:rsidRPr="00B06171" w14:paraId="61E61548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34BF2" w14:textId="77777777" w:rsidR="0031480E" w:rsidRPr="00B06171" w:rsidRDefault="0031480E" w:rsidP="008B1A8A">
            <w:pPr>
              <w:pStyle w:val="affe"/>
            </w:pPr>
            <w:r w:rsidRPr="00B06171">
              <w:t>DISTR_NAME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5575D" w14:textId="77777777" w:rsidR="0031480E" w:rsidRPr="00B06171" w:rsidRDefault="0031480E" w:rsidP="008B1A8A">
            <w:pPr>
              <w:pStyle w:val="affe"/>
            </w:pPr>
            <w:r w:rsidRPr="00B06171">
              <w:t>Название дистрибутива gradle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53319" w14:textId="77777777" w:rsidR="0031480E" w:rsidRPr="00B06171" w:rsidRDefault="0031480E" w:rsidP="008B1A8A">
            <w:pPr>
              <w:pStyle w:val="affe"/>
            </w:pPr>
            <w:r w:rsidRPr="00B06171">
              <w:t>gradle-6.3-bin.zip</w:t>
            </w:r>
          </w:p>
        </w:tc>
      </w:tr>
      <w:tr w:rsidR="0031480E" w:rsidRPr="00B06171" w14:paraId="0A54DBFA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B44C5" w14:textId="77777777" w:rsidR="0031480E" w:rsidRPr="00B06171" w:rsidRDefault="0031480E" w:rsidP="008B1A8A">
            <w:pPr>
              <w:pStyle w:val="affe"/>
            </w:pPr>
            <w:r w:rsidRPr="00B06171">
              <w:t>NAME_FOLDER_DISTR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A1CB2" w14:textId="77777777" w:rsidR="0031480E" w:rsidRPr="00B06171" w:rsidRDefault="0031480E" w:rsidP="008B1A8A">
            <w:pPr>
              <w:pStyle w:val="affe"/>
            </w:pPr>
            <w:r w:rsidRPr="00B06171">
              <w:t>Папка хранящая дистрибутив gradle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BBE6B" w14:textId="77777777" w:rsidR="0031480E" w:rsidRPr="00B06171" w:rsidRDefault="0031480E" w:rsidP="008B1A8A">
            <w:pPr>
              <w:pStyle w:val="affe"/>
            </w:pPr>
            <w:r w:rsidRPr="00B06171">
              <w:t>greenplum</w:t>
            </w:r>
          </w:p>
        </w:tc>
      </w:tr>
      <w:tr w:rsidR="0031480E" w:rsidRPr="00B06171" w14:paraId="543B606D" w14:textId="77777777" w:rsidTr="0031480E">
        <w:trPr>
          <w:trHeight w:val="454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7B5C6" w14:textId="77777777" w:rsidR="0031480E" w:rsidRPr="00B06171" w:rsidRDefault="0031480E" w:rsidP="008B1A8A">
            <w:pPr>
              <w:pStyle w:val="affe"/>
            </w:pPr>
            <w:r w:rsidRPr="00B06171">
              <w:t>REPO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5505D" w14:textId="77777777" w:rsidR="0031480E" w:rsidRPr="00B06171" w:rsidRDefault="0031480E" w:rsidP="008B1A8A">
            <w:pPr>
              <w:pStyle w:val="affe"/>
            </w:pPr>
            <w:r w:rsidRPr="00B06171">
              <w:t xml:space="preserve">Адрес до NEXUS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8B4C3" w14:textId="69DBD868" w:rsidR="0031480E" w:rsidRPr="00B06171" w:rsidRDefault="0031480E" w:rsidP="008B1A8A">
            <w:pPr>
              <w:pStyle w:val="affe"/>
            </w:pPr>
            <w:r w:rsidRPr="00B06171">
              <w:t>http://</w:t>
            </w:r>
            <w:r w:rsidR="008357DA">
              <w:rPr>
                <w:lang w:val="en-US"/>
              </w:rPr>
              <w:t>mayak</w:t>
            </w:r>
            <w:r w:rsidR="008153BA">
              <w:t>BI</w:t>
            </w:r>
            <w:r w:rsidR="008357DA" w:rsidRPr="008357DA">
              <w:t>.</w:t>
            </w:r>
            <w:r w:rsidR="008357DA">
              <w:rPr>
                <w:lang w:val="en-US"/>
              </w:rPr>
              <w:t>ru</w:t>
            </w:r>
            <w:r w:rsidRPr="00B06171">
              <w:t>:8080/repository/</w:t>
            </w:r>
          </w:p>
        </w:tc>
      </w:tr>
    </w:tbl>
    <w:p w14:paraId="04EF094C" w14:textId="77777777" w:rsidR="0031480E" w:rsidRPr="00B06171" w:rsidRDefault="0031480E" w:rsidP="008B1A8A">
      <w:pPr>
        <w:pStyle w:val="afffff2"/>
      </w:pPr>
      <w:r w:rsidRPr="00B06171">
        <w:t xml:space="preserve">Также для CI должны быть доступны следующие docker-образы: </w:t>
      </w:r>
    </w:p>
    <w:p w14:paraId="614457F6" w14:textId="44156D42" w:rsidR="0031480E" w:rsidRPr="00B06171" w:rsidRDefault="0031480E" w:rsidP="008B1A8A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/infrastructure/liberica-openjdk-debian:8</w:t>
      </w:r>
      <w:r w:rsidR="008B1A8A" w:rsidRPr="00B06171">
        <w:rPr>
          <w:lang w:val="en-US"/>
        </w:rPr>
        <w:t xml:space="preserve">; </w:t>
      </w:r>
    </w:p>
    <w:p w14:paraId="15EF70C8" w14:textId="6A7530DB" w:rsidR="0031480E" w:rsidRPr="00B06171" w:rsidRDefault="0031480E" w:rsidP="008B1A8A">
      <w:pPr>
        <w:pStyle w:val="10"/>
        <w:rPr>
          <w:lang w:val="en-US"/>
        </w:rPr>
      </w:pPr>
      <w:r w:rsidRPr="00B06171">
        <w:rPr>
          <w:lang w:val="en-US"/>
        </w:rPr>
        <w:t>$BI_REGISTRY</w:t>
      </w:r>
      <w:r w:rsidR="00126A9D">
        <w:rPr>
          <w:lang w:val="en-US"/>
        </w:rPr>
        <w:t>/mayak</w:t>
      </w:r>
      <w:r w:rsidR="008153BA">
        <w:rPr>
          <w:lang w:val="en-US"/>
        </w:rPr>
        <w:t>BI</w:t>
      </w:r>
      <w:r w:rsidRPr="00B06171">
        <w:rPr>
          <w:lang w:val="en-US"/>
        </w:rPr>
        <w:t>/infrastructure/curlimages/curl:latest</w:t>
      </w:r>
      <w:r w:rsidR="008B1A8A" w:rsidRPr="00B06171">
        <w:rPr>
          <w:lang w:val="en-US"/>
        </w:rPr>
        <w:t xml:space="preserve">. </w:t>
      </w:r>
    </w:p>
    <w:p w14:paraId="5D30FCE0" w14:textId="2E2A5994" w:rsidR="0031480E" w:rsidRPr="00B06171" w:rsidRDefault="0031480E" w:rsidP="008B1A8A">
      <w:pPr>
        <w:pStyle w:val="a3"/>
      </w:pPr>
      <w:r w:rsidRPr="00B06171">
        <w:t xml:space="preserve">Проверка наличия данных docker-образов производится по аналогии с проверкой, представленной в разделе </w:t>
      </w:r>
      <w:r w:rsidR="000C3128" w:rsidRPr="00B06171">
        <w:fldChar w:fldCharType="begin"/>
      </w:r>
      <w:r w:rsidR="000C3128" w:rsidRPr="00B06171">
        <w:instrText xml:space="preserve"> REF _Ref90950462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.</w:t>
      </w:r>
    </w:p>
    <w:p w14:paraId="3B62115D" w14:textId="77777777" w:rsidR="0031480E" w:rsidRPr="00B06171" w:rsidRDefault="0031480E" w:rsidP="008B1A8A">
      <w:pPr>
        <w:pStyle w:val="6"/>
      </w:pPr>
      <w:bookmarkStart w:id="556" w:name="_Toc150852920"/>
      <w:r w:rsidRPr="00B06171">
        <w:t>Запуск CI Lambda</w:t>
      </w:r>
      <w:bookmarkEnd w:id="556"/>
    </w:p>
    <w:p w14:paraId="3C40FD85" w14:textId="3E177B48" w:rsidR="0031480E" w:rsidRPr="00B06171" w:rsidRDefault="0031480E" w:rsidP="008B1A8A">
      <w:pPr>
        <w:pStyle w:val="aff2"/>
      </w:pPr>
      <w:r w:rsidRPr="00B06171">
        <w:t>Ниже представлен алгоритм запуска CI Lambda:</w:t>
      </w:r>
    </w:p>
    <w:p w14:paraId="244A9DE7" w14:textId="0A61F989" w:rsidR="0031480E" w:rsidRPr="00B06171" w:rsidRDefault="0031480E" w:rsidP="008B1A8A">
      <w:pPr>
        <w:pStyle w:val="13"/>
        <w:numPr>
          <w:ilvl w:val="0"/>
          <w:numId w:val="44"/>
        </w:numPr>
      </w:pPr>
      <w:r w:rsidRPr="00B06171">
        <w:t>Перейти на страницу репозитория исходного кода «</w:t>
      </w:r>
      <w:hyperlink r:id="rId97">
        <w:r w:rsidRPr="00B06171">
          <w:t>http://</w:t>
        </w:r>
        <w:r w:rsidR="00E0680A">
          <w:t>mayak</w:t>
        </w:r>
        <w:r w:rsidR="008153BA">
          <w:t>BI</w:t>
        </w:r>
        <w:r w:rsidR="00E0680A">
          <w:t>.ru/</w:t>
        </w:r>
        <w:r w:rsidR="00185E6E">
          <w:t>mayak</w:t>
        </w:r>
        <w:r w:rsidR="008153BA">
          <w:t>BI</w:t>
        </w:r>
        <w:r w:rsidRPr="00B06171">
          <w:t>/datadev/lambda</w:t>
        </w:r>
      </w:hyperlink>
      <w:r w:rsidRPr="00B06171">
        <w:t>»</w:t>
      </w:r>
      <w:r w:rsidRPr="00B06171">
        <w:rPr>
          <w:rFonts w:eastAsia="Courier New"/>
        </w:rPr>
        <w:t xml:space="preserve"> </w:t>
      </w:r>
    </w:p>
    <w:p w14:paraId="5D985E70" w14:textId="77777777" w:rsidR="0031480E" w:rsidRPr="00B06171" w:rsidRDefault="0031480E" w:rsidP="008B1A8A">
      <w:pPr>
        <w:pStyle w:val="13"/>
      </w:pPr>
      <w:r w:rsidRPr="00B06171">
        <w:t>В левом боковом меню выбрать раздел CI/CD (по аналогии с п. 3.3.2.1.1.1.)</w:t>
      </w:r>
    </w:p>
    <w:p w14:paraId="396BDF61" w14:textId="29BB49A6" w:rsidR="0031480E" w:rsidRPr="00B06171" w:rsidRDefault="0031480E" w:rsidP="008B1A8A">
      <w:pPr>
        <w:pStyle w:val="13"/>
      </w:pPr>
      <w:r w:rsidRPr="00B06171">
        <w:t>В верхней части экрана нажать зеленую кнопку «Запустить сборочную линию» (по аналогии с п</w:t>
      </w:r>
      <w:r w:rsidR="008B1A8A" w:rsidRPr="00B06171">
        <w:t>.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_Ref90950462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).</w:t>
      </w:r>
    </w:p>
    <w:p w14:paraId="7A656D44" w14:textId="08A917D3" w:rsidR="0031480E" w:rsidRPr="00B06171" w:rsidRDefault="0031480E" w:rsidP="008B1A8A">
      <w:pPr>
        <w:pStyle w:val="13"/>
      </w:pPr>
      <w:r w:rsidRPr="00B06171">
        <w:t>В открывшийся форме в выпадающем поле «Запустить для» выбрать «1.4.1» и нажать зеленую кнопку «Запустить сборочную линию» (по аналогии с п</w:t>
      </w:r>
      <w:r w:rsidR="008B1A8A" w:rsidRPr="00B06171">
        <w:t>.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_Ref90950462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 xml:space="preserve">). </w:t>
      </w:r>
      <w:r w:rsidR="008B1A8A" w:rsidRPr="00B06171">
        <w:t xml:space="preserve">(рис. </w:t>
      </w:r>
      <w:r w:rsidR="002270E5" w:rsidRPr="00B06171">
        <w:fldChar w:fldCharType="begin"/>
      </w:r>
      <w:r w:rsidR="002270E5" w:rsidRPr="00B06171">
        <w:instrText xml:space="preserve"> REF _Ref89681939 \h \</w:instrText>
      </w:r>
      <w:r w:rsidR="002270E5" w:rsidRPr="00B06171">
        <w:rPr>
          <w:lang w:val="en-US"/>
        </w:rPr>
        <w:instrText>#</w:instrText>
      </w:r>
      <w:r w:rsidR="002270E5" w:rsidRPr="00B06171">
        <w:instrText xml:space="preserve"> \0</w:instrText>
      </w:r>
      <w:r w:rsidR="00B06171">
        <w:instrText xml:space="preserve"> \* MERGEFORMAT </w:instrText>
      </w:r>
      <w:r w:rsidR="002270E5" w:rsidRPr="00B06171">
        <w:fldChar w:fldCharType="separate"/>
      </w:r>
      <w:r w:rsidR="009D772B" w:rsidRPr="00B06171">
        <w:t>53</w:t>
      </w:r>
      <w:r w:rsidR="002270E5" w:rsidRPr="00B06171">
        <w:fldChar w:fldCharType="end"/>
      </w:r>
      <w:r w:rsidR="008B1A8A" w:rsidRPr="00B06171">
        <w:t>).</w:t>
      </w:r>
    </w:p>
    <w:p w14:paraId="201DD286" w14:textId="0D8D3ECF" w:rsidR="0031480E" w:rsidRPr="00B06171" w:rsidRDefault="00AB2175" w:rsidP="008B1A8A">
      <w:pPr>
        <w:pStyle w:val="aff8"/>
      </w:pPr>
      <w:r w:rsidRPr="00B06171">
        <w:rPr>
          <w:noProof/>
        </w:rPr>
        <w:drawing>
          <wp:inline distT="0" distB="0" distL="0" distR="0" wp14:anchorId="3DAC91E2" wp14:editId="2D50BDC7">
            <wp:extent cx="6257925" cy="2067560"/>
            <wp:effectExtent l="0" t="0" r="9525" b="8890"/>
            <wp:docPr id="9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22C3B" w14:textId="1ACA53A3" w:rsidR="0031480E" w:rsidRPr="00B06171" w:rsidRDefault="002270E5" w:rsidP="008B1A8A">
      <w:pPr>
        <w:pStyle w:val="affa"/>
      </w:pPr>
      <w:bookmarkStart w:id="557" w:name="_Ref89681939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53</w:t>
      </w:r>
      <w:r w:rsidR="00320395" w:rsidRPr="00B06171">
        <w:rPr>
          <w:noProof/>
        </w:rPr>
        <w:fldChar w:fldCharType="end"/>
      </w:r>
      <w:bookmarkEnd w:id="557"/>
      <w:r w:rsidRPr="00B06171">
        <w:t xml:space="preserve"> — </w:t>
      </w:r>
      <w:r w:rsidR="0031480E" w:rsidRPr="00B06171">
        <w:t>Сборка lambda</w:t>
      </w:r>
    </w:p>
    <w:p w14:paraId="4107AD33" w14:textId="70786DE2" w:rsidR="0031480E" w:rsidRPr="00B06171" w:rsidRDefault="0031480E" w:rsidP="008B1A8A">
      <w:pPr>
        <w:pStyle w:val="23"/>
      </w:pPr>
      <w:r w:rsidRPr="00B06171">
        <w:t>Для просмотра журнала процесса сборки можно нажать на интересующую задачу, в результате произойдет переход на форму с интерактивным отображением лога (по аналогии с п</w:t>
      </w:r>
      <w:r w:rsidR="008B1A8A" w:rsidRPr="00B06171">
        <w:t>.</w:t>
      </w:r>
      <w:r w:rsidRPr="00B06171">
        <w:t xml:space="preserve"> </w:t>
      </w:r>
      <w:r w:rsidR="000C3128" w:rsidRPr="00B06171">
        <w:fldChar w:fldCharType="begin"/>
      </w:r>
      <w:r w:rsidR="000C3128" w:rsidRPr="00B06171">
        <w:instrText xml:space="preserve"> REF _Ref90950462 \r \h  \* MERGEFORMAT </w:instrText>
      </w:r>
      <w:r w:rsidR="000C3128" w:rsidRPr="00B06171">
        <w:fldChar w:fldCharType="separate"/>
      </w:r>
      <w:r w:rsidR="000C3128" w:rsidRPr="00B06171">
        <w:t>3.3.2.1.1.1</w:t>
      </w:r>
      <w:r w:rsidR="000C3128" w:rsidRPr="00B06171">
        <w:fldChar w:fldCharType="end"/>
      </w:r>
      <w:r w:rsidRPr="00B06171">
        <w:t>).</w:t>
      </w:r>
    </w:p>
    <w:p w14:paraId="5E8C483B" w14:textId="21F5CCA0" w:rsidR="0031480E" w:rsidRPr="00B06171" w:rsidRDefault="0031480E" w:rsidP="008B1A8A">
      <w:pPr>
        <w:pStyle w:val="23"/>
      </w:pPr>
      <w:r w:rsidRPr="00B06171">
        <w:t>Время сборки в среднем около 2 минут, но может доходить до 5 минут</w:t>
      </w:r>
      <w:r w:rsidR="008B1A8A" w:rsidRPr="00B06171">
        <w:t>.</w:t>
      </w:r>
    </w:p>
    <w:p w14:paraId="46BBDCF2" w14:textId="6A9E505E" w:rsidR="0031480E" w:rsidRPr="00B06171" w:rsidRDefault="0031480E" w:rsidP="008B1A8A">
      <w:pPr>
        <w:pStyle w:val="13"/>
      </w:pPr>
      <w:r w:rsidRPr="00B06171">
        <w:t xml:space="preserve">Во время сборки публикуется jar-файл, содержащий описание задания для </w:t>
      </w:r>
      <w:r w:rsidR="00573663">
        <w:t>«Потоковый ETL»</w:t>
      </w:r>
      <w:r w:rsidRPr="00B06171">
        <w:t>, подробную информацию можно увидеть в логе. Файл будет размещён на сервере, заданном переменной REPO, местоположение будет иметь вид http://</w:t>
      </w:r>
      <w:r w:rsidR="00AB61C7">
        <w:t>mayak</w:t>
      </w:r>
      <w:r w:rsidR="008153BA">
        <w:t>BI</w:t>
      </w:r>
      <w:r w:rsidR="00AB61C7">
        <w:t>.ru/repository/</w:t>
      </w:r>
      <w:r w:rsidR="00185E6E">
        <w:t>mayak</w:t>
      </w:r>
      <w:r w:rsidR="008153BA">
        <w:t>BI</w:t>
      </w:r>
      <w:r w:rsidRPr="00B06171">
        <w:t xml:space="preserve">/flink/lambda-TAG-all.jar, поэтому он будет размещён под тэгом. </w:t>
      </w:r>
    </w:p>
    <w:p w14:paraId="2C1211A1" w14:textId="40411418" w:rsidR="0031480E" w:rsidRPr="00B06171" w:rsidRDefault="0031480E" w:rsidP="008B1A8A">
      <w:pPr>
        <w:pStyle w:val="24"/>
      </w:pPr>
      <w:bookmarkStart w:id="558" w:name="_Toc109733858"/>
      <w:bookmarkStart w:id="559" w:name="_Toc109734084"/>
      <w:bookmarkStart w:id="560" w:name="_Toc109734310"/>
      <w:bookmarkStart w:id="561" w:name="_Toc109733859"/>
      <w:bookmarkStart w:id="562" w:name="_Toc109734085"/>
      <w:bookmarkStart w:id="563" w:name="_Toc109734311"/>
      <w:bookmarkStart w:id="564" w:name="_Toc109733860"/>
      <w:bookmarkStart w:id="565" w:name="_Toc109734086"/>
      <w:bookmarkStart w:id="566" w:name="_Toc109734312"/>
      <w:bookmarkStart w:id="567" w:name="_Toc109733861"/>
      <w:bookmarkStart w:id="568" w:name="_Toc109734087"/>
      <w:bookmarkStart w:id="569" w:name="_Toc109734313"/>
      <w:bookmarkStart w:id="570" w:name="_Toc109733862"/>
      <w:bookmarkStart w:id="571" w:name="_Toc109734088"/>
      <w:bookmarkStart w:id="572" w:name="_Toc109734314"/>
      <w:bookmarkStart w:id="573" w:name="_Toc109733903"/>
      <w:bookmarkStart w:id="574" w:name="_Toc109734129"/>
      <w:bookmarkStart w:id="575" w:name="_Toc109734355"/>
      <w:bookmarkStart w:id="576" w:name="_Toc109733904"/>
      <w:bookmarkStart w:id="577" w:name="_Toc109734130"/>
      <w:bookmarkStart w:id="578" w:name="_Toc109734356"/>
      <w:bookmarkStart w:id="579" w:name="_Toc109733905"/>
      <w:bookmarkStart w:id="580" w:name="_Toc109734131"/>
      <w:bookmarkStart w:id="581" w:name="_Toc109734357"/>
      <w:bookmarkStart w:id="582" w:name="_Toc109733906"/>
      <w:bookmarkStart w:id="583" w:name="_Toc109734132"/>
      <w:bookmarkStart w:id="584" w:name="_Toc109734358"/>
      <w:bookmarkStart w:id="585" w:name="_Toc109733907"/>
      <w:bookmarkStart w:id="586" w:name="_Toc109734133"/>
      <w:bookmarkStart w:id="587" w:name="_Toc109734359"/>
      <w:bookmarkStart w:id="588" w:name="_Toc109733908"/>
      <w:bookmarkStart w:id="589" w:name="_Toc109734134"/>
      <w:bookmarkStart w:id="590" w:name="_Toc109734360"/>
      <w:bookmarkStart w:id="591" w:name="_Toc109733909"/>
      <w:bookmarkStart w:id="592" w:name="_Toc109734135"/>
      <w:bookmarkStart w:id="593" w:name="_Toc109734361"/>
      <w:bookmarkStart w:id="594" w:name="_Toc109733910"/>
      <w:bookmarkStart w:id="595" w:name="_Toc109734136"/>
      <w:bookmarkStart w:id="596" w:name="_Toc109734362"/>
      <w:bookmarkStart w:id="597" w:name="_Toc109733911"/>
      <w:bookmarkStart w:id="598" w:name="_Toc109734137"/>
      <w:bookmarkStart w:id="599" w:name="_Toc109734363"/>
      <w:bookmarkStart w:id="600" w:name="_Toc109733912"/>
      <w:bookmarkStart w:id="601" w:name="_Toc109734138"/>
      <w:bookmarkStart w:id="602" w:name="_Toc109734364"/>
      <w:bookmarkStart w:id="603" w:name="_Toc109733913"/>
      <w:bookmarkStart w:id="604" w:name="_Toc109734139"/>
      <w:bookmarkStart w:id="605" w:name="_Toc109734365"/>
      <w:bookmarkStart w:id="606" w:name="_Toc109733914"/>
      <w:bookmarkStart w:id="607" w:name="_Toc109734140"/>
      <w:bookmarkStart w:id="608" w:name="_Toc109734366"/>
      <w:bookmarkStart w:id="609" w:name="_Toc109733915"/>
      <w:bookmarkStart w:id="610" w:name="_Toc109734141"/>
      <w:bookmarkStart w:id="611" w:name="_Toc109734367"/>
      <w:bookmarkStart w:id="612" w:name="_Toc109733916"/>
      <w:bookmarkStart w:id="613" w:name="_Toc109734142"/>
      <w:bookmarkStart w:id="614" w:name="_Toc109734368"/>
      <w:bookmarkStart w:id="615" w:name="_Toc109733917"/>
      <w:bookmarkStart w:id="616" w:name="_Toc109734143"/>
      <w:bookmarkStart w:id="617" w:name="_Toc109734369"/>
      <w:bookmarkStart w:id="618" w:name="_Toc109733918"/>
      <w:bookmarkStart w:id="619" w:name="_Toc109734144"/>
      <w:bookmarkStart w:id="620" w:name="_Toc109734370"/>
      <w:bookmarkStart w:id="621" w:name="_Toc150852921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r w:rsidRPr="00B06171">
        <w:t xml:space="preserve">Развертывание дистрибутива </w:t>
      </w:r>
      <w:r w:rsidR="00D746E4">
        <w:t>программы</w:t>
      </w:r>
      <w:r w:rsidRPr="00B06171">
        <w:t xml:space="preserve"> </w:t>
      </w:r>
      <w:r w:rsidR="00D96898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D96898" w:rsidDel="00D96898">
        <w:t xml:space="preserve"> </w:t>
      </w:r>
      <w:r w:rsidR="006C385C" w:rsidRPr="00B06171">
        <w:t>на платформе х86</w:t>
      </w:r>
      <w:bookmarkEnd w:id="621"/>
    </w:p>
    <w:p w14:paraId="4C3B2920" w14:textId="7ACECDEE" w:rsidR="0031480E" w:rsidRPr="00B06171" w:rsidRDefault="0031480E" w:rsidP="008B1A8A">
      <w:pPr>
        <w:pStyle w:val="33"/>
      </w:pPr>
      <w:bookmarkStart w:id="622" w:name="_Toc150852922"/>
      <w:r w:rsidRPr="00B06171">
        <w:t xml:space="preserve">Развертывание компонентов </w:t>
      </w:r>
      <w:r w:rsidR="00D96898">
        <w:t xml:space="preserve">Маяк </w:t>
      </w:r>
      <w:r w:rsidR="00AF1270" w:rsidRPr="00AF1270">
        <w:t>8</w:t>
      </w:r>
      <w:r w:rsidR="00AF1270">
        <w:rPr>
          <w:lang w:val="en-US"/>
        </w:rPr>
        <w:t>i</w:t>
      </w:r>
      <w:r w:rsidR="00D96898" w:rsidDel="00D96898">
        <w:t xml:space="preserve"> </w:t>
      </w:r>
      <w:r w:rsidR="006C385C" w:rsidRPr="00B06171">
        <w:t>на платформе х86</w:t>
      </w:r>
      <w:bookmarkEnd w:id="622"/>
    </w:p>
    <w:p w14:paraId="14A59016" w14:textId="4458B68C" w:rsidR="0031480E" w:rsidRPr="00B06171" w:rsidRDefault="0031480E" w:rsidP="008B1A8A">
      <w:pPr>
        <w:pStyle w:val="40"/>
      </w:pPr>
      <w:bookmarkStart w:id="623" w:name="_Toc150852923"/>
      <w:r w:rsidRPr="00B06171">
        <w:t>Предварительные требования</w:t>
      </w:r>
      <w:bookmarkEnd w:id="623"/>
    </w:p>
    <w:p w14:paraId="2E955F34" w14:textId="72A0D4CE" w:rsidR="0031480E" w:rsidRPr="00B06171" w:rsidRDefault="0031480E" w:rsidP="008B1A8A">
      <w:pPr>
        <w:pStyle w:val="aff2"/>
      </w:pPr>
      <w:r w:rsidRPr="00B06171">
        <w:t xml:space="preserve">После выполнения действий, указанных в разделе </w:t>
      </w:r>
      <w:r w:rsidR="000C3128" w:rsidRPr="00B06171">
        <w:fldChar w:fldCharType="begin"/>
      </w:r>
      <w:r w:rsidR="000C3128" w:rsidRPr="00B06171">
        <w:instrText xml:space="preserve"> REF _Ref90950572 \r \h  \* MERGEFORMAT </w:instrText>
      </w:r>
      <w:r w:rsidR="000C3128" w:rsidRPr="00B06171">
        <w:fldChar w:fldCharType="separate"/>
      </w:r>
      <w:r w:rsidR="000C3128" w:rsidRPr="00B06171">
        <w:t>3.3.1.1</w:t>
      </w:r>
      <w:r w:rsidR="000C3128" w:rsidRPr="00B06171">
        <w:fldChar w:fldCharType="end"/>
      </w:r>
      <w:r w:rsidR="000C3128" w:rsidRPr="00B06171">
        <w:t xml:space="preserve"> </w:t>
      </w:r>
      <w:r w:rsidRPr="00B06171">
        <w:t xml:space="preserve">и </w:t>
      </w:r>
      <w:r w:rsidR="000C3128" w:rsidRPr="00B06171">
        <w:fldChar w:fldCharType="begin"/>
      </w:r>
      <w:r w:rsidR="000C3128" w:rsidRPr="00B06171">
        <w:instrText xml:space="preserve"> REF _Ref90950580 \r \h  \* MERGEFORMAT </w:instrText>
      </w:r>
      <w:r w:rsidR="000C3128" w:rsidRPr="00B06171">
        <w:fldChar w:fldCharType="separate"/>
      </w:r>
      <w:r w:rsidR="000C3128" w:rsidRPr="00B06171">
        <w:t>3.3.1.2</w:t>
      </w:r>
      <w:r w:rsidR="000C3128" w:rsidRPr="00B06171">
        <w:fldChar w:fldCharType="end"/>
      </w:r>
      <w:r w:rsidRPr="00B06171">
        <w:t>, необходимо удостовериться, что в терминале есть все необходимые требования для сборки дистрибутивов:</w:t>
      </w:r>
    </w:p>
    <w:p w14:paraId="3372251C" w14:textId="77777777" w:rsidR="0031480E" w:rsidRPr="00B06171" w:rsidRDefault="0031480E" w:rsidP="008B1A8A">
      <w:pPr>
        <w:pStyle w:val="13"/>
        <w:numPr>
          <w:ilvl w:val="0"/>
          <w:numId w:val="46"/>
        </w:numPr>
      </w:pPr>
      <w:r w:rsidRPr="00B06171">
        <w:t>Настроен кластер Kubernetes и произведено подключение к нему с помощью kubectl.</w:t>
      </w:r>
    </w:p>
    <w:p w14:paraId="3D066722" w14:textId="77777777" w:rsidR="0031480E" w:rsidRPr="00B06171" w:rsidRDefault="0031480E" w:rsidP="008B1A8A">
      <w:pPr>
        <w:pStyle w:val="13"/>
      </w:pPr>
      <w:r w:rsidRPr="00B06171">
        <w:t>Установлен helm версии 3.</w:t>
      </w:r>
    </w:p>
    <w:p w14:paraId="39AF5387" w14:textId="7DBC8471" w:rsidR="0031480E" w:rsidRPr="00B06171" w:rsidRDefault="0031480E" w:rsidP="008B1A8A">
      <w:pPr>
        <w:pStyle w:val="13"/>
      </w:pPr>
      <w:r w:rsidRPr="00B06171">
        <w:t xml:space="preserve">Получены на этапе установки (пункт </w:t>
      </w:r>
      <w:r w:rsidR="000C3128" w:rsidRPr="00B06171">
        <w:fldChar w:fldCharType="begin"/>
      </w:r>
      <w:r w:rsidR="000C3128" w:rsidRPr="00B06171">
        <w:instrText xml:space="preserve"> REF _Ref90950599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Pr="00B06171">
        <w:t xml:space="preserve">) данные об адресе API и CA сертификат. </w:t>
      </w:r>
    </w:p>
    <w:p w14:paraId="16242329" w14:textId="64433EEF" w:rsidR="0031480E" w:rsidRPr="00B06171" w:rsidRDefault="0031480E" w:rsidP="008B1A8A">
      <w:pPr>
        <w:pStyle w:val="13"/>
      </w:pPr>
      <w:r w:rsidRPr="00B06171">
        <w:t>Исходного кода репозитория gitlab-deployment («</w:t>
      </w:r>
      <w:r w:rsidR="00B451B7">
        <w:rPr>
          <w:lang w:val="en-US"/>
        </w:rPr>
        <w:t>mayak</w:t>
      </w:r>
      <w:r w:rsidR="008153BA">
        <w:t>BI</w:t>
      </w:r>
      <w:r w:rsidRPr="00B06171">
        <w:t>/DataOps/gitlab -deployment/») расположен на сервере Gitlab или локально на диске по пути «</w:t>
      </w:r>
      <w:r w:rsidR="00E319C7" w:rsidRPr="00B06171">
        <w:t xml:space="preserve">ОКР </w:t>
      </w:r>
      <w:r w:rsidR="00516FB2">
        <w:t>Маяк</w:t>
      </w:r>
      <w:r w:rsidR="00323DA5">
        <w:t xml:space="preserve"> </w:t>
      </w:r>
      <w:r w:rsidR="008153BA">
        <w:t>BI</w:t>
      </w:r>
      <w:r w:rsidRPr="00B06171">
        <w:t>. Исходные коды (rar-архи</w:t>
      </w:r>
      <w:r w:rsidR="008B1A8A" w:rsidRPr="00B06171">
        <w:t xml:space="preserve">в)/5. </w:t>
      </w:r>
      <w:r w:rsidR="00516FB2">
        <w:t>СО</w:t>
      </w:r>
      <w:r w:rsidRPr="00B06171">
        <w:t>/gitlab -deployment.zip».</w:t>
      </w:r>
    </w:p>
    <w:p w14:paraId="03658974" w14:textId="4F285CDB" w:rsidR="0031480E" w:rsidRPr="00B06171" w:rsidRDefault="0031480E" w:rsidP="008B1A8A">
      <w:pPr>
        <w:pStyle w:val="13"/>
      </w:pPr>
      <w:r w:rsidRPr="00B06171">
        <w:t>Установка осуществляетс</w:t>
      </w:r>
      <w:r w:rsidR="00AE35ED" w:rsidRPr="00B06171">
        <w:t>я с терминала</w:t>
      </w:r>
      <w:r w:rsidR="008B1A8A" w:rsidRPr="00B06171">
        <w:t xml:space="preserve"> </w:t>
      </w:r>
      <w:r w:rsidR="00B451B7">
        <w:t>mayak2</w:t>
      </w:r>
      <w:r w:rsidR="008B1A8A" w:rsidRPr="00B06171">
        <w:t>-bi-ter-01</w:t>
      </w:r>
      <w:r w:rsidR="00E47E2B" w:rsidRPr="00B06171">
        <w:t xml:space="preserve"> (см. таблицу</w:t>
      </w:r>
      <w:r w:rsidRPr="00B06171">
        <w:t xml:space="preserve"> 1)</w:t>
      </w:r>
    </w:p>
    <w:p w14:paraId="6956EB66" w14:textId="10B7628E" w:rsidR="0031480E" w:rsidRPr="00B06171" w:rsidRDefault="00573663" w:rsidP="008B1A8A">
      <w:pPr>
        <w:pStyle w:val="40"/>
      </w:pPr>
      <w:bookmarkStart w:id="624" w:name="_heading=h.326poqbih7sq" w:colFirst="0" w:colLast="0"/>
      <w:bookmarkStart w:id="625" w:name="_Toc150852924"/>
      <w:bookmarkEnd w:id="624"/>
      <w:r>
        <w:t>«Виртуальное озеро данных»</w:t>
      </w:r>
      <w:bookmarkEnd w:id="625"/>
    </w:p>
    <w:p w14:paraId="4691941A" w14:textId="77777777" w:rsidR="0031480E" w:rsidRPr="00B06171" w:rsidRDefault="0031480E" w:rsidP="008B1A8A">
      <w:pPr>
        <w:pStyle w:val="50"/>
      </w:pPr>
      <w:bookmarkStart w:id="626" w:name="_Toc150852925"/>
      <w:r w:rsidRPr="00B06171">
        <w:t>Требования перед началом установки</w:t>
      </w:r>
      <w:bookmarkEnd w:id="626"/>
    </w:p>
    <w:p w14:paraId="59EB8070" w14:textId="77777777" w:rsidR="0031480E" w:rsidRPr="00B06171" w:rsidRDefault="0031480E" w:rsidP="00663CA7">
      <w:pPr>
        <w:pStyle w:val="aff2"/>
      </w:pPr>
      <w:r w:rsidRPr="00B06171">
        <w:t>Ниже перечисленные требования перед началом установки:</w:t>
      </w:r>
    </w:p>
    <w:p w14:paraId="3AAB1E1B" w14:textId="586C78D4" w:rsidR="0031480E" w:rsidRPr="00B06171" w:rsidRDefault="0031480E" w:rsidP="00663CA7">
      <w:pPr>
        <w:pStyle w:val="13"/>
        <w:numPr>
          <w:ilvl w:val="0"/>
          <w:numId w:val="47"/>
        </w:numPr>
      </w:pPr>
      <w:r w:rsidRPr="00B06171">
        <w:t xml:space="preserve">На терминале </w:t>
      </w:r>
      <w:r w:rsidR="00B451B7">
        <w:t>mayak2</w:t>
      </w:r>
      <w:r w:rsidRPr="00B06171">
        <w:t>-bi-te</w:t>
      </w:r>
      <w:r w:rsidR="00663CA7" w:rsidRPr="00B06171">
        <w:t>r-01 создан пользователь «user»</w:t>
      </w:r>
      <w:r w:rsidRPr="00B06171">
        <w:t xml:space="preserve"> с правами sudo.</w:t>
      </w:r>
    </w:p>
    <w:p w14:paraId="51AECE58" w14:textId="00B8D589" w:rsidR="0031480E" w:rsidRPr="00B06171" w:rsidRDefault="0031480E" w:rsidP="00663CA7">
      <w:pPr>
        <w:pStyle w:val="1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утилиты «helm» и «kubectl» в соответствии с пунктом </w:t>
      </w:r>
      <w:r w:rsidR="00B06171" w:rsidRPr="00B06171">
        <w:fldChar w:fldCharType="begin"/>
      </w:r>
      <w:r w:rsidR="00B06171" w:rsidRPr="00B06171">
        <w:instrText xml:space="preserve"> REF _Ref90951669 \r \h </w:instrText>
      </w:r>
      <w:r w:rsidR="00B06171">
        <w:instrText xml:space="preserve"> \* MERGEFORMAT </w:instrText>
      </w:r>
      <w:r w:rsidR="00B06171" w:rsidRPr="00B06171">
        <w:fldChar w:fldCharType="separate"/>
      </w:r>
      <w:r w:rsidR="00B06171" w:rsidRPr="00B06171">
        <w:t>3.2.2.5</w:t>
      </w:r>
      <w:r w:rsidR="00B06171" w:rsidRPr="00B06171">
        <w:fldChar w:fldCharType="end"/>
      </w:r>
      <w:r w:rsidR="000C3128" w:rsidRPr="00B06171">
        <w:t xml:space="preserve"> </w:t>
      </w:r>
      <w:r w:rsidRPr="00B06171">
        <w:t>для пользователя user.</w:t>
      </w:r>
    </w:p>
    <w:p w14:paraId="3A2EEC52" w14:textId="25387EE1" w:rsidR="0031480E" w:rsidRPr="00B06171" w:rsidRDefault="0031480E" w:rsidP="00663CA7">
      <w:pPr>
        <w:pStyle w:val="13"/>
      </w:pPr>
      <w:r w:rsidRPr="00B06171">
        <w:t xml:space="preserve">Метаданные </w:t>
      </w:r>
      <w:r w:rsidR="00573663">
        <w:t>«Виртуальное озеро данных»</w:t>
      </w:r>
      <w:r w:rsidRPr="00B06171">
        <w:t xml:space="preserve"> хранятся в longhorn, который должен быть предварительно установлен в кластер (</w:t>
      </w:r>
      <w:r w:rsidR="000C3128" w:rsidRPr="00B06171">
        <w:fldChar w:fldCharType="begin"/>
      </w:r>
      <w:r w:rsidR="000C3128" w:rsidRPr="00B06171">
        <w:instrText xml:space="preserve"> REF _Ref90950630 \r \h  \* MERGEFORMAT </w:instrText>
      </w:r>
      <w:r w:rsidR="000C3128" w:rsidRPr="00B06171">
        <w:fldChar w:fldCharType="separate"/>
      </w:r>
      <w:r w:rsidR="000C3128" w:rsidRPr="00B06171">
        <w:t>3.2.2.9</w:t>
      </w:r>
      <w:r w:rsidR="000C3128" w:rsidRPr="00B06171">
        <w:fldChar w:fldCharType="end"/>
      </w:r>
      <w:r w:rsidRPr="00B06171">
        <w:t xml:space="preserve">). Подразумевается, что StorageClass называется longhorn в соответствии с </w:t>
      </w:r>
      <w:r w:rsidR="000C3128" w:rsidRPr="00B06171">
        <w:fldChar w:fldCharType="begin"/>
      </w:r>
      <w:r w:rsidR="000C3128" w:rsidRPr="00B06171">
        <w:instrText xml:space="preserve"> REF _Ref90950641 \r \h  \* MERGEFORMAT </w:instrText>
      </w:r>
      <w:r w:rsidR="000C3128" w:rsidRPr="00B06171">
        <w:fldChar w:fldCharType="separate"/>
      </w:r>
      <w:r w:rsidR="000C3128" w:rsidRPr="00B06171">
        <w:t>3.2.2.7.1</w:t>
      </w:r>
      <w:r w:rsidR="000C3128" w:rsidRPr="00B06171">
        <w:fldChar w:fldCharType="end"/>
      </w:r>
      <w:r w:rsidRPr="00B06171">
        <w:t>. (Если используется другое хранилище или название класса отличается, то необходимо поменять значение storageClass в файле dremio/values.yaml).</w:t>
      </w:r>
    </w:p>
    <w:p w14:paraId="352CE446" w14:textId="5356AD0F" w:rsidR="0031480E" w:rsidRPr="00B06171" w:rsidRDefault="00573663" w:rsidP="00663CA7">
      <w:pPr>
        <w:pStyle w:val="13"/>
      </w:pPr>
      <w:r>
        <w:t>«Виртуальное озеро данных»</w:t>
      </w:r>
      <w:r w:rsidR="0031480E" w:rsidRPr="00B06171">
        <w:t xml:space="preserve"> запускается на нодах с меткой </w:t>
      </w:r>
      <w:r w:rsidR="0031480E" w:rsidRPr="00B06171">
        <w:rPr>
          <w:rFonts w:eastAsia="Courier New"/>
        </w:rPr>
        <w:t>dremio=dremio</w:t>
      </w:r>
      <w:r w:rsidR="0031480E" w:rsidRPr="00B06171">
        <w:t xml:space="preserve">, поэтому предварительно необходимо пометить </w:t>
      </w:r>
      <w:r w:rsidR="00177135" w:rsidRPr="00B06171">
        <w:t xml:space="preserve">все </w:t>
      </w:r>
      <w:r w:rsidR="00177135" w:rsidRPr="00B06171">
        <w:rPr>
          <w:lang w:val="en-US"/>
        </w:rPr>
        <w:t>worker</w:t>
      </w:r>
      <w:r w:rsidR="00177135" w:rsidRPr="00B06171">
        <w:t xml:space="preserve"> </w:t>
      </w:r>
      <w:r w:rsidR="0031480E" w:rsidRPr="00B06171">
        <w:t>ноды</w:t>
      </w:r>
      <w:r w:rsidR="00E37727" w:rsidRPr="00B06171">
        <w:t xml:space="preserve"> кластера </w:t>
      </w:r>
      <w:r w:rsidR="00E37727" w:rsidRPr="00B06171">
        <w:rPr>
          <w:lang w:val="en-US"/>
        </w:rPr>
        <w:t>kubernetes</w:t>
      </w:r>
      <w:r w:rsidR="00E37727" w:rsidRPr="00B06171">
        <w:t xml:space="preserve"> (таблица </w:t>
      </w:r>
      <w:r w:rsidR="00E47E2B" w:rsidRPr="00B06171">
        <w:fldChar w:fldCharType="begin"/>
      </w:r>
      <w:r w:rsidR="00E47E2B" w:rsidRPr="00B06171">
        <w:instrText xml:space="preserve"> REF _Ref89676573 \h \# \0</w:instrText>
      </w:r>
      <w:r w:rsidR="00B06171">
        <w:instrText xml:space="preserve"> \* MERGEFORMAT </w:instrText>
      </w:r>
      <w:r w:rsidR="00E47E2B" w:rsidRPr="00B06171">
        <w:fldChar w:fldCharType="separate"/>
      </w:r>
      <w:r w:rsidR="00E47E2B" w:rsidRPr="00B06171">
        <w:t>1</w:t>
      </w:r>
      <w:r w:rsidR="00E47E2B" w:rsidRPr="00B06171">
        <w:fldChar w:fldCharType="end"/>
      </w:r>
      <w:r w:rsidR="00E37727" w:rsidRPr="00B06171">
        <w:t>)</w:t>
      </w:r>
      <w:r w:rsidR="0031480E" w:rsidRPr="00B06171">
        <w:t xml:space="preserve"> данным лейблом.</w:t>
      </w:r>
    </w:p>
    <w:tbl>
      <w:tblPr>
        <w:tblStyle w:val="affffff0"/>
        <w:tblW w:w="0" w:type="auto"/>
        <w:tblInd w:w="1134" w:type="dxa"/>
        <w:tblLook w:val="04A0" w:firstRow="1" w:lastRow="0" w:firstColumn="1" w:lastColumn="0" w:noHBand="0" w:noVBand="1"/>
      </w:tblPr>
      <w:tblGrid>
        <w:gridCol w:w="9287"/>
      </w:tblGrid>
      <w:tr w:rsidR="00177135" w:rsidRPr="00A4430E" w14:paraId="0A933D66" w14:textId="77777777" w:rsidTr="00177135">
        <w:tc>
          <w:tcPr>
            <w:tcW w:w="10195" w:type="dxa"/>
          </w:tcPr>
          <w:p w14:paraId="5FC7AF0C" w14:textId="26AF7512" w:rsidR="00177135" w:rsidRPr="00B06171" w:rsidRDefault="00177135" w:rsidP="00A877C4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label &lt;</w:t>
            </w:r>
            <w:r w:rsidRPr="00B06171">
              <w:t>имя</w:t>
            </w:r>
            <w:r w:rsidRPr="00B06171">
              <w:rPr>
                <w:lang w:val="en-US"/>
              </w:rPr>
              <w:t xml:space="preserve"> </w:t>
            </w:r>
            <w:r w:rsidRPr="00B06171">
              <w:t>ноды</w:t>
            </w:r>
            <w:r w:rsidRPr="00B06171">
              <w:rPr>
                <w:lang w:val="en-US"/>
              </w:rPr>
              <w:t xml:space="preserve"> &gt; dremio=dremio</w:t>
            </w:r>
          </w:p>
        </w:tc>
      </w:tr>
    </w:tbl>
    <w:p w14:paraId="163E2D25" w14:textId="77777777" w:rsidR="0031480E" w:rsidRPr="00B06171" w:rsidRDefault="0031480E" w:rsidP="00663CA7">
      <w:pPr>
        <w:pStyle w:val="13"/>
      </w:pPr>
      <w:r w:rsidRPr="00B06171">
        <w:t>Создать отдельное пространство имен:</w:t>
      </w:r>
    </w:p>
    <w:tbl>
      <w:tblPr>
        <w:tblW w:w="10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31480E" w:rsidRPr="00B06171" w14:paraId="18F1CE52" w14:textId="77777777" w:rsidTr="0031480E">
        <w:trPr>
          <w:jc w:val="center"/>
        </w:trPr>
        <w:tc>
          <w:tcPr>
            <w:tcW w:w="10200" w:type="dxa"/>
            <w:shd w:val="clear" w:color="auto" w:fill="auto"/>
          </w:tcPr>
          <w:p w14:paraId="6A56A481" w14:textId="77777777" w:rsidR="0031480E" w:rsidRPr="00B06171" w:rsidRDefault="0031480E" w:rsidP="00A877C4">
            <w:pPr>
              <w:pStyle w:val="afff6"/>
            </w:pPr>
            <w:bookmarkStart w:id="627" w:name="bookmark=id.2m6kmyk" w:colFirst="0" w:colLast="0"/>
            <w:bookmarkEnd w:id="627"/>
            <w:r w:rsidRPr="00B06171">
              <w:rPr>
                <w:rFonts w:eastAsia="Courier New"/>
              </w:rPr>
              <w:t>kubectl create namespace dremio</w:t>
            </w:r>
          </w:p>
        </w:tc>
      </w:tr>
    </w:tbl>
    <w:p w14:paraId="0F84D105" w14:textId="4E7426B5" w:rsidR="0031480E" w:rsidRPr="00B06171" w:rsidRDefault="0031480E" w:rsidP="00663CA7">
      <w:pPr>
        <w:pStyle w:val="aff4"/>
      </w:pPr>
      <w:r w:rsidRPr="00B06171">
        <w:t>Результат успешного в</w:t>
      </w:r>
      <w:r w:rsidR="00663CA7" w:rsidRPr="00B06171">
        <w:t>ыпо</w:t>
      </w:r>
      <w:r w:rsidR="00AE35ED" w:rsidRPr="00B06171">
        <w:t>лнения команды, представлен на р</w:t>
      </w:r>
      <w:r w:rsidR="00663CA7" w:rsidRPr="00B06171">
        <w:t xml:space="preserve">ис. </w:t>
      </w:r>
      <w:r w:rsidR="002270E5" w:rsidRPr="00B06171">
        <w:fldChar w:fldCharType="begin"/>
      </w:r>
      <w:r w:rsidR="002270E5" w:rsidRPr="00B06171">
        <w:instrText xml:space="preserve"> REF _Ref89682184 \h \# \0</w:instrText>
      </w:r>
      <w:r w:rsidR="00B06171">
        <w:instrText xml:space="preserve"> \* MERGEFORMAT </w:instrText>
      </w:r>
      <w:r w:rsidR="002270E5" w:rsidRPr="00B06171">
        <w:fldChar w:fldCharType="separate"/>
      </w:r>
      <w:r w:rsidR="009D772B" w:rsidRPr="00B06171">
        <w:t>56</w:t>
      </w:r>
      <w:r w:rsidR="002270E5" w:rsidRPr="00B06171">
        <w:fldChar w:fldCharType="end"/>
      </w:r>
      <w:r w:rsidR="00663CA7" w:rsidRPr="00B06171">
        <w:t>.</w:t>
      </w:r>
    </w:p>
    <w:p w14:paraId="75536D40" w14:textId="2E862839" w:rsidR="0031480E" w:rsidRPr="00B06171" w:rsidRDefault="00B451B7" w:rsidP="00663CA7">
      <w:pPr>
        <w:pStyle w:val="aff8"/>
      </w:pPr>
      <w:r>
        <w:rPr>
          <w:noProof/>
        </w:rPr>
        <w:drawing>
          <wp:inline distT="0" distB="0" distL="0" distR="0" wp14:anchorId="6BC1E61A" wp14:editId="5D4A6742">
            <wp:extent cx="6480175" cy="243840"/>
            <wp:effectExtent l="0" t="0" r="0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388C" w14:textId="21662152" w:rsidR="0031480E" w:rsidRPr="00B06171" w:rsidRDefault="002270E5" w:rsidP="00663CA7">
      <w:pPr>
        <w:pStyle w:val="affa"/>
      </w:pPr>
      <w:bookmarkStart w:id="628" w:name="_Ref89682184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56</w:t>
      </w:r>
      <w:r w:rsidR="00320395" w:rsidRPr="00B06171">
        <w:rPr>
          <w:noProof/>
        </w:rPr>
        <w:fldChar w:fldCharType="end"/>
      </w:r>
      <w:bookmarkEnd w:id="628"/>
      <w:r w:rsidRPr="00B06171">
        <w:t xml:space="preserve"> — </w:t>
      </w:r>
      <w:r w:rsidR="0031480E" w:rsidRPr="00B06171">
        <w:t>Создание пространства имён</w:t>
      </w:r>
    </w:p>
    <w:p w14:paraId="56ED15EB" w14:textId="598CC2C9" w:rsidR="0031480E" w:rsidRPr="00B06171" w:rsidRDefault="0031480E" w:rsidP="00663CA7">
      <w:pPr>
        <w:pStyle w:val="13"/>
      </w:pPr>
      <w:r w:rsidRPr="00B06171">
        <w:t xml:space="preserve">Создать секрет при использовании регистри с парольной защитой (для беспарольного регистри </w:t>
      </w:r>
      <w:r w:rsidR="00380085">
        <w:rPr>
          <w:rFonts w:eastAsia="Courier New"/>
        </w:rPr>
        <w:t>mayak</w:t>
      </w:r>
      <w:r w:rsidR="008153BA">
        <w:rPr>
          <w:rFonts w:eastAsia="Courier New"/>
        </w:rPr>
        <w:t>BI</w:t>
      </w:r>
      <w:r w:rsidR="00380085">
        <w:rPr>
          <w:rFonts w:eastAsia="Courier New"/>
        </w:rPr>
        <w:t>.ru</w:t>
      </w:r>
      <w:r w:rsidRPr="00B06171">
        <w:rPr>
          <w:rFonts w:eastAsia="Courier New"/>
        </w:rPr>
        <w:t xml:space="preserve">:5000 </w:t>
      </w:r>
      <w:r w:rsidRPr="00B06171">
        <w:t xml:space="preserve">этот шаг пропустить): </w:t>
      </w:r>
    </w:p>
    <w:tbl>
      <w:tblPr>
        <w:tblW w:w="104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4"/>
      </w:tblGrid>
      <w:tr w:rsidR="0031480E" w:rsidRPr="00A4430E" w14:paraId="14FC0DA8" w14:textId="77777777" w:rsidTr="0031480E">
        <w:trPr>
          <w:trHeight w:val="1127"/>
          <w:jc w:val="center"/>
        </w:trPr>
        <w:tc>
          <w:tcPr>
            <w:tcW w:w="10474" w:type="dxa"/>
            <w:shd w:val="clear" w:color="auto" w:fill="auto"/>
          </w:tcPr>
          <w:p w14:paraId="606EC803" w14:textId="25A04699" w:rsidR="0031480E" w:rsidRPr="00B06171" w:rsidRDefault="0031480E" w:rsidP="00A877C4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create secret -n dremio docker-registry dremio-reg-cred --docker-server=&lt;</w:t>
            </w:r>
            <w:r w:rsidRPr="00B06171">
              <w:rPr>
                <w:rFonts w:eastAsia="Courier New"/>
              </w:rPr>
              <w:t>адрес</w:t>
            </w:r>
            <w:r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</w:rPr>
              <w:t>репозитория</w:t>
            </w:r>
            <w:r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</w:rPr>
              <w:t>в</w:t>
            </w:r>
            <w:r w:rsidRPr="00B06171">
              <w:rPr>
                <w:rFonts w:eastAsia="Courier New"/>
                <w:lang w:val="en-US"/>
              </w:rPr>
              <w:t xml:space="preserve"> gitlab&gt; --docker-username=dremio-reg-reader --docker-password=&lt;</w:t>
            </w:r>
            <w:r w:rsidRPr="00B06171">
              <w:rPr>
                <w:rFonts w:eastAsia="Courier New"/>
              </w:rPr>
              <w:t>из</w:t>
            </w:r>
            <w:r w:rsidRPr="00B06171">
              <w:rPr>
                <w:rFonts w:eastAsia="Courier New"/>
                <w:lang w:val="en-US"/>
              </w:rPr>
              <w:t xml:space="preserve"> Deploy Tokens&gt; --docker-email=&lt;</w:t>
            </w:r>
            <w:r w:rsidRPr="00B06171">
              <w:rPr>
                <w:rFonts w:eastAsia="Courier New"/>
              </w:rPr>
              <w:t>почта</w:t>
            </w:r>
            <w:r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</w:rPr>
              <w:t>администратора</w:t>
            </w:r>
            <w:r w:rsidRPr="00B06171">
              <w:rPr>
                <w:rFonts w:eastAsia="Courier New"/>
                <w:lang w:val="en-US"/>
              </w:rPr>
              <w:t>&gt;</w:t>
            </w:r>
          </w:p>
        </w:tc>
      </w:tr>
    </w:tbl>
    <w:p w14:paraId="24A4B575" w14:textId="77777777" w:rsidR="0031480E" w:rsidRPr="00B06171" w:rsidRDefault="0031480E" w:rsidP="00663CA7">
      <w:pPr>
        <w:pStyle w:val="13"/>
      </w:pPr>
      <w:r w:rsidRPr="00B06171">
        <w:t>Создать секрет, содержащий приватный ssh-ключ и файл known_hosts (в known_hosts должна быть запись о сервере бэкапов) для подключения к серверу бэкапов с помощью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5EFC5729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5DD211A9" w14:textId="77777777" w:rsidR="0031480E" w:rsidRPr="00B06171" w:rsidRDefault="0031480E" w:rsidP="00A877C4">
            <w:pPr>
              <w:pStyle w:val="afff6"/>
              <w:rPr>
                <w:rFonts w:eastAsia="Courier New"/>
                <w:lang w:val="en-US"/>
              </w:rPr>
            </w:pPr>
            <w:bookmarkStart w:id="629" w:name="bookmark=id.3lbifu6" w:colFirst="0" w:colLast="0"/>
            <w:bookmarkStart w:id="630" w:name="bookmark=id.11bux6d" w:colFirst="0" w:colLast="0"/>
            <w:bookmarkEnd w:id="629"/>
            <w:bookmarkEnd w:id="630"/>
            <w:r w:rsidRPr="00B06171">
              <w:rPr>
                <w:rFonts w:eastAsia="Courier New"/>
                <w:lang w:val="en-US"/>
              </w:rPr>
              <w:t>kubectl create secret  generic -n dremio dremio-bkp --from-file=id_rsa=/home/user/.ssh/id_rsa --from-file=known_hosts=/home/user/.ssh/known_hosts</w:t>
            </w:r>
          </w:p>
        </w:tc>
      </w:tr>
    </w:tbl>
    <w:p w14:paraId="11A8A6C6" w14:textId="58FDD754" w:rsidR="0031480E" w:rsidRPr="00B06171" w:rsidRDefault="0031480E" w:rsidP="00663CA7">
      <w:pPr>
        <w:pStyle w:val="13"/>
      </w:pPr>
      <w:r w:rsidRPr="00B06171">
        <w:t xml:space="preserve">Результат успешного выполнения команды, представлен </w:t>
      </w:r>
      <w:r w:rsidR="00AE35ED" w:rsidRPr="00B06171">
        <w:t>на р</w:t>
      </w:r>
      <w:r w:rsidR="00663CA7" w:rsidRPr="00B06171">
        <w:t xml:space="preserve">ис. </w:t>
      </w:r>
      <w:r w:rsidR="002270E5" w:rsidRPr="00B06171">
        <w:fldChar w:fldCharType="begin"/>
      </w:r>
      <w:r w:rsidR="002270E5" w:rsidRPr="00B06171">
        <w:instrText xml:space="preserve"> REF _Ref89682213 \h \# \0</w:instrText>
      </w:r>
      <w:r w:rsidR="00B06171">
        <w:instrText xml:space="preserve"> \* MERGEFORMAT </w:instrText>
      </w:r>
      <w:r w:rsidR="002270E5" w:rsidRPr="00B06171">
        <w:fldChar w:fldCharType="separate"/>
      </w:r>
      <w:r w:rsidR="009D772B" w:rsidRPr="00B06171">
        <w:t>57</w:t>
      </w:r>
      <w:r w:rsidR="002270E5" w:rsidRPr="00B06171">
        <w:fldChar w:fldCharType="end"/>
      </w:r>
      <w:r w:rsidRPr="00B06171">
        <w:t>:</w:t>
      </w:r>
    </w:p>
    <w:p w14:paraId="0E12BC78" w14:textId="6F977082" w:rsidR="0031480E" w:rsidRPr="00B06171" w:rsidRDefault="00B451B7" w:rsidP="00663CA7">
      <w:pPr>
        <w:pStyle w:val="aff8"/>
      </w:pPr>
      <w:r>
        <w:rPr>
          <w:noProof/>
        </w:rPr>
        <w:drawing>
          <wp:inline distT="0" distB="0" distL="0" distR="0" wp14:anchorId="1FC41D6B" wp14:editId="1A37B381">
            <wp:extent cx="6480175" cy="207010"/>
            <wp:effectExtent l="0" t="0" r="0" b="25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0674" w14:textId="5A72B4A7" w:rsidR="0031480E" w:rsidRPr="00B06171" w:rsidRDefault="002270E5" w:rsidP="00663CA7">
      <w:pPr>
        <w:pStyle w:val="affa"/>
      </w:pPr>
      <w:bookmarkStart w:id="631" w:name="_Ref89682213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57</w:t>
      </w:r>
      <w:r w:rsidR="00320395" w:rsidRPr="00B06171">
        <w:rPr>
          <w:noProof/>
        </w:rPr>
        <w:fldChar w:fldCharType="end"/>
      </w:r>
      <w:bookmarkEnd w:id="631"/>
      <w:r w:rsidRPr="00B06171">
        <w:t xml:space="preserve"> — </w:t>
      </w:r>
      <w:r w:rsidR="0031480E" w:rsidRPr="00B06171">
        <w:t>Создание секрета</w:t>
      </w:r>
    </w:p>
    <w:p w14:paraId="17A6D78A" w14:textId="77777777" w:rsidR="0031480E" w:rsidRPr="00B06171" w:rsidRDefault="0031480E" w:rsidP="00663CA7">
      <w:pPr>
        <w:pStyle w:val="50"/>
      </w:pPr>
      <w:bookmarkStart w:id="632" w:name="_heading=h.20gsq1z" w:colFirst="0" w:colLast="0"/>
      <w:bookmarkStart w:id="633" w:name="_Ref90950697"/>
      <w:bookmarkStart w:id="634" w:name="_Ref90950771"/>
      <w:bookmarkStart w:id="635" w:name="_Ref90950860"/>
      <w:bookmarkStart w:id="636" w:name="_Ref90951068"/>
      <w:bookmarkStart w:id="637" w:name="_Ref90951115"/>
      <w:bookmarkStart w:id="638" w:name="_Toc150852926"/>
      <w:bookmarkEnd w:id="632"/>
      <w:r w:rsidRPr="00B06171">
        <w:t>Установка</w:t>
      </w:r>
      <w:bookmarkEnd w:id="633"/>
      <w:bookmarkEnd w:id="634"/>
      <w:bookmarkEnd w:id="635"/>
      <w:bookmarkEnd w:id="636"/>
      <w:bookmarkEnd w:id="637"/>
      <w:bookmarkEnd w:id="638"/>
    </w:p>
    <w:p w14:paraId="76A79183" w14:textId="2FB1744B" w:rsidR="0031480E" w:rsidRPr="00B06171" w:rsidRDefault="0031480E" w:rsidP="00663CA7">
      <w:pPr>
        <w:pStyle w:val="aff2"/>
      </w:pPr>
      <w:r w:rsidRPr="00B06171">
        <w:t xml:space="preserve">На терминале </w:t>
      </w:r>
      <w:r w:rsidR="00B451B7">
        <w:t>mayak2</w:t>
      </w:r>
      <w:r w:rsidRPr="00B06171">
        <w:t xml:space="preserve">-bi-ter-01 в директорию «tmp/dremio-deployment» необходимо скопировать инсталлятор </w:t>
      </w:r>
      <w:r w:rsidR="00573663">
        <w:t>«Виртуальное озеро данных»</w:t>
      </w:r>
      <w:r w:rsidRPr="00B06171">
        <w:t xml:space="preserve"> (</w:t>
      </w:r>
      <w:r w:rsidR="00E47E2B" w:rsidRPr="00B06171">
        <w:t>см. т</w:t>
      </w:r>
      <w:r w:rsidRPr="00B06171">
        <w:t>аблиц</w:t>
      </w:r>
      <w:r w:rsidR="00E47E2B" w:rsidRPr="00B06171">
        <w:t>у</w:t>
      </w:r>
      <w:r w:rsidRPr="00B06171">
        <w:t xml:space="preserve"> </w:t>
      </w:r>
      <w:r w:rsidR="00E75BA0" w:rsidRPr="00B06171">
        <w:fldChar w:fldCharType="begin"/>
      </w:r>
      <w:r w:rsidR="00E75BA0" w:rsidRPr="00B06171">
        <w:instrText xml:space="preserve"> REF _Ref89676711 \h \# \0</w:instrText>
      </w:r>
      <w:r w:rsidR="000C3128" w:rsidRPr="00B06171">
        <w:instrText xml:space="preserve"> \* MERGEFORMAT </w:instrText>
      </w:r>
      <w:r w:rsidR="00E75BA0" w:rsidRPr="00B06171">
        <w:fldChar w:fldCharType="separate"/>
      </w:r>
      <w:r w:rsidR="009D772B" w:rsidRPr="00B06171">
        <w:t>3</w:t>
      </w:r>
      <w:r w:rsidR="00E75BA0" w:rsidRPr="00B06171">
        <w:fldChar w:fldCharType="end"/>
      </w:r>
      <w:r w:rsidRPr="00B06171">
        <w:t>), для этого необходимо выполнить следующие команды:</w:t>
      </w:r>
    </w:p>
    <w:p w14:paraId="15863A44" w14:textId="30A34FD8" w:rsidR="0031480E" w:rsidRPr="00B06171" w:rsidRDefault="0031480E" w:rsidP="00663CA7">
      <w:pPr>
        <w:pStyle w:val="13"/>
        <w:numPr>
          <w:ilvl w:val="0"/>
          <w:numId w:val="48"/>
        </w:numPr>
      </w:pPr>
      <w:r w:rsidRPr="00B06171">
        <w:t>Перейти на страницу проекта http://</w:t>
      </w:r>
      <w:r w:rsidR="00E0680A">
        <w:t>mayak</w:t>
      </w:r>
      <w:r w:rsidR="008153BA">
        <w:t>BI</w:t>
      </w:r>
      <w:r w:rsidR="00E0680A">
        <w:t>.ru/</w:t>
      </w:r>
      <w:r w:rsidR="00185E6E">
        <w:t>mayak</w:t>
      </w:r>
      <w:r w:rsidR="008153BA">
        <w:t>BI</w:t>
      </w:r>
      <w:r w:rsidRPr="00B06171">
        <w:t>/DataOps/dremio-deployment на сервере Gitlab</w:t>
      </w:r>
      <w:r w:rsidR="00663CA7" w:rsidRPr="00B06171">
        <w:t xml:space="preserve">. </w:t>
      </w:r>
    </w:p>
    <w:p w14:paraId="5975F6ED" w14:textId="1D3A88BC" w:rsidR="0031480E" w:rsidRPr="00B06171" w:rsidRDefault="0031480E" w:rsidP="00663CA7">
      <w:pPr>
        <w:pStyle w:val="13"/>
      </w:pPr>
      <w:r w:rsidRPr="00B06171">
        <w:t>На открывшейся странице нажать на синюю кнопку «клонировать». В появившемся всплывающем окне нажать на кнопку «Копировать URL» справа от поля ввода в секции «Клонировать с помощью HTT</w:t>
      </w:r>
      <w:r w:rsidR="002270E5" w:rsidRPr="00B06171">
        <w:t>P», как показано на р</w:t>
      </w:r>
      <w:r w:rsidR="00663CA7" w:rsidRPr="00B06171">
        <w:t xml:space="preserve">ис. </w:t>
      </w:r>
      <w:r w:rsidR="002270E5" w:rsidRPr="00B06171">
        <w:fldChar w:fldCharType="begin"/>
      </w:r>
      <w:r w:rsidR="002270E5" w:rsidRPr="00B06171">
        <w:instrText xml:space="preserve"> REF _Ref89682262 \h \</w:instrText>
      </w:r>
      <w:r w:rsidR="002270E5" w:rsidRPr="00B06171">
        <w:rPr>
          <w:lang w:val="en-US"/>
        </w:rPr>
        <w:instrText># \0</w:instrText>
      </w:r>
      <w:r w:rsidR="00B06171">
        <w:instrText xml:space="preserve"> \* MERGEFORMAT </w:instrText>
      </w:r>
      <w:r w:rsidR="002270E5" w:rsidRPr="00B06171">
        <w:fldChar w:fldCharType="separate"/>
      </w:r>
      <w:r w:rsidR="009D772B" w:rsidRPr="00B06171">
        <w:rPr>
          <w:lang w:val="en-US"/>
        </w:rPr>
        <w:t>5</w:t>
      </w:r>
      <w:r w:rsidR="009D772B" w:rsidRPr="00B06171">
        <w:t>8</w:t>
      </w:r>
      <w:r w:rsidR="002270E5" w:rsidRPr="00B06171">
        <w:fldChar w:fldCharType="end"/>
      </w:r>
      <w:r w:rsidRPr="00B06171">
        <w:t>:</w:t>
      </w:r>
    </w:p>
    <w:p w14:paraId="1D8ED318" w14:textId="63D9BBFA" w:rsidR="0031480E" w:rsidRPr="00B06171" w:rsidRDefault="00283BD6" w:rsidP="00663CA7">
      <w:pPr>
        <w:pStyle w:val="aff8"/>
      </w:pPr>
      <w:r>
        <w:rPr>
          <w:noProof/>
        </w:rPr>
        <w:drawing>
          <wp:inline distT="0" distB="0" distL="0" distR="0" wp14:anchorId="330D5B16" wp14:editId="3E562FB9">
            <wp:extent cx="6480175" cy="232981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EFE7" w14:textId="185B6650" w:rsidR="0031480E" w:rsidRPr="00B06171" w:rsidRDefault="002270E5" w:rsidP="00663CA7">
      <w:pPr>
        <w:pStyle w:val="affa"/>
      </w:pPr>
      <w:bookmarkStart w:id="639" w:name="_Ref89682262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58</w:t>
      </w:r>
      <w:r w:rsidR="00320395" w:rsidRPr="00B06171">
        <w:rPr>
          <w:noProof/>
        </w:rPr>
        <w:fldChar w:fldCharType="end"/>
      </w:r>
      <w:bookmarkEnd w:id="639"/>
      <w:r w:rsidRPr="00B06171">
        <w:t xml:space="preserve"> — </w:t>
      </w:r>
      <w:r w:rsidR="0031480E" w:rsidRPr="00B06171">
        <w:t>Клонирование проекта</w:t>
      </w:r>
    </w:p>
    <w:p w14:paraId="6EB41C86" w14:textId="77777777" w:rsidR="0031480E" w:rsidRPr="00B06171" w:rsidRDefault="0031480E" w:rsidP="00663CA7">
      <w:pPr>
        <w:pStyle w:val="afffff2"/>
      </w:pPr>
      <w:r w:rsidRPr="00B06171">
        <w:t>При этом URL для клонирования копируется в буфер обмена.</w:t>
      </w:r>
    </w:p>
    <w:p w14:paraId="0EB735F2" w14:textId="4C7C5EDA" w:rsidR="0031480E" w:rsidRPr="00B06171" w:rsidRDefault="0031480E" w:rsidP="00663CA7">
      <w:pPr>
        <w:pStyle w:val="13"/>
      </w:pPr>
      <w:r w:rsidRPr="00B06171">
        <w:t xml:space="preserve">Используя URL из буфера обмена выполнить команду копирования на терминале </w:t>
      </w:r>
      <w:r w:rsidR="00B451B7">
        <w:t>mayak2</w:t>
      </w:r>
      <w:r w:rsidRPr="00B06171">
        <w:t>-bi-ter-01: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6978BC4C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259D42BB" w14:textId="77777777" w:rsidR="0031480E" w:rsidRPr="00B06171" w:rsidRDefault="0031480E" w:rsidP="00A877C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cd /tmp</w:t>
            </w:r>
          </w:p>
          <w:p w14:paraId="1D15D428" w14:textId="40654F55" w:rsidR="0031480E" w:rsidRPr="00B06171" w:rsidRDefault="0031480E" w:rsidP="00A877C4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git clone http://</w:t>
            </w:r>
            <w:r w:rsidR="00E0680A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="00E0680A">
              <w:rPr>
                <w:rFonts w:eastAsia="Courier New"/>
                <w:lang w:val="en-US"/>
              </w:rPr>
              <w:t>.ru/</w:t>
            </w:r>
            <w:r w:rsidR="00185E6E">
              <w:rPr>
                <w:rFonts w:eastAsia="Courier New"/>
                <w:lang w:val="en-US"/>
              </w:rPr>
              <w:t>mayak</w:t>
            </w:r>
            <w:r w:rsidR="008153BA">
              <w:rPr>
                <w:rFonts w:eastAsia="Courier New"/>
                <w:lang w:val="en-US"/>
              </w:rPr>
              <w:t>BI</w:t>
            </w:r>
            <w:r w:rsidRPr="00B06171">
              <w:rPr>
                <w:rFonts w:eastAsia="Courier New"/>
                <w:lang w:val="en-US"/>
              </w:rPr>
              <w:t>/DataOps/dremio-deployment.git</w:t>
            </w:r>
          </w:p>
        </w:tc>
      </w:tr>
    </w:tbl>
    <w:p w14:paraId="57DCB189" w14:textId="699C5841" w:rsidR="0031480E" w:rsidRPr="00B06171" w:rsidRDefault="0031480E" w:rsidP="00663CA7">
      <w:pPr>
        <w:pStyle w:val="aff4"/>
      </w:pPr>
      <w:r w:rsidRPr="00B06171">
        <w:t>Результат успешного выполнения кома</w:t>
      </w:r>
      <w:r w:rsidR="00663CA7" w:rsidRPr="00B06171">
        <w:t xml:space="preserve">нды, представлен на </w:t>
      </w:r>
      <w:r w:rsidR="002270E5" w:rsidRPr="00B06171">
        <w:t>р</w:t>
      </w:r>
      <w:r w:rsidR="00663CA7" w:rsidRPr="00B06171">
        <w:t xml:space="preserve">ис. </w:t>
      </w:r>
      <w:r w:rsidR="002270E5" w:rsidRPr="00B06171">
        <w:fldChar w:fldCharType="begin"/>
      </w:r>
      <w:r w:rsidR="002270E5" w:rsidRPr="00B06171">
        <w:instrText xml:space="preserve"> REF _Ref89682299 \h \# \0</w:instrText>
      </w:r>
      <w:r w:rsidR="00B06171">
        <w:instrText xml:space="preserve"> \* MERGEFORMAT </w:instrText>
      </w:r>
      <w:r w:rsidR="002270E5" w:rsidRPr="00B06171">
        <w:fldChar w:fldCharType="separate"/>
      </w:r>
      <w:r w:rsidR="009D772B" w:rsidRPr="00B06171">
        <w:t>59</w:t>
      </w:r>
      <w:r w:rsidR="002270E5" w:rsidRPr="00B06171">
        <w:fldChar w:fldCharType="end"/>
      </w:r>
      <w:r w:rsidRPr="00B06171">
        <w:t>:</w:t>
      </w:r>
    </w:p>
    <w:p w14:paraId="4893AD42" w14:textId="1455EC59" w:rsidR="0031480E" w:rsidRPr="00B06171" w:rsidRDefault="00283BD6" w:rsidP="00663CA7">
      <w:pPr>
        <w:pStyle w:val="aff8"/>
      </w:pPr>
      <w:r>
        <w:rPr>
          <w:noProof/>
        </w:rPr>
        <w:drawing>
          <wp:inline distT="0" distB="0" distL="0" distR="0" wp14:anchorId="3F58D864" wp14:editId="0494B935">
            <wp:extent cx="6480175" cy="1713230"/>
            <wp:effectExtent l="0" t="0" r="0" b="127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AAAB" w14:textId="69B9CA7E" w:rsidR="0031480E" w:rsidRPr="00B06171" w:rsidRDefault="002270E5" w:rsidP="00663CA7">
      <w:pPr>
        <w:pStyle w:val="affa"/>
      </w:pPr>
      <w:bookmarkStart w:id="640" w:name="_Ref89682299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59</w:t>
      </w:r>
      <w:r w:rsidR="00320395" w:rsidRPr="00B06171">
        <w:rPr>
          <w:noProof/>
        </w:rPr>
        <w:fldChar w:fldCharType="end"/>
      </w:r>
      <w:bookmarkEnd w:id="640"/>
      <w:r w:rsidRPr="00B06171">
        <w:t xml:space="preserve"> — </w:t>
      </w:r>
      <w:r w:rsidR="0031480E" w:rsidRPr="00B06171">
        <w:t>Копирования на терминале</w:t>
      </w:r>
    </w:p>
    <w:p w14:paraId="6B225F53" w14:textId="3B3962C6" w:rsidR="0031480E" w:rsidRPr="00B06171" w:rsidRDefault="0031480E" w:rsidP="00663CA7">
      <w:pPr>
        <w:pStyle w:val="aff4"/>
      </w:pPr>
      <w:r w:rsidRPr="00B06171">
        <w:t xml:space="preserve">При этом в директории /tmp появится директория dremio-deployment с инсталлятором. Все дальнейшие команды выполняются на сервере </w:t>
      </w:r>
      <w:r w:rsidR="00B451B7">
        <w:t>mayak2</w:t>
      </w:r>
      <w:r w:rsidRPr="00B06171">
        <w:t>-bi-ter-01 из этой директории под пользователем «user».</w:t>
      </w:r>
    </w:p>
    <w:p w14:paraId="20AFE100" w14:textId="3BD74669" w:rsidR="0031480E" w:rsidRPr="00B06171" w:rsidRDefault="0031480E" w:rsidP="00663CA7">
      <w:pPr>
        <w:pStyle w:val="a3"/>
      </w:pPr>
      <w:r w:rsidRPr="00B06171">
        <w:t>Сначала необходимо установить «pvc» с режимом «rwx». Это выполняется с помощью следующей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352C36DA" w14:textId="77777777" w:rsidTr="0031480E">
        <w:trPr>
          <w:jc w:val="center"/>
        </w:trPr>
        <w:tc>
          <w:tcPr>
            <w:tcW w:w="10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77B91" w14:textId="77777777" w:rsidR="0031480E" w:rsidRPr="00B06171" w:rsidRDefault="0031480E" w:rsidP="002270E5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apply -n dremio -f k8s/pvc-rwx.yaml</w:t>
            </w:r>
          </w:p>
        </w:tc>
      </w:tr>
    </w:tbl>
    <w:p w14:paraId="6A6E1BFD" w14:textId="77296668" w:rsidR="0031480E" w:rsidRPr="00B06171" w:rsidRDefault="0031480E" w:rsidP="00663CA7">
      <w:pPr>
        <w:pStyle w:val="aff4"/>
      </w:pPr>
      <w:r w:rsidRPr="00B06171">
        <w:t>Инсталлятор конфигурируется с помощью файла chart/values.yaml, в котором перечислены все настроечные параметры и комментарии к ним, для установки с помощью этого файла требуется воспользоваться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35213B05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AF35C1B" w14:textId="0B336BF2" w:rsidR="0031480E" w:rsidRPr="00B06171" w:rsidRDefault="0031480E" w:rsidP="002270E5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helm upgrade --install -n dremio dremio ./chart</w:t>
            </w:r>
          </w:p>
        </w:tc>
      </w:tr>
    </w:tbl>
    <w:p w14:paraId="380E4B3B" w14:textId="2172DB0E" w:rsidR="0031480E" w:rsidRPr="00B06171" w:rsidRDefault="0031480E" w:rsidP="00663CA7">
      <w:pPr>
        <w:pStyle w:val="aff8"/>
      </w:pPr>
      <w:r w:rsidRPr="00B06171">
        <w:rPr>
          <w:rStyle w:val="a7"/>
        </w:rPr>
        <w:t>Результат успешного вып</w:t>
      </w:r>
      <w:r w:rsidR="002270E5" w:rsidRPr="00B06171">
        <w:rPr>
          <w:rStyle w:val="a7"/>
        </w:rPr>
        <w:t>олнения команды представлен на р</w:t>
      </w:r>
      <w:r w:rsidR="00663CA7" w:rsidRPr="00B06171">
        <w:rPr>
          <w:rStyle w:val="a7"/>
        </w:rPr>
        <w:t xml:space="preserve">ис. </w:t>
      </w:r>
      <w:r w:rsidR="002270E5" w:rsidRPr="00B06171">
        <w:rPr>
          <w:rStyle w:val="a7"/>
        </w:rPr>
        <w:fldChar w:fldCharType="begin"/>
      </w:r>
      <w:r w:rsidR="002270E5" w:rsidRPr="00B06171">
        <w:rPr>
          <w:rStyle w:val="a7"/>
        </w:rPr>
        <w:instrText xml:space="preserve"> REF _Ref89682340 \h \# \0</w:instrText>
      </w:r>
      <w:r w:rsidR="00B06171">
        <w:rPr>
          <w:rStyle w:val="a7"/>
        </w:rPr>
        <w:instrText xml:space="preserve"> \* MERGEFORMAT </w:instrText>
      </w:r>
      <w:r w:rsidR="002270E5" w:rsidRPr="00B06171">
        <w:rPr>
          <w:rStyle w:val="a7"/>
        </w:rPr>
      </w:r>
      <w:r w:rsidR="002270E5" w:rsidRPr="00B06171">
        <w:rPr>
          <w:rStyle w:val="a7"/>
        </w:rPr>
        <w:fldChar w:fldCharType="separate"/>
      </w:r>
      <w:r w:rsidR="009D772B" w:rsidRPr="00B06171">
        <w:rPr>
          <w:rStyle w:val="a7"/>
        </w:rPr>
        <w:t>60</w:t>
      </w:r>
      <w:r w:rsidR="002270E5" w:rsidRPr="00B06171">
        <w:rPr>
          <w:rStyle w:val="a7"/>
        </w:rPr>
        <w:fldChar w:fldCharType="end"/>
      </w:r>
      <w:r w:rsidRPr="00B06171">
        <w:rPr>
          <w:rStyle w:val="a7"/>
        </w:rPr>
        <w:t>:</w:t>
      </w:r>
      <w:r w:rsidRPr="00B06171">
        <w:br/>
      </w:r>
      <w:r w:rsidR="00241841">
        <w:rPr>
          <w:noProof/>
        </w:rPr>
        <w:drawing>
          <wp:inline distT="0" distB="0" distL="0" distR="0" wp14:anchorId="4E4A7244" wp14:editId="083EE812">
            <wp:extent cx="6480175" cy="780415"/>
            <wp:effectExtent l="0" t="0" r="0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E69C" w14:textId="30CBCB4B" w:rsidR="0031480E" w:rsidRPr="00B06171" w:rsidRDefault="002270E5" w:rsidP="00663CA7">
      <w:pPr>
        <w:pStyle w:val="affa"/>
      </w:pPr>
      <w:bookmarkStart w:id="641" w:name="_Ref89682340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60</w:t>
      </w:r>
      <w:r w:rsidR="00320395" w:rsidRPr="00B06171">
        <w:rPr>
          <w:noProof/>
        </w:rPr>
        <w:fldChar w:fldCharType="end"/>
      </w:r>
      <w:bookmarkEnd w:id="641"/>
      <w:r w:rsidRPr="00B06171">
        <w:t xml:space="preserve"> — </w:t>
      </w:r>
      <w:r w:rsidR="0031480E" w:rsidRPr="00B06171">
        <w:t>Результат выполнения команды</w:t>
      </w:r>
    </w:p>
    <w:p w14:paraId="2E63AFC9" w14:textId="2C4945BD" w:rsidR="0031480E" w:rsidRPr="00B06171" w:rsidRDefault="0031480E" w:rsidP="00663CA7">
      <w:pPr>
        <w:pStyle w:val="aff4"/>
      </w:pPr>
      <w:r w:rsidRPr="00B06171">
        <w:t xml:space="preserve">После выполнения команды дождаться запуска и перехода в состояние готовности всех подов (все поды в состоянии Running, статус Ready для все контейнеров пода, либо 1/1, либо </w:t>
      </w:r>
      <w:r w:rsidR="0067154B" w:rsidRPr="00B06171">
        <w:t>3</w:t>
      </w:r>
      <w:r w:rsidRPr="00B06171">
        <w:t>/</w:t>
      </w:r>
      <w:r w:rsidR="0067154B" w:rsidRPr="00B06171">
        <w:t>3</w:t>
      </w:r>
      <w:r w:rsidRPr="00B06171">
        <w:t>):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6F2E32CF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15B85F1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-n dremio get pods</w:t>
            </w:r>
          </w:p>
        </w:tc>
      </w:tr>
    </w:tbl>
    <w:p w14:paraId="5A601B3F" w14:textId="77777777" w:rsidR="0031480E" w:rsidRPr="00B06171" w:rsidRDefault="0031480E" w:rsidP="00663CA7">
      <w:pPr>
        <w:pStyle w:val="50"/>
      </w:pPr>
      <w:bookmarkStart w:id="642" w:name="_Ref90950686"/>
      <w:bookmarkStart w:id="643" w:name="_Toc150852927"/>
      <w:r w:rsidRPr="00B06171">
        <w:t>Удаление</w:t>
      </w:r>
      <w:bookmarkEnd w:id="642"/>
      <w:bookmarkEnd w:id="643"/>
    </w:p>
    <w:p w14:paraId="34021708" w14:textId="77777777" w:rsidR="0031480E" w:rsidRPr="00B06171" w:rsidRDefault="0031480E" w:rsidP="00663CA7">
      <w:pPr>
        <w:pStyle w:val="a3"/>
      </w:pPr>
      <w:r w:rsidRPr="00B06171">
        <w:t>Удаление производится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0A582DDA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F3A4AE6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helm uninstall -n dremio dremio</w:t>
            </w:r>
          </w:p>
        </w:tc>
      </w:tr>
    </w:tbl>
    <w:p w14:paraId="73E3C4EE" w14:textId="77777777" w:rsidR="0031480E" w:rsidRPr="00B06171" w:rsidRDefault="0031480E" w:rsidP="00663CA7">
      <w:pPr>
        <w:pStyle w:val="aff4"/>
      </w:pPr>
      <w:bookmarkStart w:id="644" w:name="bookmark=id.2zlqixl" w:colFirst="0" w:colLast="0"/>
      <w:bookmarkStart w:id="645" w:name="bookmark=id.4kgg8ps" w:colFirst="0" w:colLast="0"/>
      <w:bookmarkEnd w:id="644"/>
      <w:bookmarkEnd w:id="645"/>
      <w:r w:rsidRPr="00B06171">
        <w:t>После выполнения команды дождат</w:t>
      </w:r>
      <w:bookmarkStart w:id="646" w:name="bookmark=id.1er0t5e" w:colFirst="0" w:colLast="0"/>
      <w:bookmarkEnd w:id="646"/>
      <w:r w:rsidRPr="00B06171">
        <w:t>ься завершения всех подов: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163CF5A5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406DC45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-n dremio get pods</w:t>
            </w:r>
          </w:p>
        </w:tc>
      </w:tr>
    </w:tbl>
    <w:p w14:paraId="3BA885B8" w14:textId="77777777" w:rsidR="0031480E" w:rsidRPr="00B06171" w:rsidRDefault="0031480E" w:rsidP="00663CA7">
      <w:pPr>
        <w:pStyle w:val="aff4"/>
      </w:pPr>
      <w:r w:rsidRPr="00B06171">
        <w:t>Команда должна возвращать пустой список подов в неймспейсе dremio.</w:t>
      </w:r>
    </w:p>
    <w:p w14:paraId="4B1EC852" w14:textId="77777777" w:rsidR="0031480E" w:rsidRPr="00B06171" w:rsidRDefault="0031480E" w:rsidP="00663CA7">
      <w:pPr>
        <w:pStyle w:val="50"/>
      </w:pPr>
      <w:bookmarkStart w:id="647" w:name="bookmark=id.2dvym10" w:colFirst="0" w:colLast="0"/>
      <w:bookmarkStart w:id="648" w:name="bookmark=id.3yqobt7" w:colFirst="0" w:colLast="0"/>
      <w:bookmarkStart w:id="649" w:name="_Toc150852928"/>
      <w:bookmarkEnd w:id="647"/>
      <w:bookmarkEnd w:id="648"/>
      <w:r w:rsidRPr="00B06171">
        <w:t>Обновление</w:t>
      </w:r>
      <w:bookmarkEnd w:id="649"/>
    </w:p>
    <w:p w14:paraId="76F7E1E1" w14:textId="10EE09F2" w:rsidR="0031480E" w:rsidRPr="00B06171" w:rsidRDefault="0031480E" w:rsidP="00663CA7">
      <w:pPr>
        <w:pStyle w:val="a3"/>
      </w:pPr>
      <w:r w:rsidRPr="00B06171">
        <w:t xml:space="preserve">Процесс обновления для корректного освобождения ресурсов выполняет в два шага: удаление (в соответствии с пунктом </w:t>
      </w:r>
      <w:r w:rsidR="000C3128" w:rsidRPr="00B06171">
        <w:fldChar w:fldCharType="begin"/>
      </w:r>
      <w:r w:rsidR="000C3128" w:rsidRPr="00B06171">
        <w:instrText xml:space="preserve"> REF _Ref90950686 \r \h  \* MERGEFORMAT </w:instrText>
      </w:r>
      <w:r w:rsidR="000C3128" w:rsidRPr="00B06171">
        <w:fldChar w:fldCharType="separate"/>
      </w:r>
      <w:r w:rsidR="000C3128" w:rsidRPr="00B06171">
        <w:t>3.4.1.2.3</w:t>
      </w:r>
      <w:r w:rsidR="000C3128" w:rsidRPr="00B06171">
        <w:fldChar w:fldCharType="end"/>
      </w:r>
      <w:r w:rsidRPr="00B06171">
        <w:t xml:space="preserve">) и последующая установка (в соответствии с пунктом </w:t>
      </w:r>
      <w:r w:rsidR="000C3128" w:rsidRPr="00B06171">
        <w:fldChar w:fldCharType="begin"/>
      </w:r>
      <w:r w:rsidR="000C3128" w:rsidRPr="00B06171">
        <w:instrText xml:space="preserve"> REF _Ref90950697 \r \h  \* MERGEFORMAT </w:instrText>
      </w:r>
      <w:r w:rsidR="000C3128" w:rsidRPr="00B06171">
        <w:fldChar w:fldCharType="separate"/>
      </w:r>
      <w:r w:rsidR="000C3128" w:rsidRPr="00B06171">
        <w:t>3.4.1.2.2</w:t>
      </w:r>
      <w:r w:rsidR="000C3128" w:rsidRPr="00B06171">
        <w:fldChar w:fldCharType="end"/>
      </w:r>
      <w:r w:rsidRPr="00B06171">
        <w:t>, команда инсталяции).</w:t>
      </w:r>
    </w:p>
    <w:p w14:paraId="1EA16AC1" w14:textId="77777777" w:rsidR="0031480E" w:rsidRPr="00B06171" w:rsidRDefault="0031480E" w:rsidP="00663CA7">
      <w:pPr>
        <w:pStyle w:val="50"/>
      </w:pPr>
      <w:bookmarkStart w:id="650" w:name="_heading=h.t18w8t" w:colFirst="0" w:colLast="0"/>
      <w:bookmarkStart w:id="651" w:name="_Ref90951512"/>
      <w:bookmarkStart w:id="652" w:name="_Toc150852929"/>
      <w:bookmarkEnd w:id="650"/>
      <w:r w:rsidRPr="00B06171">
        <w:t>Проверка</w:t>
      </w:r>
      <w:bookmarkEnd w:id="651"/>
      <w:bookmarkEnd w:id="652"/>
    </w:p>
    <w:p w14:paraId="318924E3" w14:textId="77777777" w:rsidR="0031480E" w:rsidRPr="00B06171" w:rsidRDefault="0031480E" w:rsidP="00663CA7">
      <w:pPr>
        <w:pStyle w:val="a3"/>
      </w:pPr>
      <w:r w:rsidRPr="00B06171">
        <w:t>Проверка работоспособности аналогична проверке графического интерфейса в 3.3.2.1.1.2.</w:t>
      </w:r>
    </w:p>
    <w:p w14:paraId="7C1C8BCC" w14:textId="7F08864C" w:rsidR="00671A23" w:rsidRPr="00B06171" w:rsidRDefault="00671A23" w:rsidP="00671A23">
      <w:pPr>
        <w:pStyle w:val="a3"/>
      </w:pPr>
      <w:r w:rsidRPr="00B06171">
        <w:t xml:space="preserve">Адрес сервиса </w:t>
      </w:r>
      <w:bookmarkStart w:id="653" w:name="bookmark=id.1s66p4f" w:colFirst="0" w:colLast="0"/>
      <w:bookmarkStart w:id="654" w:name="bookmark=id.3d0wewm" w:colFirst="0" w:colLast="0"/>
      <w:bookmarkEnd w:id="653"/>
      <w:bookmarkEnd w:id="654"/>
      <w:r w:rsidRPr="00B06171">
        <w:fldChar w:fldCharType="begin"/>
      </w:r>
      <w:r w:rsidRPr="00B06171">
        <w:instrText xml:space="preserve"> HYPERLINK "http://dremio.astra.gismubi.test.gismu2.it.mvd.ru/" \h </w:instrText>
      </w:r>
      <w:r w:rsidRPr="00B06171">
        <w:fldChar w:fldCharType="separate"/>
      </w:r>
      <w:r w:rsidRPr="00B06171">
        <w:t>http://d</w:t>
      </w:r>
      <w:r w:rsidRPr="00B06171">
        <w:fldChar w:fldCharType="end"/>
      </w:r>
      <w:bookmarkStart w:id="655" w:name="bookmark=id.2rb4i01" w:colFirst="0" w:colLast="0"/>
      <w:bookmarkStart w:id="656" w:name="bookmark=id.4c5u7s8" w:colFirst="0" w:colLast="0"/>
      <w:bookmarkEnd w:id="655"/>
      <w:bookmarkEnd w:id="656"/>
      <w:r w:rsidRPr="00B06171">
        <w:fldChar w:fldCharType="begin"/>
      </w:r>
      <w:r w:rsidRPr="00B06171">
        <w:instrText xml:space="preserve"> HYPERLINK "http://dremio.astra.gismubi.test.gismu2.it.mvd.ru/" \h </w:instrText>
      </w:r>
      <w:r w:rsidRPr="00B06171">
        <w:fldChar w:fldCharType="separate"/>
      </w:r>
      <w:r w:rsidRPr="00B06171">
        <w:t>remio</w:t>
      </w:r>
      <w:r w:rsidR="00241841" w:rsidRPr="00241841">
        <w:t>.</w:t>
      </w:r>
      <w:r w:rsidRPr="00B06171">
        <w:t>test.</w:t>
      </w:r>
      <w:r w:rsidR="00B451B7">
        <w:t>mayak2</w:t>
      </w:r>
      <w:r w:rsidR="00241841">
        <w:t>.it</w:t>
      </w:r>
      <w:r w:rsidRPr="00B06171">
        <w:t>.ru/</w:t>
      </w:r>
      <w:r w:rsidRPr="00B06171">
        <w:fldChar w:fldCharType="end"/>
      </w:r>
      <w:r w:rsidRPr="00B06171">
        <w:t xml:space="preserve"> задается в файле values.yaml, однако требуется чтобы он разрешался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_Ref90950726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>. Для этого требуется добавить запись в локальный DNS (фа</w:t>
      </w:r>
      <w:r w:rsidR="008D0BDF" w:rsidRPr="00B06171">
        <w:t>йл hosts), которая перенаправит</w:t>
      </w:r>
      <w:r w:rsidRPr="00B06171">
        <w:t xml:space="preserve"> все запросы </w:t>
      </w:r>
      <w:r w:rsidR="00647A4C">
        <w:t>dremio.test.mayak2.it.ru</w:t>
      </w:r>
      <w:r w:rsidRPr="00B06171">
        <w:t xml:space="preserve">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_Ref90950726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 xml:space="preserve">. Пример файла hosts для ОС Linux, представлен на рис. </w:t>
      </w:r>
      <w:r w:rsidRPr="00B06171">
        <w:fldChar w:fldCharType="begin"/>
      </w:r>
      <w:r w:rsidRPr="00B06171">
        <w:instrText xml:space="preserve"> REF _Ref89682381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61</w:t>
      </w:r>
      <w:r w:rsidRPr="00B06171">
        <w:fldChar w:fldCharType="end"/>
      </w:r>
      <w:r w:rsidRPr="00B06171">
        <w:t>.</w:t>
      </w:r>
    </w:p>
    <w:p w14:paraId="7558E9D6" w14:textId="40905513" w:rsidR="0031480E" w:rsidRPr="00B06171" w:rsidRDefault="00663CA7" w:rsidP="00663CA7">
      <w:pPr>
        <w:pStyle w:val="a3"/>
      </w:pPr>
      <w:r w:rsidRPr="00B06171">
        <w:t>.</w:t>
      </w:r>
    </w:p>
    <w:p w14:paraId="6F0F9A9E" w14:textId="191199C3" w:rsidR="0031480E" w:rsidRPr="00B06171" w:rsidRDefault="00F26363" w:rsidP="00663CA7">
      <w:pPr>
        <w:pStyle w:val="aff8"/>
      </w:pPr>
      <w:r>
        <w:rPr>
          <w:noProof/>
        </w:rPr>
        <w:drawing>
          <wp:inline distT="0" distB="0" distL="0" distR="0" wp14:anchorId="5344977E" wp14:editId="3FE27E0D">
            <wp:extent cx="6480175" cy="295338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A48C" w14:textId="7D56DCB6" w:rsidR="0031480E" w:rsidRPr="00B06171" w:rsidRDefault="00DE7563" w:rsidP="00663CA7">
      <w:pPr>
        <w:pStyle w:val="affa"/>
      </w:pPr>
      <w:bookmarkStart w:id="657" w:name="_Ref89682381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61</w:t>
      </w:r>
      <w:r w:rsidR="00320395" w:rsidRPr="00B06171">
        <w:rPr>
          <w:noProof/>
        </w:rPr>
        <w:fldChar w:fldCharType="end"/>
      </w:r>
      <w:bookmarkEnd w:id="657"/>
      <w:r w:rsidRPr="00B06171">
        <w:t xml:space="preserve"> — </w:t>
      </w:r>
      <w:r w:rsidR="0031480E" w:rsidRPr="00B06171">
        <w:t>Пример выполнения команды</w:t>
      </w:r>
    </w:p>
    <w:p w14:paraId="07D46029" w14:textId="4CC73820" w:rsidR="0031480E" w:rsidRPr="00B06171" w:rsidRDefault="00415A3B" w:rsidP="00663CA7">
      <w:pPr>
        <w:pStyle w:val="40"/>
      </w:pPr>
      <w:bookmarkStart w:id="658" w:name="_heading=h.3xvurkbamo1n" w:colFirst="0" w:colLast="0"/>
      <w:bookmarkStart w:id="659" w:name="_Toc150852930"/>
      <w:bookmarkEnd w:id="658"/>
      <w:r>
        <w:t>«Визуализация и исследование данных»</w:t>
      </w:r>
      <w:bookmarkEnd w:id="659"/>
    </w:p>
    <w:p w14:paraId="7979BB70" w14:textId="77777777" w:rsidR="0031480E" w:rsidRPr="00B06171" w:rsidRDefault="0031480E" w:rsidP="00663CA7">
      <w:pPr>
        <w:pStyle w:val="50"/>
      </w:pPr>
      <w:bookmarkStart w:id="660" w:name="_Toc150852931"/>
      <w:r w:rsidRPr="00B06171">
        <w:t>Предварительные требования</w:t>
      </w:r>
      <w:bookmarkEnd w:id="660"/>
    </w:p>
    <w:p w14:paraId="4E18C0E1" w14:textId="4F5CC68A" w:rsidR="0031480E" w:rsidRPr="00B06171" w:rsidRDefault="0031480E" w:rsidP="00663CA7">
      <w:pPr>
        <w:pStyle w:val="a3"/>
      </w:pPr>
      <w:r w:rsidRPr="00B06171">
        <w:t xml:space="preserve">На сервере </w:t>
      </w:r>
      <w:r w:rsidR="00B451B7">
        <w:t>mayak2</w:t>
      </w:r>
      <w:r w:rsidRPr="00B06171">
        <w:t xml:space="preserve">-bi-db-01 установлено системное программное обеспечение Postgresql 9.6.17. Разрешено подключение к СУБД с серверов </w:t>
      </w:r>
      <w:r w:rsidR="00B451B7">
        <w:t>mayak2</w:t>
      </w:r>
      <w:r w:rsidRPr="00B06171">
        <w:t xml:space="preserve">-bi-m-01, </w:t>
      </w:r>
      <w:r w:rsidR="00B451B7">
        <w:t>mayak2</w:t>
      </w:r>
      <w:r w:rsidRPr="00B06171">
        <w:t xml:space="preserve">-bi-m-02, </w:t>
      </w:r>
      <w:r w:rsidR="00B451B7">
        <w:t>mayak2</w:t>
      </w:r>
      <w:r w:rsidRPr="00B06171">
        <w:t xml:space="preserve">-bi-m-03, </w:t>
      </w:r>
      <w:r w:rsidR="00B451B7">
        <w:t>mayak2</w:t>
      </w:r>
      <w:r w:rsidRPr="00B06171">
        <w:t xml:space="preserve">-bi-w-01, </w:t>
      </w:r>
      <w:r w:rsidR="00B451B7">
        <w:t>mayak2</w:t>
      </w:r>
      <w:r w:rsidRPr="00B06171">
        <w:t>-bi-w-02</w:t>
      </w:r>
      <w:r w:rsidR="0067154B" w:rsidRPr="00B06171">
        <w:t xml:space="preserve">, </w:t>
      </w:r>
      <w:r w:rsidR="00B451B7">
        <w:t>mayak2</w:t>
      </w:r>
      <w:r w:rsidR="0067154B" w:rsidRPr="00B06171">
        <w:t>-bi-w-03</w:t>
      </w:r>
      <w:r w:rsidR="00E75BA0" w:rsidRPr="00B06171">
        <w:t xml:space="preserve">. </w:t>
      </w:r>
    </w:p>
    <w:p w14:paraId="26AC680F" w14:textId="7B4CA226" w:rsidR="0031480E" w:rsidRPr="00B06171" w:rsidRDefault="0031480E" w:rsidP="00663CA7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утилиты kubectl и helm в соответствии с пунктом 3.2.2.5. </w:t>
      </w:r>
    </w:p>
    <w:p w14:paraId="3F20C5A4" w14:textId="75B5F52A" w:rsidR="0031480E" w:rsidRPr="00B06171" w:rsidRDefault="0031480E" w:rsidP="00663CA7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>-bi-ter</w:t>
      </w:r>
      <w:r w:rsidR="00663CA7" w:rsidRPr="00B06171">
        <w:t xml:space="preserve">-01 создан пользователь «user» </w:t>
      </w:r>
      <w:r w:rsidRPr="00B06171">
        <w:t>с правами sudo.</w:t>
      </w:r>
    </w:p>
    <w:p w14:paraId="674AF546" w14:textId="323EC19F" w:rsidR="0031480E" w:rsidRPr="00B06171" w:rsidRDefault="0031480E" w:rsidP="00663CA7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в директорию скопирован код /tmp/metabase-deployment инсталятора </w:t>
      </w:r>
      <w:r w:rsidR="00415A3B">
        <w:t>«Визуализация и исследование данных»</w:t>
      </w:r>
      <w:r w:rsidRPr="00B06171">
        <w:t xml:space="preserve"> (см.</w:t>
      </w:r>
      <w:r w:rsidR="00AE35ED" w:rsidRPr="00B06171">
        <w:t xml:space="preserve"> таблицу</w:t>
      </w:r>
      <w:r w:rsidRPr="00B06171">
        <w:t xml:space="preserve"> </w:t>
      </w:r>
      <w:r w:rsidR="00AE35ED" w:rsidRPr="00B06171">
        <w:fldChar w:fldCharType="begin"/>
      </w:r>
      <w:r w:rsidR="00AE35ED" w:rsidRPr="00B06171">
        <w:instrText xml:space="preserve"> REF _Ref89676711 \h \# \0</w:instrText>
      </w:r>
      <w:r w:rsidR="000C3128" w:rsidRPr="00B06171">
        <w:instrText xml:space="preserve"> \* MERGEFORMAT </w:instrText>
      </w:r>
      <w:r w:rsidR="00AE35ED" w:rsidRPr="00B06171">
        <w:fldChar w:fldCharType="separate"/>
      </w:r>
      <w:r w:rsidR="009D772B" w:rsidRPr="00B06171">
        <w:t>3</w:t>
      </w:r>
      <w:r w:rsidR="00AE35ED" w:rsidRPr="00B06171">
        <w:fldChar w:fldCharType="end"/>
      </w:r>
      <w:r w:rsidRPr="00B06171">
        <w:t>).</w:t>
      </w:r>
    </w:p>
    <w:p w14:paraId="28D1D73A" w14:textId="40F32FAF" w:rsidR="0031480E" w:rsidRPr="00B06171" w:rsidRDefault="0031480E" w:rsidP="00663CA7">
      <w:pPr>
        <w:pStyle w:val="a3"/>
      </w:pPr>
      <w:r w:rsidRPr="00B06171">
        <w:tab/>
        <w:t>До начала установки в Kubernetes необходимо создать секрет для подключения к docker-registry с образами для установки:</w:t>
      </w:r>
      <w:r w:rsidR="00663CA7" w:rsidRPr="00B06171">
        <w:t xml:space="preserve">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7A3F02C0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92F5" w14:textId="77777777" w:rsidR="0031480E" w:rsidRPr="00B06171" w:rsidRDefault="0031480E" w:rsidP="00DE7563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create secret docker-registry metabase-reg-cred \</w:t>
            </w:r>
          </w:p>
          <w:p w14:paraId="03246E0A" w14:textId="4C46CE4E" w:rsidR="0031480E" w:rsidRPr="00B06171" w:rsidRDefault="0031480E" w:rsidP="00DE7563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 xml:space="preserve">    --docker-server=</w:t>
            </w:r>
            <w:r w:rsidR="00D06F8B">
              <w:rPr>
                <w:lang w:val="en-US"/>
              </w:rPr>
              <w:t>m</w:t>
            </w:r>
            <w:r w:rsidRPr="00B06171">
              <w:rPr>
                <w:lang w:val="en-US"/>
              </w:rPr>
              <w:t>:4567 \</w:t>
            </w:r>
          </w:p>
          <w:p w14:paraId="279E2F7B" w14:textId="78F426C9" w:rsidR="0031480E" w:rsidRPr="00B06171" w:rsidRDefault="0031480E" w:rsidP="00DE7563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 xml:space="preserve">    --docker-username=</w:t>
            </w:r>
            <w:r w:rsidR="0067154B" w:rsidRPr="00B06171">
              <w:rPr>
                <w:lang w:val="en-US"/>
              </w:rPr>
              <w:t>USER</w:t>
            </w:r>
            <w:r w:rsidRPr="00B06171">
              <w:rPr>
                <w:lang w:val="en-US"/>
              </w:rPr>
              <w:t xml:space="preserve"> \</w:t>
            </w:r>
          </w:p>
          <w:p w14:paraId="7A903DDA" w14:textId="4980F504" w:rsidR="0031480E" w:rsidRPr="00B06171" w:rsidRDefault="0031480E" w:rsidP="00DE7563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 xml:space="preserve">    --docker-password=</w:t>
            </w:r>
            <w:r w:rsidR="0067154B" w:rsidRPr="00B06171">
              <w:rPr>
                <w:lang w:val="en-US"/>
              </w:rPr>
              <w:t>PASSWORD</w:t>
            </w:r>
            <w:r w:rsidRPr="00B06171">
              <w:rPr>
                <w:lang w:val="en-US"/>
              </w:rPr>
              <w:t xml:space="preserve"> \</w:t>
            </w:r>
          </w:p>
          <w:p w14:paraId="0AA1BF92" w14:textId="73446800" w:rsidR="0031480E" w:rsidRPr="00B06171" w:rsidRDefault="0031480E" w:rsidP="00DE7563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 xml:space="preserve">    --docker-email=a</w:t>
            </w:r>
            <w:r w:rsidR="0067154B" w:rsidRPr="00B06171">
              <w:rPr>
                <w:lang w:val="en-US"/>
              </w:rPr>
              <w:t>d</w:t>
            </w:r>
            <w:r w:rsidRPr="00B06171">
              <w:rPr>
                <w:lang w:val="en-US"/>
              </w:rPr>
              <w:t>m</w:t>
            </w:r>
            <w:r w:rsidR="0067154B" w:rsidRPr="00B06171">
              <w:rPr>
                <w:lang w:val="en-US"/>
              </w:rPr>
              <w:t>i</w:t>
            </w:r>
            <w:r w:rsidRPr="00B06171">
              <w:rPr>
                <w:lang w:val="en-US"/>
              </w:rPr>
              <w:t>n@fil-it.ru</w:t>
            </w:r>
          </w:p>
        </w:tc>
      </w:tr>
    </w:tbl>
    <w:p w14:paraId="2ABF631E" w14:textId="77777777" w:rsidR="0031480E" w:rsidRPr="00B06171" w:rsidRDefault="0031480E" w:rsidP="00663CA7">
      <w:pPr>
        <w:pStyle w:val="50"/>
      </w:pPr>
      <w:bookmarkStart w:id="661" w:name="_heading=h.16ges7u" w:colFirst="0" w:colLast="0"/>
      <w:bookmarkStart w:id="662" w:name="_Ref90950883"/>
      <w:bookmarkStart w:id="663" w:name="_Toc150852932"/>
      <w:bookmarkEnd w:id="661"/>
      <w:r w:rsidRPr="00B06171">
        <w:t>Установка</w:t>
      </w:r>
      <w:bookmarkEnd w:id="662"/>
      <w:bookmarkEnd w:id="663"/>
      <w:r w:rsidRPr="00B06171">
        <w:t xml:space="preserve"> </w:t>
      </w:r>
    </w:p>
    <w:p w14:paraId="0B4A2F99" w14:textId="2E353B26" w:rsidR="0031480E" w:rsidRPr="00B06171" w:rsidRDefault="0031480E" w:rsidP="00663CA7">
      <w:pPr>
        <w:pStyle w:val="a3"/>
      </w:pPr>
      <w:r w:rsidRPr="00B06171">
        <w:t xml:space="preserve">Перед установкой требуется создать БД и пользователя для </w:t>
      </w:r>
      <w:r w:rsidR="00415A3B">
        <w:t>«Визуализация и исследование данных»</w:t>
      </w:r>
      <w:r w:rsidRPr="00B06171">
        <w:t xml:space="preserve"> в СУБД метаданных, для этого требуется подключиться к серверу </w:t>
      </w:r>
      <w:r w:rsidR="00B451B7">
        <w:t>mayak2</w:t>
      </w:r>
      <w:r w:rsidRPr="00B06171">
        <w:t>-bi-db-01 по ssh под пользователем postgres, после чего войти в инт</w:t>
      </w:r>
      <w:r w:rsidR="00663CA7" w:rsidRPr="00B06171">
        <w:t xml:space="preserve">ерактивный режим программы psql. 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730F3E2C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810AED0" w14:textId="6DAF1CB4" w:rsidR="0031480E" w:rsidRPr="00B06171" w:rsidRDefault="002725CE" w:rsidP="00DE7563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P</w:t>
            </w:r>
            <w:r w:rsidR="0031480E" w:rsidRPr="00B06171">
              <w:rPr>
                <w:rFonts w:eastAsia="Courier New"/>
              </w:rPr>
              <w:t>sql</w:t>
            </w:r>
          </w:p>
        </w:tc>
      </w:tr>
    </w:tbl>
    <w:p w14:paraId="2AD10B4E" w14:textId="44143F13" w:rsidR="0031480E" w:rsidRPr="00B06171" w:rsidRDefault="0031480E" w:rsidP="00663CA7">
      <w:pPr>
        <w:pStyle w:val="aff4"/>
      </w:pPr>
      <w:r w:rsidRPr="00B06171">
        <w:t>Результат успешного</w:t>
      </w:r>
      <w:r w:rsidR="00DE7563" w:rsidRPr="00B06171">
        <w:t xml:space="preserve"> входа представлен на р</w:t>
      </w:r>
      <w:r w:rsidR="00663CA7" w:rsidRPr="00B06171">
        <w:t xml:space="preserve">ис. </w:t>
      </w:r>
      <w:r w:rsidR="00DE7563" w:rsidRPr="00B06171">
        <w:fldChar w:fldCharType="begin"/>
      </w:r>
      <w:r w:rsidR="00DE7563" w:rsidRPr="00B06171">
        <w:instrText xml:space="preserve"> REF _Ref89682443 \h \# \0</w:instrText>
      </w:r>
      <w:r w:rsidR="00B06171">
        <w:instrText xml:space="preserve"> \* MERGEFORMAT </w:instrText>
      </w:r>
      <w:r w:rsidR="00DE7563" w:rsidRPr="00B06171">
        <w:fldChar w:fldCharType="separate"/>
      </w:r>
      <w:r w:rsidR="009D772B" w:rsidRPr="00B06171">
        <w:t>62</w:t>
      </w:r>
      <w:r w:rsidR="00DE7563" w:rsidRPr="00B06171">
        <w:fldChar w:fldCharType="end"/>
      </w:r>
      <w:r w:rsidRPr="00B06171">
        <w:t>.</w:t>
      </w:r>
    </w:p>
    <w:p w14:paraId="30AB89C7" w14:textId="6B7694C4" w:rsidR="0031480E" w:rsidRPr="00B06171" w:rsidRDefault="00AB2175" w:rsidP="00663CA7">
      <w:pPr>
        <w:pStyle w:val="aff8"/>
      </w:pPr>
      <w:r w:rsidRPr="00B06171">
        <w:rPr>
          <w:noProof/>
        </w:rPr>
        <w:drawing>
          <wp:inline distT="0" distB="0" distL="0" distR="0" wp14:anchorId="175A7F50" wp14:editId="22E94E89">
            <wp:extent cx="6480175" cy="787400"/>
            <wp:effectExtent l="0" t="0" r="0" b="0"/>
            <wp:docPr id="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53FC" w14:textId="0E006481" w:rsidR="0031480E" w:rsidRPr="00B06171" w:rsidRDefault="00DE7563" w:rsidP="00663CA7">
      <w:pPr>
        <w:pStyle w:val="affa"/>
      </w:pPr>
      <w:bookmarkStart w:id="664" w:name="_heading=h.3qg2avn" w:colFirst="0" w:colLast="0"/>
      <w:bookmarkStart w:id="665" w:name="_Ref89682443"/>
      <w:bookmarkEnd w:id="664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62</w:t>
      </w:r>
      <w:r w:rsidR="00320395" w:rsidRPr="00B06171">
        <w:rPr>
          <w:noProof/>
        </w:rPr>
        <w:fldChar w:fldCharType="end"/>
      </w:r>
      <w:bookmarkEnd w:id="665"/>
      <w:r w:rsidRPr="00B06171">
        <w:t xml:space="preserve"> — </w:t>
      </w:r>
      <w:r w:rsidR="0031480E" w:rsidRPr="00B06171">
        <w:t>Успешный вход в интерактивный режим psql</w:t>
      </w:r>
    </w:p>
    <w:p w14:paraId="5C8FC954" w14:textId="77777777" w:rsidR="0031480E" w:rsidRPr="00B06171" w:rsidRDefault="0031480E" w:rsidP="00663CA7">
      <w:pPr>
        <w:pStyle w:val="aff4"/>
      </w:pPr>
      <w:r w:rsidRPr="00B06171">
        <w:t>После этого требуется выполнить следующие sql-команды: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6B54B87B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132B931B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CREATE USER metabase WITH PASSWORD 'metabase123' login; </w:t>
            </w:r>
          </w:p>
          <w:p w14:paraId="09B72264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CREATE DATABASE metabase with owner metabase; </w:t>
            </w:r>
          </w:p>
          <w:p w14:paraId="51AF16EA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CREATE SCHEMA metabase  AUTHORIZATION metabase;</w:t>
            </w:r>
          </w:p>
          <w:p w14:paraId="450EFEE0" w14:textId="77777777" w:rsidR="0031480E" w:rsidRPr="00B06171" w:rsidRDefault="0031480E" w:rsidP="00DE7563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\q</w:t>
            </w:r>
          </w:p>
        </w:tc>
      </w:tr>
    </w:tbl>
    <w:p w14:paraId="2C36301C" w14:textId="57C4A686" w:rsidR="0031480E" w:rsidRPr="00B06171" w:rsidRDefault="0031480E" w:rsidP="00663CA7">
      <w:pPr>
        <w:pStyle w:val="aff4"/>
      </w:pPr>
      <w:r w:rsidRPr="00B06171">
        <w:t xml:space="preserve">Результат успешного выполнения SQL-команд представлен на </w:t>
      </w:r>
      <w:r w:rsidR="00DE7563" w:rsidRPr="00B06171">
        <w:t>р</w:t>
      </w:r>
      <w:r w:rsidR="00663CA7" w:rsidRPr="00B06171">
        <w:t xml:space="preserve">ис. </w:t>
      </w:r>
      <w:r w:rsidR="00DE7563" w:rsidRPr="00B06171">
        <w:fldChar w:fldCharType="begin"/>
      </w:r>
      <w:r w:rsidR="00DE7563" w:rsidRPr="00B06171">
        <w:instrText xml:space="preserve"> REF _Ref89682476 \h \# \0</w:instrText>
      </w:r>
      <w:r w:rsidR="00B06171">
        <w:instrText xml:space="preserve"> \* MERGEFORMAT </w:instrText>
      </w:r>
      <w:r w:rsidR="00DE7563" w:rsidRPr="00B06171">
        <w:fldChar w:fldCharType="separate"/>
      </w:r>
      <w:r w:rsidR="009D772B" w:rsidRPr="00B06171">
        <w:t>63</w:t>
      </w:r>
      <w:r w:rsidR="00DE7563" w:rsidRPr="00B06171">
        <w:fldChar w:fldCharType="end"/>
      </w:r>
      <w:r w:rsidRPr="00B06171">
        <w:t>.</w:t>
      </w:r>
    </w:p>
    <w:p w14:paraId="35E06B87" w14:textId="4E7DBCAC" w:rsidR="0031480E" w:rsidRPr="00B06171" w:rsidRDefault="00AB2175" w:rsidP="00E717A1">
      <w:pPr>
        <w:pStyle w:val="aff8"/>
      </w:pPr>
      <w:r w:rsidRPr="00B06171">
        <w:rPr>
          <w:noProof/>
        </w:rPr>
        <w:drawing>
          <wp:inline distT="0" distB="0" distL="0" distR="0" wp14:anchorId="05D2DC75" wp14:editId="0F65C686">
            <wp:extent cx="6480175" cy="1129030"/>
            <wp:effectExtent l="0" t="0" r="0" b="0"/>
            <wp:docPr id="60" name="image71.pn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ED36" w14:textId="4F46EC6E" w:rsidR="0031480E" w:rsidRPr="00B06171" w:rsidRDefault="00DE7563" w:rsidP="00E717A1">
      <w:pPr>
        <w:pStyle w:val="affa"/>
      </w:pPr>
      <w:bookmarkStart w:id="666" w:name="_heading=h.25lcl3g" w:colFirst="0" w:colLast="0"/>
      <w:bookmarkStart w:id="667" w:name="_Ref89682476"/>
      <w:bookmarkEnd w:id="666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63</w:t>
      </w:r>
      <w:r w:rsidR="00320395" w:rsidRPr="00B06171">
        <w:rPr>
          <w:noProof/>
        </w:rPr>
        <w:fldChar w:fldCharType="end"/>
      </w:r>
      <w:bookmarkEnd w:id="667"/>
      <w:r w:rsidRPr="00B06171">
        <w:t xml:space="preserve"> — </w:t>
      </w:r>
      <w:r w:rsidR="0031480E" w:rsidRPr="00B06171">
        <w:t>Результат успешного выполнения SQL-команд</w:t>
      </w:r>
    </w:p>
    <w:p w14:paraId="2F5E2249" w14:textId="465231FD" w:rsidR="0031480E" w:rsidRPr="00B06171" w:rsidRDefault="0031480E" w:rsidP="00E717A1">
      <w:pPr>
        <w:pStyle w:val="aff4"/>
      </w:pPr>
      <w:r w:rsidRPr="00B06171">
        <w:t xml:space="preserve">На терминале </w:t>
      </w:r>
      <w:r w:rsidR="00B451B7">
        <w:t>mayak2</w:t>
      </w:r>
      <w:r w:rsidRPr="00B06171">
        <w:t>-bi-ter-01 в директорию «/tmp/metabase-deployment» не</w:t>
      </w:r>
      <w:r w:rsidR="00E47E2B" w:rsidRPr="00B06171">
        <w:t xml:space="preserve">обходимо скопировать </w:t>
      </w:r>
      <w:r w:rsidR="00415A3B">
        <w:t>«Визуализация и исследование данных»</w:t>
      </w:r>
      <w:r w:rsidR="00E47E2B" w:rsidRPr="00B06171">
        <w:t xml:space="preserve"> (см. т</w:t>
      </w:r>
      <w:r w:rsidRPr="00B06171">
        <w:t>аблиц</w:t>
      </w:r>
      <w:r w:rsidR="00E47E2B" w:rsidRPr="00B06171">
        <w:t>у</w:t>
      </w:r>
      <w:r w:rsidRPr="00B06171">
        <w:t xml:space="preserve"> 3), для этого необходимо выполнить следующие команды:</w:t>
      </w:r>
    </w:p>
    <w:p w14:paraId="49561320" w14:textId="635A93E1" w:rsidR="0031480E" w:rsidRPr="00B06171" w:rsidRDefault="0031480E" w:rsidP="00E717A1">
      <w:pPr>
        <w:pStyle w:val="13"/>
        <w:numPr>
          <w:ilvl w:val="0"/>
          <w:numId w:val="49"/>
        </w:numPr>
      </w:pPr>
      <w:r w:rsidRPr="00B06171">
        <w:t>Перейти на страницу проекта «http://</w:t>
      </w:r>
      <w:r w:rsidR="00E0680A">
        <w:t>mayak</w:t>
      </w:r>
      <w:r w:rsidR="008153BA">
        <w:t>BI</w:t>
      </w:r>
      <w:r w:rsidR="00E0680A">
        <w:t>.ru/</w:t>
      </w:r>
      <w:r w:rsidR="00185E6E">
        <w:t>mayak</w:t>
      </w:r>
      <w:r w:rsidR="008153BA">
        <w:t>BI</w:t>
      </w:r>
      <w:r w:rsidRPr="00B06171">
        <w:t>/DataOps/metaba</w:t>
      </w:r>
      <w:r w:rsidR="0024670E">
        <w:t>se-deployment» на сервере Gitla</w:t>
      </w:r>
      <w:r w:rsidR="0024670E">
        <w:rPr>
          <w:lang w:val="en-US"/>
        </w:rPr>
        <w:t>b</w:t>
      </w:r>
      <w:r w:rsidR="00E717A1" w:rsidRPr="00B06171">
        <w:t xml:space="preserve">. </w:t>
      </w:r>
    </w:p>
    <w:p w14:paraId="06288CD8" w14:textId="60364666" w:rsidR="0031480E" w:rsidRPr="00B06171" w:rsidRDefault="0031480E" w:rsidP="00E717A1">
      <w:pPr>
        <w:pStyle w:val="13"/>
      </w:pPr>
      <w:r w:rsidRPr="00B06171">
        <w:t xml:space="preserve">Выполнить шаги по клонированию проекта аналогично разделу </w:t>
      </w:r>
      <w:r w:rsidR="000C3128" w:rsidRPr="00B06171">
        <w:fldChar w:fldCharType="begin"/>
      </w:r>
      <w:r w:rsidR="000C3128" w:rsidRPr="00B06171">
        <w:instrText xml:space="preserve"> REF _Ref90950771 \r \h  \* MERGEFORMAT </w:instrText>
      </w:r>
      <w:r w:rsidR="000C3128" w:rsidRPr="00B06171">
        <w:fldChar w:fldCharType="separate"/>
      </w:r>
      <w:r w:rsidR="000C3128" w:rsidRPr="00B06171">
        <w:t>3.4.1.2.2</w:t>
      </w:r>
      <w:r w:rsidR="000C3128" w:rsidRPr="00B06171">
        <w:fldChar w:fldCharType="end"/>
      </w:r>
      <w:r w:rsidR="00E717A1" w:rsidRPr="00B06171">
        <w:t xml:space="preserve">. </w:t>
      </w:r>
    </w:p>
    <w:p w14:paraId="5CAFE241" w14:textId="112A0B8E" w:rsidR="0031480E" w:rsidRPr="00B06171" w:rsidRDefault="0031480E" w:rsidP="00E717A1">
      <w:pPr>
        <w:pStyle w:val="a3"/>
      </w:pPr>
      <w:r w:rsidRPr="00B06171">
        <w:t xml:space="preserve">При этом в директории /tmp появится директория metabase-deployment с инсталлятором. Все дальнейшие команды выполняются на сервере </w:t>
      </w:r>
      <w:r w:rsidR="00B451B7">
        <w:t>mayak2</w:t>
      </w:r>
      <w:r w:rsidRPr="00B06171">
        <w:t>-bi-ter-01 из этой директории под пользователем «user».</w:t>
      </w:r>
    </w:p>
    <w:p w14:paraId="6287C2C2" w14:textId="77777777" w:rsidR="0031480E" w:rsidRPr="00B06171" w:rsidRDefault="0031480E" w:rsidP="00E717A1">
      <w:pPr>
        <w:pStyle w:val="a3"/>
      </w:pPr>
      <w:r w:rsidRPr="00B06171">
        <w:t>После этого установка осуществляется командой: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0B7711B3" w14:textId="77777777" w:rsidTr="00AE35ED">
        <w:trPr>
          <w:trHeight w:val="471"/>
        </w:trPr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82F1" w14:textId="3B916090" w:rsidR="0031480E" w:rsidRPr="00B06171" w:rsidRDefault="0031480E" w:rsidP="00DE7563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 xml:space="preserve">helm upgrade --install metabase </w:t>
            </w:r>
            <w:r w:rsidRPr="00B06171">
              <w:rPr>
                <w:rFonts w:eastAsia="Courier New"/>
                <w:lang w:val="en-US"/>
              </w:rPr>
              <w:t>--set database.host="ip_</w:t>
            </w:r>
            <w:r w:rsidRPr="00B06171">
              <w:rPr>
                <w:rFonts w:eastAsia="Courier New"/>
              </w:rPr>
              <w:t>адрес</w:t>
            </w:r>
            <w:r w:rsidRPr="00B06171">
              <w:rPr>
                <w:rFonts w:eastAsia="Courier New"/>
                <w:lang w:val="en-US"/>
              </w:rPr>
              <w:t>_</w:t>
            </w:r>
            <w:r w:rsidRPr="00B06171">
              <w:rPr>
                <w:rFonts w:eastAsia="Courier New"/>
              </w:rPr>
              <w:t>сервера</w:t>
            </w:r>
            <w:r w:rsidRPr="00B06171">
              <w:rPr>
                <w:rFonts w:eastAsia="Courier New"/>
                <w:lang w:val="en-US"/>
              </w:rPr>
              <w:t>_</w:t>
            </w:r>
            <w:r w:rsidR="00B451B7">
              <w:rPr>
                <w:lang w:val="en-US"/>
              </w:rPr>
              <w:t>mayak2</w:t>
            </w:r>
            <w:r w:rsidRPr="00B06171">
              <w:rPr>
                <w:lang w:val="en-US"/>
              </w:rPr>
              <w:t>-bi-db-01</w:t>
            </w:r>
            <w:r w:rsidRPr="00B06171">
              <w:rPr>
                <w:rFonts w:eastAsia="Courier New"/>
                <w:lang w:val="en-US"/>
              </w:rPr>
              <w:t>"</w:t>
            </w:r>
            <w:r w:rsidRPr="00B06171">
              <w:rPr>
                <w:lang w:val="en-US"/>
              </w:rPr>
              <w:t xml:space="preserve"> ./chart</w:t>
            </w:r>
          </w:p>
        </w:tc>
      </w:tr>
    </w:tbl>
    <w:p w14:paraId="71EEB1B4" w14:textId="11D98BF5" w:rsidR="0031480E" w:rsidRPr="00B06171" w:rsidRDefault="00E717A1" w:rsidP="00E717A1">
      <w:pPr>
        <w:pStyle w:val="afffff2"/>
      </w:pPr>
      <w:r w:rsidRPr="00B06171">
        <w:t>А</w:t>
      </w:r>
      <w:r w:rsidR="0031480E" w:rsidRPr="00B06171">
        <w:t>ргументы данной команды следующие:</w:t>
      </w:r>
    </w:p>
    <w:p w14:paraId="6D2430A3" w14:textId="61DAEB47" w:rsidR="0031480E" w:rsidRPr="00B06171" w:rsidRDefault="0031480E" w:rsidP="00E717A1">
      <w:pPr>
        <w:pStyle w:val="10"/>
      </w:pPr>
      <w:r w:rsidRPr="00B06171">
        <w:t>Metabase – название релиза;</w:t>
      </w:r>
    </w:p>
    <w:p w14:paraId="206ACCEF" w14:textId="2680E241" w:rsidR="0031480E" w:rsidRPr="00B06171" w:rsidRDefault="0031480E" w:rsidP="00E717A1">
      <w:pPr>
        <w:pStyle w:val="10"/>
      </w:pPr>
      <w:r w:rsidRPr="00B06171">
        <w:t>./chart – директория скрипта инсталляции;</w:t>
      </w:r>
    </w:p>
    <w:p w14:paraId="3C44C012" w14:textId="72C0C8F6" w:rsidR="0031480E" w:rsidRPr="00B06171" w:rsidRDefault="0031480E" w:rsidP="00E717A1">
      <w:pPr>
        <w:pStyle w:val="10"/>
      </w:pPr>
      <w:r w:rsidRPr="00B06171">
        <w:t xml:space="preserve">./chart/values.yaml </w:t>
      </w:r>
      <w:r w:rsidR="00E717A1" w:rsidRPr="00B06171">
        <w:t xml:space="preserve">– файл конфигурации инсталляции; </w:t>
      </w:r>
    </w:p>
    <w:p w14:paraId="348944D0" w14:textId="35AC3E5D" w:rsidR="0031480E" w:rsidRPr="00B06171" w:rsidRDefault="0031480E" w:rsidP="00E717A1">
      <w:pPr>
        <w:pStyle w:val="10"/>
      </w:pPr>
      <w:r w:rsidRPr="00B06171">
        <w:t>database.host="ip_адрес_сервера_</w:t>
      </w:r>
      <w:r w:rsidR="00B451B7">
        <w:t>mayak2</w:t>
      </w:r>
      <w:r w:rsidRPr="00B06171">
        <w:t xml:space="preserve">-bi-db-01" – ip адрес сервера </w:t>
      </w:r>
      <w:r w:rsidR="00B451B7">
        <w:t>mayak2</w:t>
      </w:r>
      <w:r w:rsidRPr="00B06171">
        <w:t>-bi-db-01, необходимо указать актуальный.</w:t>
      </w:r>
    </w:p>
    <w:p w14:paraId="1121A3FA" w14:textId="2E354EBA" w:rsidR="0031480E" w:rsidRPr="00B06171" w:rsidRDefault="0031480E" w:rsidP="00E717A1">
      <w:pPr>
        <w:pStyle w:val="a3"/>
      </w:pPr>
      <w:r w:rsidRPr="00B06171">
        <w:t>Результат успешной установки</w:t>
      </w:r>
      <w:r w:rsidR="00DE7563" w:rsidRPr="00B06171">
        <w:t xml:space="preserve"> релиза представлен на р</w:t>
      </w:r>
      <w:r w:rsidR="00E717A1" w:rsidRPr="00B06171">
        <w:t xml:space="preserve">ис. </w:t>
      </w:r>
      <w:r w:rsidR="00DE7563" w:rsidRPr="00B06171">
        <w:fldChar w:fldCharType="begin"/>
      </w:r>
      <w:r w:rsidR="00DE7563" w:rsidRPr="00B06171">
        <w:instrText xml:space="preserve"> REF _Ref89682550 \h \# \0</w:instrText>
      </w:r>
      <w:r w:rsidR="00B06171">
        <w:instrText xml:space="preserve"> \* MERGEFORMAT </w:instrText>
      </w:r>
      <w:r w:rsidR="00DE7563" w:rsidRPr="00B06171">
        <w:fldChar w:fldCharType="separate"/>
      </w:r>
      <w:r w:rsidR="009D772B" w:rsidRPr="00B06171">
        <w:t>64</w:t>
      </w:r>
      <w:r w:rsidR="00DE7563" w:rsidRPr="00B06171">
        <w:fldChar w:fldCharType="end"/>
      </w:r>
      <w:r w:rsidRPr="00B06171">
        <w:t>.</w:t>
      </w:r>
    </w:p>
    <w:p w14:paraId="529C5B14" w14:textId="039A61ED" w:rsidR="0031480E" w:rsidRPr="00B06171" w:rsidRDefault="00E54F58" w:rsidP="00E717A1">
      <w:pPr>
        <w:pStyle w:val="aff8"/>
      </w:pPr>
      <w:r>
        <w:rPr>
          <w:noProof/>
        </w:rPr>
        <w:drawing>
          <wp:inline distT="0" distB="0" distL="0" distR="0" wp14:anchorId="46D7BB49" wp14:editId="1ABA995E">
            <wp:extent cx="6470650" cy="1035050"/>
            <wp:effectExtent l="0" t="0" r="635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DD04" w14:textId="7C1926B3" w:rsidR="0031480E" w:rsidRPr="00B06171" w:rsidRDefault="00DE7563" w:rsidP="00E717A1">
      <w:pPr>
        <w:pStyle w:val="affa"/>
      </w:pPr>
      <w:bookmarkStart w:id="668" w:name="_heading=h.kqmvb9" w:colFirst="0" w:colLast="0"/>
      <w:bookmarkStart w:id="669" w:name="_Ref89682550"/>
      <w:bookmarkEnd w:id="668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64</w:t>
      </w:r>
      <w:r w:rsidR="00320395" w:rsidRPr="00B06171">
        <w:rPr>
          <w:noProof/>
        </w:rPr>
        <w:fldChar w:fldCharType="end"/>
      </w:r>
      <w:bookmarkEnd w:id="669"/>
      <w:r w:rsidRPr="00B06171">
        <w:t xml:space="preserve"> — </w:t>
      </w:r>
      <w:r w:rsidR="0031480E" w:rsidRPr="00B06171">
        <w:t xml:space="preserve">Результат успешной установки </w:t>
      </w:r>
      <w:r w:rsidR="00415A3B">
        <w:t>«Визуализация и исследование данных»</w:t>
      </w:r>
      <w:r w:rsidR="0031480E" w:rsidRPr="00B06171">
        <w:t xml:space="preserve"> </w:t>
      </w:r>
    </w:p>
    <w:p w14:paraId="7951B89E" w14:textId="77777777" w:rsidR="0031480E" w:rsidRPr="00B06171" w:rsidRDefault="0031480E" w:rsidP="00E717A1">
      <w:pPr>
        <w:pStyle w:val="aff4"/>
      </w:pPr>
      <w:r w:rsidRPr="00B06171">
        <w:t>После этого на кластере начнется развертывание релиза, которое может занять несколько минут. Статус установки проверяется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67F7E31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F248141" w14:textId="77777777" w:rsidR="0031480E" w:rsidRPr="00B06171" w:rsidRDefault="0031480E" w:rsidP="00A877C4">
            <w:pPr>
              <w:pStyle w:val="afff6"/>
            </w:pPr>
            <w:r w:rsidRPr="00B06171">
              <w:rPr>
                <w:rFonts w:eastAsia="Courier New"/>
              </w:rPr>
              <w:t>kubectl get pods</w:t>
            </w:r>
          </w:p>
        </w:tc>
      </w:tr>
    </w:tbl>
    <w:p w14:paraId="24190701" w14:textId="4E1A0C90" w:rsidR="0031480E" w:rsidRPr="00B06171" w:rsidRDefault="0031480E" w:rsidP="00E717A1">
      <w:pPr>
        <w:pStyle w:val="aff4"/>
      </w:pPr>
      <w:r w:rsidRPr="00B06171">
        <w:t>После окончания развертывания в выводе команды должны присутствовать строки, о том, что все экземпляры приложения находятся в статусе «Running» и каждый из них готов к использ</w:t>
      </w:r>
      <w:r w:rsidR="00DE7563" w:rsidRPr="00B06171">
        <w:t xml:space="preserve">ованию, как показано на рис. </w:t>
      </w:r>
      <w:r w:rsidR="00DE7563" w:rsidRPr="00B06171">
        <w:fldChar w:fldCharType="begin"/>
      </w:r>
      <w:r w:rsidR="00DE7563" w:rsidRPr="00B06171">
        <w:instrText xml:space="preserve"> REF _Ref89682587 \h \# \0</w:instrText>
      </w:r>
      <w:r w:rsidR="00B06171">
        <w:instrText xml:space="preserve"> \* MERGEFORMAT </w:instrText>
      </w:r>
      <w:r w:rsidR="00DE7563" w:rsidRPr="00B06171">
        <w:fldChar w:fldCharType="separate"/>
      </w:r>
      <w:r w:rsidR="009D772B" w:rsidRPr="00B06171">
        <w:t>65</w:t>
      </w:r>
      <w:r w:rsidR="00DE7563" w:rsidRPr="00B06171">
        <w:fldChar w:fldCharType="end"/>
      </w:r>
      <w:r w:rsidRPr="00B06171">
        <w:t>.</w:t>
      </w:r>
    </w:p>
    <w:p w14:paraId="6F2E65BC" w14:textId="415F6EFB" w:rsidR="0031480E" w:rsidRPr="00B06171" w:rsidRDefault="00AB2175" w:rsidP="00E717A1">
      <w:pPr>
        <w:pStyle w:val="aff8"/>
      </w:pPr>
      <w:r w:rsidRPr="00B06171">
        <w:rPr>
          <w:noProof/>
        </w:rPr>
        <w:drawing>
          <wp:inline distT="0" distB="0" distL="0" distR="0" wp14:anchorId="573ABF37" wp14:editId="0C7D6384">
            <wp:extent cx="6472555" cy="278130"/>
            <wp:effectExtent l="0" t="0" r="4445" b="7620"/>
            <wp:docPr id="58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DC39" w14:textId="3B9552CD" w:rsidR="0031480E" w:rsidRPr="00B06171" w:rsidRDefault="00DE7563" w:rsidP="00E717A1">
      <w:pPr>
        <w:pStyle w:val="affa"/>
      </w:pPr>
      <w:bookmarkStart w:id="670" w:name="_heading=h.34qadz2" w:colFirst="0" w:colLast="0"/>
      <w:bookmarkStart w:id="671" w:name="_Ref89682587"/>
      <w:bookmarkEnd w:id="670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65</w:t>
      </w:r>
      <w:r w:rsidR="00320395" w:rsidRPr="00B06171">
        <w:rPr>
          <w:noProof/>
        </w:rPr>
        <w:fldChar w:fldCharType="end"/>
      </w:r>
      <w:bookmarkEnd w:id="671"/>
      <w:r w:rsidRPr="00B06171">
        <w:t xml:space="preserve"> — </w:t>
      </w:r>
      <w:r w:rsidR="0031480E" w:rsidRPr="00B06171">
        <w:t xml:space="preserve">Статус выполнения развертывания </w:t>
      </w:r>
      <w:r w:rsidR="00415A3B">
        <w:t>«Визуализация и исследование данных»</w:t>
      </w:r>
    </w:p>
    <w:p w14:paraId="7C6A6B84" w14:textId="77777777" w:rsidR="0031480E" w:rsidRPr="00B06171" w:rsidRDefault="0031480E" w:rsidP="00E717A1">
      <w:pPr>
        <w:pStyle w:val="aff4"/>
      </w:pPr>
      <w:r w:rsidRPr="00B06171">
        <w:t>Далее необходимо выполнить следующую команду конфигурации ingress-controller: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06C22E12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19ABADFA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patch configmap/nginx-configuration \</w:t>
            </w:r>
          </w:p>
          <w:p w14:paraId="6A3E0F95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  -n ingress-nginx \</w:t>
            </w:r>
          </w:p>
          <w:p w14:paraId="69E8B712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  --type merge \</w:t>
            </w:r>
          </w:p>
          <w:p w14:paraId="1FC4159E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  -p '{"data":{</w:t>
            </w:r>
          </w:p>
          <w:p w14:paraId="407E0D57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  "enable-underscores-in-headers": "true",</w:t>
            </w:r>
          </w:p>
          <w:p w14:paraId="3ED28C43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  "proxy-buffer-size": "64k",</w:t>
            </w:r>
          </w:p>
          <w:p w14:paraId="2E5BAF06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  "proxy-buffers": "4 64k",</w:t>
            </w:r>
          </w:p>
          <w:p w14:paraId="0E563400" w14:textId="77777777" w:rsidR="0031480E" w:rsidRPr="00B06171" w:rsidRDefault="0031480E" w:rsidP="00DE7563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  "proxy-busy-buffers-size": "64k"</w:t>
            </w:r>
          </w:p>
          <w:p w14:paraId="1C15AE08" w14:textId="77777777" w:rsidR="0031480E" w:rsidRPr="00B06171" w:rsidRDefault="0031480E" w:rsidP="00DE7563">
            <w:pPr>
              <w:pStyle w:val="afff6"/>
            </w:pPr>
            <w:r w:rsidRPr="00B06171">
              <w:rPr>
                <w:rFonts w:eastAsia="Courier New"/>
                <w:lang w:val="en-US"/>
              </w:rPr>
              <w:t xml:space="preserve">  </w:t>
            </w:r>
            <w:r w:rsidRPr="00B06171">
              <w:rPr>
                <w:rFonts w:eastAsia="Courier New"/>
              </w:rPr>
              <w:t>}}'</w:t>
            </w:r>
          </w:p>
        </w:tc>
      </w:tr>
    </w:tbl>
    <w:p w14:paraId="626E0EC0" w14:textId="5860C5BB" w:rsidR="0031480E" w:rsidRPr="00B06171" w:rsidRDefault="0031480E" w:rsidP="00E717A1">
      <w:pPr>
        <w:pStyle w:val="aff4"/>
      </w:pPr>
      <w:r w:rsidRPr="00B06171">
        <w:t>Результат успешного выполнения ком</w:t>
      </w:r>
      <w:r w:rsidR="00DE7563" w:rsidRPr="00B06171">
        <w:t>анды представлен на р</w:t>
      </w:r>
      <w:r w:rsidR="00E717A1" w:rsidRPr="00B06171">
        <w:t xml:space="preserve">ис. </w:t>
      </w:r>
      <w:r w:rsidR="00DE7563" w:rsidRPr="00B06171">
        <w:fldChar w:fldCharType="begin"/>
      </w:r>
      <w:r w:rsidR="00DE7563" w:rsidRPr="00B06171">
        <w:instrText xml:space="preserve"> REF _Ref89682618 \h \# \0</w:instrText>
      </w:r>
      <w:r w:rsidR="00B06171">
        <w:instrText xml:space="preserve"> \* MERGEFORMAT </w:instrText>
      </w:r>
      <w:r w:rsidR="00DE7563" w:rsidRPr="00B06171">
        <w:fldChar w:fldCharType="separate"/>
      </w:r>
      <w:r w:rsidR="009D772B" w:rsidRPr="00B06171">
        <w:t>66</w:t>
      </w:r>
      <w:r w:rsidR="00DE7563" w:rsidRPr="00B06171">
        <w:fldChar w:fldCharType="end"/>
      </w:r>
      <w:r w:rsidRPr="00B06171">
        <w:t>.</w:t>
      </w:r>
    </w:p>
    <w:p w14:paraId="3338CE04" w14:textId="68578B0B" w:rsidR="0031480E" w:rsidRPr="00B06171" w:rsidRDefault="00AB2175" w:rsidP="00E717A1">
      <w:pPr>
        <w:pStyle w:val="aff8"/>
      </w:pPr>
      <w:r w:rsidRPr="00B06171">
        <w:rPr>
          <w:noProof/>
        </w:rPr>
        <w:drawing>
          <wp:inline distT="0" distB="0" distL="0" distR="0" wp14:anchorId="03C6756E" wp14:editId="3DB51E48">
            <wp:extent cx="3045460" cy="318135"/>
            <wp:effectExtent l="0" t="0" r="2540" b="5715"/>
            <wp:docPr id="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495E" w14:textId="2A5EC143" w:rsidR="0031480E" w:rsidRPr="00B06171" w:rsidRDefault="00DE7563" w:rsidP="00E717A1">
      <w:pPr>
        <w:pStyle w:val="affa"/>
      </w:pPr>
      <w:bookmarkStart w:id="672" w:name="_Ref89682618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66</w:t>
      </w:r>
      <w:r w:rsidR="00320395" w:rsidRPr="00B06171">
        <w:rPr>
          <w:noProof/>
        </w:rPr>
        <w:fldChar w:fldCharType="end"/>
      </w:r>
      <w:bookmarkEnd w:id="672"/>
      <w:r w:rsidRPr="00B06171">
        <w:t xml:space="preserve"> — </w:t>
      </w:r>
      <w:r w:rsidR="0031480E" w:rsidRPr="00B06171">
        <w:t>Конфигурация ingress-controller</w:t>
      </w:r>
    </w:p>
    <w:p w14:paraId="47BF73CA" w14:textId="77777777" w:rsidR="0031480E" w:rsidRPr="00B06171" w:rsidRDefault="0031480E" w:rsidP="00E717A1">
      <w:pPr>
        <w:pStyle w:val="50"/>
      </w:pPr>
      <w:bookmarkStart w:id="673" w:name="_Toc150852933"/>
      <w:r w:rsidRPr="00B06171">
        <w:t>Удаление</w:t>
      </w:r>
      <w:bookmarkEnd w:id="673"/>
    </w:p>
    <w:p w14:paraId="16C9E1A7" w14:textId="77777777" w:rsidR="0031480E" w:rsidRPr="00B06171" w:rsidRDefault="0031480E" w:rsidP="00E717A1">
      <w:pPr>
        <w:pStyle w:val="a3"/>
      </w:pPr>
      <w:r w:rsidRPr="00B06171">
        <w:t>Удаление производится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6412294C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59E29244" w14:textId="77777777" w:rsidR="0031480E" w:rsidRPr="00B06171" w:rsidRDefault="0031480E" w:rsidP="00990FEC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helm uninstall metabase</w:t>
            </w:r>
          </w:p>
        </w:tc>
      </w:tr>
    </w:tbl>
    <w:p w14:paraId="27C72659" w14:textId="77777777" w:rsidR="0031480E" w:rsidRPr="00B06171" w:rsidRDefault="0031480E" w:rsidP="00E717A1">
      <w:pPr>
        <w:pStyle w:val="aff4"/>
      </w:pPr>
      <w:r w:rsidRPr="00B06171">
        <w:t>После выполнения команды дождаться завершения всех подов: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6EB8027B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1E16E0BA" w14:textId="77777777" w:rsidR="0031480E" w:rsidRPr="00B06171" w:rsidRDefault="0031480E" w:rsidP="00990FEC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kubectl get pods</w:t>
            </w:r>
          </w:p>
        </w:tc>
      </w:tr>
    </w:tbl>
    <w:p w14:paraId="24440A64" w14:textId="138E7379" w:rsidR="0031480E" w:rsidRPr="00B06171" w:rsidRDefault="0031480E" w:rsidP="00E717A1">
      <w:pPr>
        <w:pStyle w:val="aff4"/>
      </w:pPr>
      <w:r w:rsidRPr="00B06171">
        <w:t>Команда должна возвращать список подов без</w:t>
      </w:r>
      <w:r w:rsidR="00E717A1" w:rsidRPr="00B06171">
        <w:t xml:space="preserve"> подов, отмеченных на </w:t>
      </w:r>
      <w:r w:rsidR="00990FEC" w:rsidRPr="00B06171">
        <w:t xml:space="preserve">рис. </w:t>
      </w:r>
      <w:r w:rsidR="00990FEC" w:rsidRPr="00B06171">
        <w:fldChar w:fldCharType="begin"/>
      </w:r>
      <w:r w:rsidR="00990FEC" w:rsidRPr="00B06171">
        <w:instrText xml:space="preserve"> REF _Ref89760066 \h \# \0</w:instrText>
      </w:r>
      <w:r w:rsidR="00B06171">
        <w:instrText xml:space="preserve"> \* MERGEFORMAT </w:instrText>
      </w:r>
      <w:r w:rsidR="00990FEC" w:rsidRPr="00B06171">
        <w:fldChar w:fldCharType="separate"/>
      </w:r>
      <w:r w:rsidR="009D772B" w:rsidRPr="00B06171">
        <w:t>67</w:t>
      </w:r>
      <w:r w:rsidR="00990FEC" w:rsidRPr="00B06171">
        <w:fldChar w:fldCharType="end"/>
      </w:r>
      <w:r w:rsidRPr="00B06171">
        <w:t>.</w:t>
      </w:r>
    </w:p>
    <w:p w14:paraId="614F72C5" w14:textId="77777777" w:rsidR="0031480E" w:rsidRPr="00B06171" w:rsidRDefault="0031480E" w:rsidP="00E717A1">
      <w:pPr>
        <w:pStyle w:val="50"/>
      </w:pPr>
      <w:bookmarkStart w:id="674" w:name="_Toc150852934"/>
      <w:r w:rsidRPr="00B06171">
        <w:t>Обновление</w:t>
      </w:r>
      <w:bookmarkEnd w:id="674"/>
    </w:p>
    <w:p w14:paraId="3FF2E49B" w14:textId="77777777" w:rsidR="0031480E" w:rsidRPr="00B06171" w:rsidRDefault="0031480E" w:rsidP="00E717A1">
      <w:pPr>
        <w:pStyle w:val="a3"/>
      </w:pPr>
      <w:r w:rsidRPr="00B06171">
        <w:t>Обновление производится командой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B06171" w14:paraId="74969DD7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DD82" w14:textId="77777777" w:rsidR="0031480E" w:rsidRPr="00B06171" w:rsidRDefault="0031480E" w:rsidP="0031480E">
            <w:r w:rsidRPr="00B06171">
              <w:t>helm upgrade metabase .</w:t>
            </w:r>
          </w:p>
        </w:tc>
      </w:tr>
    </w:tbl>
    <w:p w14:paraId="0BA4F7A1" w14:textId="77777777" w:rsidR="0031480E" w:rsidRPr="00B06171" w:rsidRDefault="0031480E" w:rsidP="00E717A1">
      <w:pPr>
        <w:pStyle w:val="50"/>
      </w:pPr>
      <w:bookmarkStart w:id="675" w:name="_heading=h.1jvko6v" w:colFirst="0" w:colLast="0"/>
      <w:bookmarkStart w:id="676" w:name="_Ref90951526"/>
      <w:bookmarkStart w:id="677" w:name="_Toc150852935"/>
      <w:bookmarkEnd w:id="675"/>
      <w:r w:rsidRPr="00B06171">
        <w:t>Проверка</w:t>
      </w:r>
      <w:bookmarkEnd w:id="676"/>
      <w:bookmarkEnd w:id="677"/>
    </w:p>
    <w:p w14:paraId="52BC8932" w14:textId="77777777" w:rsidR="0031480E" w:rsidRPr="00B06171" w:rsidRDefault="0031480E" w:rsidP="00E717A1">
      <w:pPr>
        <w:pStyle w:val="a3"/>
      </w:pPr>
      <w:r w:rsidRPr="00B06171">
        <w:t>Проверка работоспособности аналогична проверке графического интерфейса в 3.3.2.2.1.2.</w:t>
      </w:r>
    </w:p>
    <w:p w14:paraId="4D1E1314" w14:textId="79E9E881" w:rsidR="00671A23" w:rsidRPr="00B06171" w:rsidRDefault="00671A23" w:rsidP="00671A23">
      <w:pPr>
        <w:pStyle w:val="a3"/>
      </w:pPr>
      <w:r w:rsidRPr="00B06171">
        <w:t xml:space="preserve">Адрес сервиса </w:t>
      </w:r>
      <w:hyperlink r:id="rId110" w:history="1">
        <w:r w:rsidR="00510C8F" w:rsidRPr="007F1CC6">
          <w:rPr>
            <w:rStyle w:val="affffd"/>
          </w:rPr>
          <w:t>http://metabase.test.mayak2.it.ru/</w:t>
        </w:r>
      </w:hyperlink>
      <w:r w:rsidRPr="00B06171">
        <w:t xml:space="preserve"> задается в файле «values.yaml», однако требуется чтобы он разрешался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_Ref90950810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>. Для этого требуется добавить запись в локальный DNS (файл hosts), которая пе</w:t>
      </w:r>
      <w:r w:rsidR="00510C8F">
        <w:t>ренаправит все запросы metabase</w:t>
      </w:r>
      <w:r w:rsidR="00510C8F" w:rsidRPr="00510C8F">
        <w:t xml:space="preserve">.test.mayak2.it.ru </w:t>
      </w:r>
      <w:r w:rsidRPr="00B06171">
        <w:t xml:space="preserve">ru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_Ref90950810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 xml:space="preserve">. Пример файла hosts для ОС Linux, представлен на рис. </w:t>
      </w:r>
      <w:r w:rsidRPr="00B06171">
        <w:fldChar w:fldCharType="begin"/>
      </w:r>
      <w:r w:rsidRPr="00B06171">
        <w:instrText xml:space="preserve"> REF _Ref89760066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67</w:t>
      </w:r>
      <w:r w:rsidRPr="00B06171">
        <w:fldChar w:fldCharType="end"/>
      </w:r>
      <w:r w:rsidRPr="00B06171">
        <w:t xml:space="preserve">. </w:t>
      </w:r>
    </w:p>
    <w:p w14:paraId="53884E3A" w14:textId="63CABEF6" w:rsidR="0031480E" w:rsidRPr="00B06171" w:rsidRDefault="00510C8F" w:rsidP="00E717A1">
      <w:pPr>
        <w:pStyle w:val="aff8"/>
      </w:pPr>
      <w:r>
        <w:rPr>
          <w:noProof/>
        </w:rPr>
        <w:drawing>
          <wp:inline distT="0" distB="0" distL="0" distR="0" wp14:anchorId="740CC84B" wp14:editId="6984705C">
            <wp:extent cx="6480175" cy="295338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DED0" w14:textId="0872058A" w:rsidR="0031480E" w:rsidRPr="00B06171" w:rsidRDefault="00990FEC" w:rsidP="00E717A1">
      <w:pPr>
        <w:pStyle w:val="affa"/>
      </w:pPr>
      <w:bookmarkStart w:id="678" w:name="_Ref89760066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67</w:t>
      </w:r>
      <w:r w:rsidR="00320395" w:rsidRPr="00B06171">
        <w:rPr>
          <w:noProof/>
        </w:rPr>
        <w:fldChar w:fldCharType="end"/>
      </w:r>
      <w:bookmarkEnd w:id="678"/>
      <w:r w:rsidRPr="00B06171">
        <w:rPr>
          <w:lang w:val="en-US"/>
        </w:rPr>
        <w:t xml:space="preserve"> </w:t>
      </w:r>
      <w:r w:rsidRPr="00B06171">
        <w:t xml:space="preserve">— </w:t>
      </w:r>
      <w:r w:rsidR="0031480E" w:rsidRPr="00B06171">
        <w:t>Пример выполнения команды</w:t>
      </w:r>
    </w:p>
    <w:p w14:paraId="0DC99FF1" w14:textId="50A0A957" w:rsidR="0031480E" w:rsidRPr="00B06171" w:rsidRDefault="00573663" w:rsidP="00E717A1">
      <w:pPr>
        <w:pStyle w:val="40"/>
      </w:pPr>
      <w:bookmarkStart w:id="679" w:name="_heading=h.kygooyboewtz" w:colFirst="0" w:colLast="0"/>
      <w:bookmarkStart w:id="680" w:name="_Toc150852936"/>
      <w:bookmarkEnd w:id="679"/>
      <w:r>
        <w:t>«Регламентная отчетность»</w:t>
      </w:r>
      <w:bookmarkEnd w:id="680"/>
    </w:p>
    <w:p w14:paraId="0B0993E1" w14:textId="77777777" w:rsidR="0031480E" w:rsidRPr="00B06171" w:rsidRDefault="0031480E" w:rsidP="00E717A1">
      <w:pPr>
        <w:pStyle w:val="50"/>
      </w:pPr>
      <w:bookmarkStart w:id="681" w:name="_Toc150852937"/>
      <w:r w:rsidRPr="00B06171">
        <w:t>Предварительные требования</w:t>
      </w:r>
      <w:bookmarkEnd w:id="681"/>
    </w:p>
    <w:p w14:paraId="097AE27A" w14:textId="331E7FCC" w:rsidR="0031480E" w:rsidRPr="00B06171" w:rsidRDefault="0031480E" w:rsidP="00E717A1">
      <w:pPr>
        <w:pStyle w:val="a3"/>
      </w:pPr>
      <w:r w:rsidRPr="00B06171">
        <w:t xml:space="preserve">На сервере </w:t>
      </w:r>
      <w:r w:rsidR="00B451B7">
        <w:t>mayak2</w:t>
      </w:r>
      <w:r w:rsidRPr="00B06171">
        <w:t xml:space="preserve">-bi-db-01 установлено системное программное обеспечение Postgresql 9.6.17. Разрешено подключение к СУБД с серверов </w:t>
      </w:r>
      <w:r w:rsidR="00B451B7">
        <w:t>mayak2</w:t>
      </w:r>
      <w:r w:rsidRPr="00B06171">
        <w:t xml:space="preserve">-bi-m-01, </w:t>
      </w:r>
      <w:r w:rsidR="00B451B7">
        <w:t>mayak2</w:t>
      </w:r>
      <w:r w:rsidRPr="00B06171">
        <w:t xml:space="preserve">-bi-m-02, </w:t>
      </w:r>
      <w:r w:rsidR="00B451B7">
        <w:t>mayak2</w:t>
      </w:r>
      <w:r w:rsidRPr="00B06171">
        <w:t xml:space="preserve">-bi-m-03, </w:t>
      </w:r>
      <w:r w:rsidR="00B451B7">
        <w:t>mayak2</w:t>
      </w:r>
      <w:r w:rsidRPr="00B06171">
        <w:t xml:space="preserve">-bi-w-01, </w:t>
      </w:r>
      <w:r w:rsidR="00B451B7">
        <w:t>mayak2</w:t>
      </w:r>
      <w:r w:rsidRPr="00B06171">
        <w:t>-bi-w-02.</w:t>
      </w:r>
    </w:p>
    <w:p w14:paraId="4A4F1D97" w14:textId="53AD7087" w:rsidR="0031480E" w:rsidRPr="00B06171" w:rsidRDefault="0031480E" w:rsidP="00E717A1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утилиты kubectl и helm в соответствии с пунктом </w:t>
      </w:r>
      <w:r w:rsidR="000C3128" w:rsidRPr="00B06171">
        <w:fldChar w:fldCharType="begin"/>
      </w:r>
      <w:r w:rsidR="000C3128" w:rsidRPr="00B06171">
        <w:instrText xml:space="preserve"> REF _Ref90950832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Pr="00B06171">
        <w:t xml:space="preserve">. </w:t>
      </w:r>
    </w:p>
    <w:p w14:paraId="582EF755" w14:textId="2CEB5094" w:rsidR="0031480E" w:rsidRPr="00B06171" w:rsidRDefault="0031480E" w:rsidP="00E717A1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>-bi-ter-01 созд</w:t>
      </w:r>
      <w:r w:rsidR="00E717A1" w:rsidRPr="00B06171">
        <w:t>ан пользователь «user»</w:t>
      </w:r>
      <w:r w:rsidRPr="00B06171">
        <w:t xml:space="preserve"> с правами sudo.</w:t>
      </w:r>
    </w:p>
    <w:p w14:paraId="1CD34AAD" w14:textId="77777777" w:rsidR="0031480E" w:rsidRPr="00B06171" w:rsidRDefault="0031480E" w:rsidP="00E717A1">
      <w:pPr>
        <w:pStyle w:val="50"/>
      </w:pPr>
      <w:bookmarkStart w:id="682" w:name="_Toc150852938"/>
      <w:r w:rsidRPr="00B06171">
        <w:t>Установка</w:t>
      </w:r>
      <w:bookmarkEnd w:id="682"/>
    </w:p>
    <w:p w14:paraId="70E49DAB" w14:textId="568E9FF0" w:rsidR="0031480E" w:rsidRPr="00B06171" w:rsidRDefault="0031480E" w:rsidP="00E717A1">
      <w:pPr>
        <w:pStyle w:val="a3"/>
      </w:pPr>
      <w:r w:rsidRPr="00B06171">
        <w:t xml:space="preserve">Перед установкой требуется создать БД и пользователя для JasperReports в СУБД метаданных, для этого требуется подключиться к серверу </w:t>
      </w:r>
      <w:r w:rsidR="00B451B7">
        <w:t>mayak2</w:t>
      </w:r>
      <w:r w:rsidRPr="00B06171">
        <w:t>-bi-db-01 по ssh под пользователем postgres, после чего войти в интерактивный режим программы psql: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2C82135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D81ACA0" w14:textId="77777777" w:rsidR="0031480E" w:rsidRPr="00B06171" w:rsidRDefault="0031480E" w:rsidP="00990FEC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psql</w:t>
            </w:r>
          </w:p>
        </w:tc>
      </w:tr>
    </w:tbl>
    <w:p w14:paraId="12AED91B" w14:textId="5D8E2A66" w:rsidR="0031480E" w:rsidRPr="00B06171" w:rsidRDefault="0031480E" w:rsidP="00E717A1">
      <w:pPr>
        <w:pStyle w:val="aff4"/>
      </w:pPr>
      <w:r w:rsidRPr="00B06171">
        <w:t xml:space="preserve">Результат успешного входа представлен на </w:t>
      </w:r>
      <w:r w:rsidR="00990FEC" w:rsidRPr="00B06171">
        <w:t>р</w:t>
      </w:r>
      <w:r w:rsidR="00E717A1" w:rsidRPr="00B06171">
        <w:t xml:space="preserve">ис. </w:t>
      </w:r>
      <w:r w:rsidR="00990FEC" w:rsidRPr="00B06171">
        <w:fldChar w:fldCharType="begin"/>
      </w:r>
      <w:r w:rsidR="00990FEC" w:rsidRPr="00B06171">
        <w:instrText xml:space="preserve"> REF _Ref89760177 \h \# \0</w:instrText>
      </w:r>
      <w:r w:rsidR="00B06171">
        <w:instrText xml:space="preserve"> \* MERGEFORMAT </w:instrText>
      </w:r>
      <w:r w:rsidR="00990FEC" w:rsidRPr="00B06171">
        <w:fldChar w:fldCharType="separate"/>
      </w:r>
      <w:r w:rsidR="009D772B" w:rsidRPr="00B06171">
        <w:t>68</w:t>
      </w:r>
      <w:r w:rsidR="00990FEC" w:rsidRPr="00B06171">
        <w:fldChar w:fldCharType="end"/>
      </w:r>
      <w:r w:rsidRPr="00B06171">
        <w:t>:</w:t>
      </w:r>
    </w:p>
    <w:p w14:paraId="58CB9508" w14:textId="3535DDF5" w:rsidR="0031480E" w:rsidRPr="00B06171" w:rsidRDefault="00AB2175" w:rsidP="00E717A1">
      <w:pPr>
        <w:pStyle w:val="aff8"/>
      </w:pPr>
      <w:r w:rsidRPr="00B06171">
        <w:rPr>
          <w:noProof/>
        </w:rPr>
        <w:drawing>
          <wp:inline distT="0" distB="0" distL="0" distR="0" wp14:anchorId="0E383DA2" wp14:editId="30AE9925">
            <wp:extent cx="6480175" cy="787400"/>
            <wp:effectExtent l="0" t="0" r="0" b="0"/>
            <wp:docPr id="5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44E7" w14:textId="1688F87C" w:rsidR="0031480E" w:rsidRPr="00B06171" w:rsidRDefault="00990FEC" w:rsidP="00E717A1">
      <w:pPr>
        <w:pStyle w:val="affa"/>
      </w:pPr>
      <w:bookmarkStart w:id="683" w:name="_Ref89760177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68</w:t>
      </w:r>
      <w:r w:rsidR="00320395" w:rsidRPr="00B06171">
        <w:rPr>
          <w:noProof/>
        </w:rPr>
        <w:fldChar w:fldCharType="end"/>
      </w:r>
      <w:bookmarkEnd w:id="683"/>
      <w:r w:rsidRPr="00B06171">
        <w:t xml:space="preserve"> — </w:t>
      </w:r>
      <w:r w:rsidR="0031480E" w:rsidRPr="00B06171">
        <w:t>Результат успешного входа</w:t>
      </w:r>
    </w:p>
    <w:p w14:paraId="385D0219" w14:textId="77777777" w:rsidR="0031480E" w:rsidRPr="00B06171" w:rsidRDefault="0031480E" w:rsidP="00E717A1">
      <w:pPr>
        <w:pStyle w:val="aff4"/>
      </w:pPr>
      <w:r w:rsidRPr="00B06171">
        <w:t>После этого требуется выполнить следующие sql-команды: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395675A7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63264B0D" w14:textId="77777777" w:rsidR="0031480E" w:rsidRPr="00B06171" w:rsidRDefault="0031480E" w:rsidP="0031480E">
            <w:pPr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CREATE USER jasperserver WITH PASSWORD 'jasperserver' login superuser; </w:t>
            </w:r>
          </w:p>
          <w:p w14:paraId="4F1A26FC" w14:textId="77777777" w:rsidR="0031480E" w:rsidRPr="00B06171" w:rsidRDefault="0031480E" w:rsidP="0031480E">
            <w:pPr>
              <w:rPr>
                <w:rFonts w:eastAsia="Courier New"/>
              </w:rPr>
            </w:pPr>
            <w:r w:rsidRPr="00B06171">
              <w:rPr>
                <w:rFonts w:eastAsia="Courier New"/>
              </w:rPr>
              <w:t>\q</w:t>
            </w:r>
          </w:p>
        </w:tc>
      </w:tr>
    </w:tbl>
    <w:p w14:paraId="44EC54EB" w14:textId="31FD66C5" w:rsidR="0031480E" w:rsidRPr="00B06171" w:rsidRDefault="0031480E" w:rsidP="00E717A1">
      <w:pPr>
        <w:pStyle w:val="aff4"/>
      </w:pPr>
      <w:r w:rsidRPr="00B06171">
        <w:t xml:space="preserve">Результат успешного выполнения SQL-команд представлен на </w:t>
      </w:r>
      <w:r w:rsidR="00990FEC" w:rsidRPr="00B06171">
        <w:t>р</w:t>
      </w:r>
      <w:r w:rsidR="00E717A1" w:rsidRPr="00B06171">
        <w:t xml:space="preserve">ис. </w:t>
      </w:r>
      <w:r w:rsidR="00990FEC" w:rsidRPr="00B06171">
        <w:fldChar w:fldCharType="begin"/>
      </w:r>
      <w:r w:rsidR="00990FEC" w:rsidRPr="00B06171">
        <w:instrText xml:space="preserve"> REF _Ref89760208 \h \# \0</w:instrText>
      </w:r>
      <w:r w:rsidR="00B06171">
        <w:instrText xml:space="preserve"> \* MERGEFORMAT </w:instrText>
      </w:r>
      <w:r w:rsidR="00990FEC" w:rsidRPr="00B06171">
        <w:fldChar w:fldCharType="separate"/>
      </w:r>
      <w:r w:rsidR="009D772B" w:rsidRPr="00B06171">
        <w:t>69</w:t>
      </w:r>
      <w:r w:rsidR="00990FEC" w:rsidRPr="00B06171">
        <w:fldChar w:fldCharType="end"/>
      </w:r>
      <w:r w:rsidRPr="00B06171">
        <w:t>:</w:t>
      </w:r>
    </w:p>
    <w:p w14:paraId="39829FA0" w14:textId="374A91B7" w:rsidR="0031480E" w:rsidRPr="00B06171" w:rsidRDefault="00AB2175" w:rsidP="00E717A1">
      <w:pPr>
        <w:pStyle w:val="aff8"/>
      </w:pPr>
      <w:r w:rsidRPr="00B06171">
        <w:rPr>
          <w:noProof/>
        </w:rPr>
        <w:drawing>
          <wp:inline distT="0" distB="0" distL="0" distR="0" wp14:anchorId="1EA1232E" wp14:editId="76F88671">
            <wp:extent cx="6472555" cy="556895"/>
            <wp:effectExtent l="0" t="0" r="4445" b="0"/>
            <wp:docPr id="54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9850" w14:textId="625E626C" w:rsidR="0031480E" w:rsidRPr="00B06171" w:rsidRDefault="00990FEC" w:rsidP="00E717A1">
      <w:pPr>
        <w:pStyle w:val="affa"/>
      </w:pPr>
      <w:bookmarkStart w:id="684" w:name="_Ref89760208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69</w:t>
      </w:r>
      <w:r w:rsidR="00320395" w:rsidRPr="00B06171">
        <w:rPr>
          <w:noProof/>
        </w:rPr>
        <w:fldChar w:fldCharType="end"/>
      </w:r>
      <w:bookmarkEnd w:id="684"/>
      <w:r w:rsidRPr="00B06171">
        <w:t xml:space="preserve"> — </w:t>
      </w:r>
      <w:r w:rsidR="0031480E" w:rsidRPr="00B06171">
        <w:t>Результат успешного выполнения SQL</w:t>
      </w:r>
    </w:p>
    <w:p w14:paraId="270A1114" w14:textId="4F4056A5" w:rsidR="0031480E" w:rsidRPr="00B06171" w:rsidRDefault="0031480E" w:rsidP="00E717A1">
      <w:pPr>
        <w:pStyle w:val="aff2"/>
      </w:pPr>
      <w:r w:rsidRPr="00B06171">
        <w:t xml:space="preserve">На терминале </w:t>
      </w:r>
      <w:r w:rsidR="00B451B7">
        <w:t>mayak2</w:t>
      </w:r>
      <w:r w:rsidRPr="00B06171">
        <w:t xml:space="preserve">-bi-ter-01 в директорию «/tmp/jasper-deployment» необходимо скопировать </w:t>
      </w:r>
      <w:r w:rsidR="00573663">
        <w:t>«Регламентная отчетность»</w:t>
      </w:r>
      <w:r w:rsidRPr="00B06171">
        <w:t xml:space="preserve"> (</w:t>
      </w:r>
      <w:r w:rsidR="00990FEC" w:rsidRPr="00B06171">
        <w:fldChar w:fldCharType="begin"/>
      </w:r>
      <w:r w:rsidR="00990FEC" w:rsidRPr="00B06171">
        <w:instrText xml:space="preserve"> REF _Ref89676711 \h \# \0</w:instrText>
      </w:r>
      <w:r w:rsidR="00A877C4" w:rsidRPr="00B06171">
        <w:instrText xml:space="preserve"> \* MERGEFORMAT </w:instrText>
      </w:r>
      <w:r w:rsidR="00990FEC" w:rsidRPr="00B06171">
        <w:fldChar w:fldCharType="separate"/>
      </w:r>
      <w:r w:rsidR="009D772B" w:rsidRPr="00B06171">
        <w:t>3</w:t>
      </w:r>
      <w:r w:rsidR="00990FEC" w:rsidRPr="00B06171">
        <w:fldChar w:fldCharType="end"/>
      </w:r>
      <w:r w:rsidRPr="00B06171">
        <w:t>), для этого необходимо выполнить следующие команды:</w:t>
      </w:r>
    </w:p>
    <w:p w14:paraId="483DE1D7" w14:textId="38684FA7" w:rsidR="0031480E" w:rsidRPr="00B06171" w:rsidRDefault="0031480E" w:rsidP="00E717A1">
      <w:pPr>
        <w:pStyle w:val="13"/>
        <w:numPr>
          <w:ilvl w:val="0"/>
          <w:numId w:val="50"/>
        </w:numPr>
      </w:pPr>
      <w:r w:rsidRPr="00B06171">
        <w:t>Перейти на страницу проекта http://</w:t>
      </w:r>
      <w:r w:rsidR="00E0680A">
        <w:t>mayak</w:t>
      </w:r>
      <w:r w:rsidR="008153BA">
        <w:t>BI</w:t>
      </w:r>
      <w:r w:rsidR="00E0680A">
        <w:t>.ru/</w:t>
      </w:r>
      <w:r w:rsidR="00185E6E">
        <w:t>mayak</w:t>
      </w:r>
      <w:r w:rsidR="008153BA">
        <w:t>BI</w:t>
      </w:r>
      <w:r w:rsidRPr="00B06171">
        <w:t>/DataOps/jasper-deployment» на сер</w:t>
      </w:r>
      <w:r w:rsidR="0024670E">
        <w:t>вере Gitlab</w:t>
      </w:r>
      <w:r w:rsidR="00E717A1" w:rsidRPr="00B06171">
        <w:t>.</w:t>
      </w:r>
    </w:p>
    <w:p w14:paraId="090DCA14" w14:textId="1FF726A8" w:rsidR="0031480E" w:rsidRPr="00B06171" w:rsidRDefault="0031480E" w:rsidP="00E717A1">
      <w:pPr>
        <w:pStyle w:val="13"/>
      </w:pPr>
      <w:r w:rsidRPr="00B06171">
        <w:t xml:space="preserve">Выполнить шаги по клонированию проекта аналогично разделу </w:t>
      </w:r>
      <w:r w:rsidR="000C3128" w:rsidRPr="00B06171">
        <w:fldChar w:fldCharType="begin"/>
      </w:r>
      <w:r w:rsidR="000C3128" w:rsidRPr="00B06171">
        <w:instrText xml:space="preserve"> REF _Ref90950860 \r \h  \* MERGEFORMAT </w:instrText>
      </w:r>
      <w:r w:rsidR="000C3128" w:rsidRPr="00B06171">
        <w:fldChar w:fldCharType="separate"/>
      </w:r>
      <w:r w:rsidR="000C3128" w:rsidRPr="00B06171">
        <w:t>3.4.1.2.2</w:t>
      </w:r>
      <w:r w:rsidR="000C3128" w:rsidRPr="00B06171">
        <w:fldChar w:fldCharType="end"/>
      </w:r>
      <w:r w:rsidR="00E717A1" w:rsidRPr="00B06171">
        <w:t xml:space="preserve">. </w:t>
      </w:r>
    </w:p>
    <w:p w14:paraId="710E13FD" w14:textId="4B9C328F" w:rsidR="0031480E" w:rsidRPr="00B06171" w:rsidRDefault="0031480E" w:rsidP="00E717A1">
      <w:pPr>
        <w:pStyle w:val="a3"/>
      </w:pPr>
      <w:r w:rsidRPr="00B06171">
        <w:t xml:space="preserve">При этом в директории /tmp появится директория jasper-deployment с инсталлятором. Все дальнейшие команды выполняются на сервере </w:t>
      </w:r>
      <w:r w:rsidR="00B451B7">
        <w:t>mayak2</w:t>
      </w:r>
      <w:r w:rsidRPr="00B06171">
        <w:t>-bi-ter-01 из этой директории под пользователем «user».</w:t>
      </w:r>
    </w:p>
    <w:p w14:paraId="16C5DC15" w14:textId="7F7CF95D" w:rsidR="008D0BDF" w:rsidRPr="00B06171" w:rsidRDefault="008D0BDF" w:rsidP="00E717A1">
      <w:pPr>
        <w:pStyle w:val="a3"/>
      </w:pPr>
      <w:r w:rsidRPr="00B06171">
        <w:t>Создаем секрет с названием jrs-keys:</w:t>
      </w:r>
    </w:p>
    <w:tbl>
      <w:tblPr>
        <w:tblStyle w:val="affffff0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8D0BDF" w:rsidRPr="00A4430E" w14:paraId="1BDCC4F7" w14:textId="77777777" w:rsidTr="008D0BDF">
        <w:tc>
          <w:tcPr>
            <w:tcW w:w="10195" w:type="dxa"/>
          </w:tcPr>
          <w:p w14:paraId="2938E85B" w14:textId="77777777" w:rsidR="008D0BDF" w:rsidRPr="00B06171" w:rsidRDefault="008D0BDF" w:rsidP="008D0B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kubectl create secret generic jrs-keys \</w:t>
            </w:r>
          </w:p>
          <w:p w14:paraId="0736C580" w14:textId="4C4E03D0" w:rsidR="008D0BDF" w:rsidRPr="00B06171" w:rsidRDefault="008D0BDF" w:rsidP="008D0B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--from-file=keys-7.8.0 /.jrsks \</w:t>
            </w:r>
          </w:p>
          <w:p w14:paraId="67073DDA" w14:textId="36A64427" w:rsidR="008D0BDF" w:rsidRPr="00B06171" w:rsidRDefault="008D0BDF" w:rsidP="008D0B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--from-file=keys-7.8.0/.jrsksp</w:t>
            </w:r>
          </w:p>
        </w:tc>
      </w:tr>
    </w:tbl>
    <w:p w14:paraId="48674AA4" w14:textId="4F25753C" w:rsidR="008D0BDF" w:rsidRPr="00B06171" w:rsidRDefault="008D0BDF" w:rsidP="008D0BDF">
      <w:pPr>
        <w:pStyle w:val="a3"/>
      </w:pPr>
      <w:r w:rsidRPr="00B06171">
        <w:t>Далее запускаем инициализацию базы данных. Для этого необходимо выполнить следующую команду:</w:t>
      </w:r>
    </w:p>
    <w:tbl>
      <w:tblPr>
        <w:tblStyle w:val="affffff0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8D0BDF" w:rsidRPr="00A4430E" w14:paraId="5223FA69" w14:textId="77777777" w:rsidTr="008D0BDF">
        <w:tc>
          <w:tcPr>
            <w:tcW w:w="10195" w:type="dxa"/>
          </w:tcPr>
          <w:p w14:paraId="4803BAD9" w14:textId="1F6C0952" w:rsidR="008D0BDF" w:rsidRPr="00B06171" w:rsidRDefault="008D0BDF" w:rsidP="008D0B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helm install -f helm/values.yaml --set init_db=true jrs helm</w:t>
            </w:r>
          </w:p>
        </w:tc>
      </w:tr>
    </w:tbl>
    <w:p w14:paraId="6AC6611C" w14:textId="54401D0D" w:rsidR="008D0BDF" w:rsidRPr="00B06171" w:rsidRDefault="008D0BDF" w:rsidP="00FF1385">
      <w:pPr>
        <w:pStyle w:val="affffff"/>
        <w:spacing w:line="360" w:lineRule="auto"/>
        <w:rPr>
          <w:sz w:val="28"/>
        </w:rPr>
      </w:pPr>
      <w:r w:rsidRPr="00B06171">
        <w:rPr>
          <w:sz w:val="28"/>
        </w:rPr>
        <w:t>После чего запустится job, который в свою очередь запустит pod. Необходимо подождать пару минут, после чего pod перейдет в статус completed</w:t>
      </w:r>
      <w:r w:rsidR="00FF1385" w:rsidRPr="00B06171">
        <w:rPr>
          <w:sz w:val="28"/>
        </w:rPr>
        <w:t>. После чего запустить следующую команду:</w:t>
      </w:r>
    </w:p>
    <w:tbl>
      <w:tblPr>
        <w:tblStyle w:val="affffff0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F1385" w:rsidRPr="00B06171" w14:paraId="036D686D" w14:textId="77777777" w:rsidTr="00FF1385">
        <w:tc>
          <w:tcPr>
            <w:tcW w:w="10195" w:type="dxa"/>
          </w:tcPr>
          <w:p w14:paraId="2426E6B5" w14:textId="703397B7" w:rsidR="00FF1385" w:rsidRPr="00B06171" w:rsidRDefault="00FF1385" w:rsidP="008D0BDF">
            <w:pPr>
              <w:pStyle w:val="affffff"/>
              <w:rPr>
                <w:sz w:val="28"/>
                <w:lang w:val="en-US"/>
              </w:rPr>
            </w:pPr>
            <w:r w:rsidRPr="00B06171">
              <w:rPr>
                <w:sz w:val="28"/>
                <w:lang w:val="en-US"/>
              </w:rPr>
              <w:t>helm uninstall jrs</w:t>
            </w:r>
          </w:p>
        </w:tc>
      </w:tr>
    </w:tbl>
    <w:p w14:paraId="4421CFFD" w14:textId="65A4D75D" w:rsidR="0031480E" w:rsidRPr="00B06171" w:rsidRDefault="00FF1385" w:rsidP="00E717A1">
      <w:pPr>
        <w:pStyle w:val="a3"/>
        <w:rPr>
          <w:lang w:val="en-US"/>
        </w:rPr>
      </w:pPr>
      <w:r w:rsidRPr="00B06171">
        <w:t>Далее у</w:t>
      </w:r>
      <w:r w:rsidR="0031480E" w:rsidRPr="00B06171">
        <w:t>становка</w:t>
      </w:r>
      <w:r w:rsidR="0031480E" w:rsidRPr="00B06171">
        <w:rPr>
          <w:lang w:val="en-US"/>
        </w:rPr>
        <w:t xml:space="preserve"> </w:t>
      </w:r>
      <w:r w:rsidR="0031480E" w:rsidRPr="00B06171">
        <w:t>осуществляется</w:t>
      </w:r>
      <w:r w:rsidR="0031480E" w:rsidRPr="00B06171">
        <w:rPr>
          <w:lang w:val="en-US"/>
        </w:rPr>
        <w:t xml:space="preserve"> </w:t>
      </w:r>
      <w:r w:rsidR="0031480E" w:rsidRPr="00B06171">
        <w:t>командой</w:t>
      </w:r>
      <w:r w:rsidR="0031480E" w:rsidRPr="00B06171">
        <w:rPr>
          <w:lang w:val="en-US"/>
        </w:rPr>
        <w:t>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6B46F148" w14:textId="77777777" w:rsidTr="0031480E">
        <w:trPr>
          <w:trHeight w:val="675"/>
          <w:jc w:val="center"/>
        </w:trPr>
        <w:tc>
          <w:tcPr>
            <w:tcW w:w="10195" w:type="dxa"/>
            <w:shd w:val="clear" w:color="auto" w:fill="auto"/>
          </w:tcPr>
          <w:p w14:paraId="6034F925" w14:textId="085773D6" w:rsidR="0031480E" w:rsidRPr="00B06171" w:rsidRDefault="0031480E" w:rsidP="00097E30">
            <w:pPr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helm upgrade --install jrs -f ./helm/values.yaml --set postgres.password=jasperserver --set postgres.host="ip_</w:t>
            </w:r>
            <w:r w:rsidRPr="00B06171">
              <w:rPr>
                <w:rFonts w:eastAsia="Courier New"/>
              </w:rPr>
              <w:t>адрес</w:t>
            </w:r>
            <w:r w:rsidRPr="00B06171">
              <w:rPr>
                <w:rFonts w:eastAsia="Courier New"/>
                <w:lang w:val="en-US"/>
              </w:rPr>
              <w:t>_</w:t>
            </w:r>
            <w:r w:rsidRPr="00B06171">
              <w:rPr>
                <w:rFonts w:eastAsia="Courier New"/>
              </w:rPr>
              <w:t>сервера</w:t>
            </w:r>
            <w:r w:rsidRPr="00B06171">
              <w:rPr>
                <w:rFonts w:eastAsia="Courier New"/>
                <w:lang w:val="en-US"/>
              </w:rPr>
              <w:t>_</w:t>
            </w:r>
            <w:r w:rsidR="00B451B7">
              <w:rPr>
                <w:lang w:val="en-US"/>
              </w:rPr>
              <w:t>mayak2</w:t>
            </w:r>
            <w:r w:rsidRPr="00B06171">
              <w:rPr>
                <w:lang w:val="en-US"/>
              </w:rPr>
              <w:t>-bi-db-01</w:t>
            </w:r>
            <w:r w:rsidRPr="00B06171">
              <w:rPr>
                <w:rFonts w:eastAsia="Courier New"/>
                <w:lang w:val="en-US"/>
              </w:rPr>
              <w:t>"</w:t>
            </w:r>
            <w:r w:rsidR="008D0BDF"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  <w:lang w:val="en-US"/>
              </w:rPr>
              <w:t>./helm</w:t>
            </w:r>
          </w:p>
        </w:tc>
      </w:tr>
    </w:tbl>
    <w:p w14:paraId="1BA34621" w14:textId="77777777" w:rsidR="0031480E" w:rsidRPr="00B06171" w:rsidRDefault="0031480E" w:rsidP="00E717A1">
      <w:pPr>
        <w:pStyle w:val="aff4"/>
      </w:pPr>
      <w:r w:rsidRPr="00B06171">
        <w:t>Аргументы данной команды:</w:t>
      </w:r>
    </w:p>
    <w:p w14:paraId="61C613E9" w14:textId="2F781AA4" w:rsidR="0031480E" w:rsidRPr="00B06171" w:rsidRDefault="0031480E" w:rsidP="00E717A1">
      <w:pPr>
        <w:pStyle w:val="10"/>
      </w:pPr>
      <w:r w:rsidRPr="00B06171">
        <w:rPr>
          <w:rFonts w:eastAsia="Courier New"/>
        </w:rPr>
        <w:t xml:space="preserve">jrs </w:t>
      </w:r>
      <w:r w:rsidRPr="00B06171">
        <w:t>– название релиза</w:t>
      </w:r>
      <w:r w:rsidR="00E717A1" w:rsidRPr="00B06171">
        <w:t xml:space="preserve">. </w:t>
      </w:r>
    </w:p>
    <w:p w14:paraId="06F6CD21" w14:textId="521DC037" w:rsidR="0031480E" w:rsidRPr="00B06171" w:rsidRDefault="0031480E" w:rsidP="00E717A1">
      <w:pPr>
        <w:pStyle w:val="10"/>
      </w:pPr>
      <w:r w:rsidRPr="00B06171">
        <w:t>./</w:t>
      </w:r>
      <w:r w:rsidRPr="00B06171">
        <w:rPr>
          <w:rFonts w:eastAsia="Courier New"/>
        </w:rPr>
        <w:t>helm</w:t>
      </w:r>
      <w:r w:rsidRPr="00B06171">
        <w:t xml:space="preserve"> – директория скрипта инсталляции</w:t>
      </w:r>
      <w:r w:rsidR="00E717A1" w:rsidRPr="00B06171">
        <w:t xml:space="preserve">. </w:t>
      </w:r>
    </w:p>
    <w:p w14:paraId="45282BA7" w14:textId="2B564201" w:rsidR="0031480E" w:rsidRPr="00B06171" w:rsidRDefault="0031480E" w:rsidP="00E717A1">
      <w:pPr>
        <w:pStyle w:val="10"/>
      </w:pPr>
      <w:r w:rsidRPr="00B06171">
        <w:t>./</w:t>
      </w:r>
      <w:r w:rsidRPr="00B06171">
        <w:rPr>
          <w:rFonts w:eastAsia="Courier New"/>
        </w:rPr>
        <w:t xml:space="preserve">helm/values.yaml </w:t>
      </w:r>
      <w:r w:rsidRPr="00B06171">
        <w:t>– файл конфигурации инсталляции</w:t>
      </w:r>
      <w:r w:rsidR="00E717A1" w:rsidRPr="00B06171">
        <w:t xml:space="preserve">. </w:t>
      </w:r>
    </w:p>
    <w:p w14:paraId="311F7624" w14:textId="0241C26E" w:rsidR="0031480E" w:rsidRPr="00B06171" w:rsidRDefault="0031480E" w:rsidP="00E717A1">
      <w:pPr>
        <w:pStyle w:val="10"/>
      </w:pPr>
      <w:r w:rsidRPr="00B06171">
        <w:rPr>
          <w:rFonts w:eastAsia="Courier New"/>
        </w:rPr>
        <w:t xml:space="preserve">postgres.password=jasperserver – </w:t>
      </w:r>
      <w:r w:rsidRPr="00B06171">
        <w:t>пароль пользователя, созданного на прошлом шаге</w:t>
      </w:r>
      <w:r w:rsidRPr="00B06171">
        <w:rPr>
          <w:rFonts w:eastAsia="Courier New"/>
        </w:rPr>
        <w:t>postgres.host="ip_адрес_сервера_</w:t>
      </w:r>
      <w:r w:rsidR="00B451B7">
        <w:t>mayak2</w:t>
      </w:r>
      <w:r w:rsidRPr="00B06171">
        <w:t>-bi-db-01</w:t>
      </w:r>
      <w:r w:rsidRPr="00B06171">
        <w:rPr>
          <w:rFonts w:eastAsia="Courier New"/>
        </w:rPr>
        <w:t xml:space="preserve">" – ip адрес сервера </w:t>
      </w:r>
      <w:r w:rsidR="00B451B7">
        <w:t>mayak2</w:t>
      </w:r>
      <w:r w:rsidRPr="00B06171">
        <w:t>-bi-db-01, необходимо указать актуальный.</w:t>
      </w:r>
    </w:p>
    <w:p w14:paraId="1F042011" w14:textId="615C53A1" w:rsidR="0031480E" w:rsidRPr="00B06171" w:rsidRDefault="0031480E" w:rsidP="00E717A1">
      <w:pPr>
        <w:pStyle w:val="a3"/>
      </w:pPr>
      <w:r w:rsidRPr="00B06171">
        <w:t xml:space="preserve">Результат успешной установки релиза представлен на </w:t>
      </w:r>
      <w:r w:rsidR="00990FEC" w:rsidRPr="00B06171">
        <w:t>р</w:t>
      </w:r>
      <w:r w:rsidR="00E717A1" w:rsidRPr="00B06171">
        <w:t xml:space="preserve">ис. </w:t>
      </w:r>
      <w:r w:rsidR="00990FEC" w:rsidRPr="00B06171">
        <w:fldChar w:fldCharType="begin"/>
      </w:r>
      <w:r w:rsidR="00990FEC" w:rsidRPr="00B06171">
        <w:instrText xml:space="preserve"> REF _Ref89760326 \h \# \0</w:instrText>
      </w:r>
      <w:r w:rsidR="00B06171">
        <w:instrText xml:space="preserve"> \* MERGEFORMAT </w:instrText>
      </w:r>
      <w:r w:rsidR="00990FEC" w:rsidRPr="00B06171">
        <w:fldChar w:fldCharType="separate"/>
      </w:r>
      <w:r w:rsidR="009D772B" w:rsidRPr="00B06171">
        <w:t>70</w:t>
      </w:r>
      <w:r w:rsidR="00990FEC" w:rsidRPr="00B06171">
        <w:fldChar w:fldCharType="end"/>
      </w:r>
      <w:r w:rsidR="00E717A1" w:rsidRPr="00B06171">
        <w:t>.</w:t>
      </w:r>
    </w:p>
    <w:p w14:paraId="7C4EEF9C" w14:textId="79582F5F" w:rsidR="0031480E" w:rsidRPr="00B06171" w:rsidRDefault="009557B8" w:rsidP="00E717A1">
      <w:pPr>
        <w:pStyle w:val="aff8"/>
      </w:pPr>
      <w:r>
        <w:rPr>
          <w:noProof/>
        </w:rPr>
        <w:drawing>
          <wp:inline distT="0" distB="0" distL="0" distR="0" wp14:anchorId="471E48E5" wp14:editId="015F3544">
            <wp:extent cx="6480175" cy="1496695"/>
            <wp:effectExtent l="0" t="0" r="0" b="825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1FCA" w14:textId="4272ED58" w:rsidR="0031480E" w:rsidRPr="00B06171" w:rsidRDefault="00990FEC" w:rsidP="00E717A1">
      <w:pPr>
        <w:pStyle w:val="affa"/>
      </w:pPr>
      <w:bookmarkStart w:id="685" w:name="_heading=h.43v86uo" w:colFirst="0" w:colLast="0"/>
      <w:bookmarkStart w:id="686" w:name="_Ref89760326"/>
      <w:bookmarkEnd w:id="685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70</w:t>
      </w:r>
      <w:r w:rsidR="00320395" w:rsidRPr="00B06171">
        <w:rPr>
          <w:noProof/>
        </w:rPr>
        <w:fldChar w:fldCharType="end"/>
      </w:r>
      <w:bookmarkEnd w:id="686"/>
      <w:r w:rsidRPr="00B06171">
        <w:t xml:space="preserve"> — </w:t>
      </w:r>
      <w:r w:rsidR="0031480E" w:rsidRPr="00B06171">
        <w:t>Результат успешной установки JasperServer</w:t>
      </w:r>
    </w:p>
    <w:p w14:paraId="0C0F8CC9" w14:textId="77777777" w:rsidR="0031480E" w:rsidRPr="00B06171" w:rsidRDefault="0031480E" w:rsidP="00E717A1">
      <w:pPr>
        <w:pStyle w:val="aff4"/>
      </w:pPr>
      <w:r w:rsidRPr="00B06171">
        <w:t xml:space="preserve">После этого на кластере начнется развертывание релиза, которое может занять несколько минут. Статус установки проверяется командой: 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3B319265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B98ACFF" w14:textId="77777777" w:rsidR="0031480E" w:rsidRPr="00B06171" w:rsidRDefault="0031480E" w:rsidP="0031480E">
            <w:r w:rsidRPr="00B06171">
              <w:rPr>
                <w:rFonts w:eastAsia="Courier New"/>
              </w:rPr>
              <w:t>kubectl get pods</w:t>
            </w:r>
          </w:p>
        </w:tc>
      </w:tr>
    </w:tbl>
    <w:p w14:paraId="77CA0BC6" w14:textId="2E012CF1" w:rsidR="0031480E" w:rsidRPr="00B06171" w:rsidRDefault="0031480E" w:rsidP="00E717A1">
      <w:pPr>
        <w:pStyle w:val="aff4"/>
      </w:pPr>
      <w:r w:rsidRPr="00B06171">
        <w:t>После окончания развертывания в выводе команды должны присутствовать строки, о том, что все экземпляры приложения находятся в статусе Running и для каждый из них готов к использовани</w:t>
      </w:r>
      <w:r w:rsidR="00990FEC" w:rsidRPr="00B06171">
        <w:t>ю (1/1), как показано на р</w:t>
      </w:r>
      <w:r w:rsidR="00E717A1" w:rsidRPr="00B06171">
        <w:t xml:space="preserve">ис. </w:t>
      </w:r>
      <w:r w:rsidR="00990FEC" w:rsidRPr="00B06171">
        <w:fldChar w:fldCharType="begin"/>
      </w:r>
      <w:r w:rsidR="00990FEC" w:rsidRPr="00B06171">
        <w:instrText xml:space="preserve"> REF _Ref89760460 \h </w:instrText>
      </w:r>
      <w:r w:rsidR="00990FEC" w:rsidRPr="00B06171">
        <w:rPr>
          <w:lang w:val="en-US"/>
        </w:rPr>
        <w:instrText>\# \0</w:instrText>
      </w:r>
      <w:r w:rsidR="00B06171">
        <w:instrText xml:space="preserve"> \* MERGEFORMAT </w:instrText>
      </w:r>
      <w:r w:rsidR="00990FEC" w:rsidRPr="00B06171">
        <w:fldChar w:fldCharType="separate"/>
      </w:r>
      <w:r w:rsidR="009D772B" w:rsidRPr="00B06171">
        <w:rPr>
          <w:lang w:val="en-US"/>
        </w:rPr>
        <w:t>7</w:t>
      </w:r>
      <w:r w:rsidR="009D772B" w:rsidRPr="00B06171">
        <w:t>1</w:t>
      </w:r>
      <w:r w:rsidR="00990FEC" w:rsidRPr="00B06171">
        <w:fldChar w:fldCharType="end"/>
      </w:r>
      <w:r w:rsidR="007B6E11" w:rsidRPr="00B06171">
        <w:t xml:space="preserve">. </w:t>
      </w:r>
    </w:p>
    <w:p w14:paraId="1D329807" w14:textId="2BA1929F" w:rsidR="0031480E" w:rsidRPr="00B06171" w:rsidRDefault="00AB2175" w:rsidP="00E717A1">
      <w:pPr>
        <w:pStyle w:val="aff8"/>
      </w:pPr>
      <w:r w:rsidRPr="00B06171">
        <w:rPr>
          <w:noProof/>
        </w:rPr>
        <w:drawing>
          <wp:inline distT="0" distB="0" distL="0" distR="0" wp14:anchorId="7C8D7A0B" wp14:editId="4AAB607E">
            <wp:extent cx="6480175" cy="182880"/>
            <wp:effectExtent l="0" t="0" r="0" b="7620"/>
            <wp:docPr id="52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0A01" w14:textId="7D2D08A5" w:rsidR="0031480E" w:rsidRPr="00B06171" w:rsidRDefault="00990FEC" w:rsidP="00E717A1">
      <w:pPr>
        <w:pStyle w:val="affa"/>
      </w:pPr>
      <w:bookmarkStart w:id="687" w:name="_heading=h.2j0ih2h" w:colFirst="0" w:colLast="0"/>
      <w:bookmarkStart w:id="688" w:name="_Ref89760460"/>
      <w:bookmarkEnd w:id="687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71</w:t>
      </w:r>
      <w:r w:rsidR="00320395" w:rsidRPr="00B06171">
        <w:rPr>
          <w:noProof/>
        </w:rPr>
        <w:fldChar w:fldCharType="end"/>
      </w:r>
      <w:bookmarkEnd w:id="688"/>
      <w:r w:rsidRPr="00B06171">
        <w:t xml:space="preserve"> — </w:t>
      </w:r>
      <w:r w:rsidR="0031480E" w:rsidRPr="00B06171">
        <w:t>Статус развёртывания релиза</w:t>
      </w:r>
    </w:p>
    <w:p w14:paraId="2B2F8A74" w14:textId="10EA4CFE" w:rsidR="0031480E" w:rsidRPr="00B06171" w:rsidRDefault="0031480E" w:rsidP="00E717A1">
      <w:pPr>
        <w:pStyle w:val="aff4"/>
      </w:pPr>
      <w:r w:rsidRPr="00B06171">
        <w:t xml:space="preserve">Далее необходимо выполнить конфигурацию ingress-controller аналогично пункту </w:t>
      </w:r>
      <w:r w:rsidR="000C3128" w:rsidRPr="00B06171">
        <w:fldChar w:fldCharType="begin"/>
      </w:r>
      <w:r w:rsidR="000C3128" w:rsidRPr="00B06171">
        <w:instrText xml:space="preserve"> REF _Ref90950883 \r \h  \* MERGEFORMAT </w:instrText>
      </w:r>
      <w:r w:rsidR="000C3128" w:rsidRPr="00B06171">
        <w:fldChar w:fldCharType="separate"/>
      </w:r>
      <w:r w:rsidR="000C3128" w:rsidRPr="00B06171">
        <w:t>3.4.1.3.2</w:t>
      </w:r>
      <w:r w:rsidR="000C3128" w:rsidRPr="00B06171">
        <w:fldChar w:fldCharType="end"/>
      </w:r>
      <w:r w:rsidRPr="00B06171">
        <w:t>.</w:t>
      </w:r>
    </w:p>
    <w:p w14:paraId="59DF3F8F" w14:textId="77777777" w:rsidR="0031480E" w:rsidRPr="00B06171" w:rsidRDefault="0031480E" w:rsidP="00E717A1">
      <w:pPr>
        <w:pStyle w:val="50"/>
      </w:pPr>
      <w:bookmarkStart w:id="689" w:name="_Toc150852939"/>
      <w:r w:rsidRPr="00B06171">
        <w:t>Удаление</w:t>
      </w:r>
      <w:bookmarkEnd w:id="689"/>
    </w:p>
    <w:p w14:paraId="64962C5C" w14:textId="77777777" w:rsidR="0031480E" w:rsidRPr="00B06171" w:rsidRDefault="0031480E" w:rsidP="00FE38FC">
      <w:pPr>
        <w:pStyle w:val="a3"/>
      </w:pPr>
      <w:r w:rsidRPr="00B06171">
        <w:t>Удаление производится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17CFF72F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7030B656" w14:textId="77777777" w:rsidR="0031480E" w:rsidRPr="00B06171" w:rsidRDefault="0031480E" w:rsidP="007B6E11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helm uninstall jrs</w:t>
            </w:r>
          </w:p>
        </w:tc>
      </w:tr>
    </w:tbl>
    <w:p w14:paraId="204A75F5" w14:textId="77777777" w:rsidR="0031480E" w:rsidRPr="00B06171" w:rsidRDefault="0031480E" w:rsidP="00FE38FC">
      <w:pPr>
        <w:pStyle w:val="aff4"/>
      </w:pPr>
      <w:r w:rsidRPr="00B06171">
        <w:t>После выполнения команды дождаться завершения всех подов: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700A3AD4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639BEE1A" w14:textId="77777777" w:rsidR="0031480E" w:rsidRPr="00B06171" w:rsidRDefault="0031480E" w:rsidP="007B6E11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kubectl get pods</w:t>
            </w:r>
          </w:p>
        </w:tc>
      </w:tr>
    </w:tbl>
    <w:p w14:paraId="537FB99F" w14:textId="7E25F123" w:rsidR="0031480E" w:rsidRPr="00B06171" w:rsidRDefault="0031480E" w:rsidP="00FE38FC">
      <w:pPr>
        <w:pStyle w:val="aff4"/>
      </w:pPr>
      <w:r w:rsidRPr="00B06171">
        <w:t xml:space="preserve">Команда должна возвращать список подов без пода, отмеченного на </w:t>
      </w:r>
      <w:r w:rsidR="007B6E11" w:rsidRPr="00B06171">
        <w:t xml:space="preserve">рис. </w:t>
      </w:r>
      <w:r w:rsidR="007B6E11" w:rsidRPr="00B06171">
        <w:fldChar w:fldCharType="begin"/>
      </w:r>
      <w:r w:rsidR="007B6E11" w:rsidRPr="00B06171">
        <w:instrText xml:space="preserve"> REF _Ref89760460 \h \# \0</w:instrText>
      </w:r>
      <w:r w:rsidR="00B06171">
        <w:instrText xml:space="preserve"> \* MERGEFORMAT </w:instrText>
      </w:r>
      <w:r w:rsidR="007B6E11" w:rsidRPr="00B06171">
        <w:fldChar w:fldCharType="separate"/>
      </w:r>
      <w:r w:rsidR="009D772B" w:rsidRPr="00B06171">
        <w:t>71</w:t>
      </w:r>
      <w:r w:rsidR="007B6E11" w:rsidRPr="00B06171">
        <w:fldChar w:fldCharType="end"/>
      </w:r>
      <w:r w:rsidR="00FE38FC" w:rsidRPr="00B06171">
        <w:t xml:space="preserve">. </w:t>
      </w:r>
    </w:p>
    <w:p w14:paraId="6600E419" w14:textId="77777777" w:rsidR="0031480E" w:rsidRPr="00B06171" w:rsidRDefault="0031480E" w:rsidP="00FE38FC">
      <w:pPr>
        <w:pStyle w:val="50"/>
      </w:pPr>
      <w:bookmarkStart w:id="690" w:name="_Toc150852940"/>
      <w:r w:rsidRPr="00B06171">
        <w:t>Обновление</w:t>
      </w:r>
      <w:bookmarkEnd w:id="690"/>
    </w:p>
    <w:p w14:paraId="4B3B7D08" w14:textId="3475676B" w:rsidR="0031480E" w:rsidRPr="00B06171" w:rsidRDefault="0031480E" w:rsidP="00FE38FC">
      <w:pPr>
        <w:pStyle w:val="a3"/>
      </w:pPr>
      <w:r w:rsidRPr="00B06171">
        <w:t>Процесс обновления в точности соответствует процессу установки, так как используется команда upgrade менеджера пакетов helm.</w:t>
      </w:r>
      <w:r w:rsidR="00FE38FC" w:rsidRPr="00B06171">
        <w:t xml:space="preserve"> </w:t>
      </w:r>
    </w:p>
    <w:p w14:paraId="44386F9A" w14:textId="77777777" w:rsidR="0031480E" w:rsidRPr="00B06171" w:rsidRDefault="0031480E" w:rsidP="00FE38FC">
      <w:pPr>
        <w:pStyle w:val="50"/>
      </w:pPr>
      <w:bookmarkStart w:id="691" w:name="_heading=h.y5sraa" w:colFirst="0" w:colLast="0"/>
      <w:bookmarkStart w:id="692" w:name="_Ref90951536"/>
      <w:bookmarkStart w:id="693" w:name="_Toc150852941"/>
      <w:bookmarkEnd w:id="691"/>
      <w:r w:rsidRPr="00B06171">
        <w:t>Проверка</w:t>
      </w:r>
      <w:bookmarkEnd w:id="692"/>
      <w:bookmarkEnd w:id="693"/>
    </w:p>
    <w:p w14:paraId="441E3CAA" w14:textId="646C60AF" w:rsidR="0031480E" w:rsidRPr="00B06171" w:rsidRDefault="0031480E" w:rsidP="00FE38FC">
      <w:pPr>
        <w:pStyle w:val="a3"/>
      </w:pPr>
      <w:r w:rsidRPr="00B06171">
        <w:t xml:space="preserve">Проверка работоспособности аналогична проверке графического интерфейса в пункте </w:t>
      </w:r>
      <w:r w:rsidR="000C3128" w:rsidRPr="00B06171">
        <w:fldChar w:fldCharType="begin"/>
      </w:r>
      <w:r w:rsidR="000C3128" w:rsidRPr="00B06171">
        <w:instrText xml:space="preserve"> REF _Ref90950919 \r \h  \* MERGEFORMAT </w:instrText>
      </w:r>
      <w:r w:rsidR="000C3128" w:rsidRPr="00B06171">
        <w:fldChar w:fldCharType="separate"/>
      </w:r>
      <w:r w:rsidR="000C3128" w:rsidRPr="00B06171">
        <w:t>3.3.2.3.1.2</w:t>
      </w:r>
      <w:r w:rsidR="000C3128" w:rsidRPr="00B06171">
        <w:fldChar w:fldCharType="end"/>
      </w:r>
      <w:r w:rsidRPr="00B06171">
        <w:t>.</w:t>
      </w:r>
    </w:p>
    <w:p w14:paraId="1C9BFB03" w14:textId="35A909B3" w:rsidR="00671A23" w:rsidRPr="00B06171" w:rsidRDefault="00671A23" w:rsidP="00671A23">
      <w:pPr>
        <w:pStyle w:val="a3"/>
      </w:pPr>
      <w:r w:rsidRPr="00B06171">
        <w:t xml:space="preserve">Адрес сервиса </w:t>
      </w:r>
      <w:hyperlink r:id="rId114" w:history="1">
        <w:r w:rsidR="009557B8" w:rsidRPr="007F1CC6">
          <w:rPr>
            <w:rStyle w:val="affffd"/>
          </w:rPr>
          <w:t>http://jrs.test.mayak2.it.ru/</w:t>
        </w:r>
      </w:hyperlink>
      <w:r w:rsidRPr="00B06171">
        <w:t xml:space="preserve"> задается в файле values.yaml, однако требуется чтобы он разрешался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_Ref90950810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 xml:space="preserve">. Для этого требуется добавить запись в локальный DNS (файл hosts), которая перенаправит все запросы </w:t>
      </w:r>
      <w:r w:rsidR="009557B8">
        <w:t>jrs.test.mayak2.it.ru</w:t>
      </w:r>
      <w:r w:rsidRPr="00B06171">
        <w:t xml:space="preserve">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_Ref90950810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 xml:space="preserve">. Пример файла hosts для ОС Linux, представлен ниже на рис. </w:t>
      </w:r>
      <w:r w:rsidRPr="00B06171">
        <w:fldChar w:fldCharType="begin"/>
      </w:r>
      <w:r w:rsidRPr="00B06171">
        <w:instrText xml:space="preserve"> REF _Ref89760568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72</w:t>
      </w:r>
      <w:r w:rsidRPr="00B06171">
        <w:fldChar w:fldCharType="end"/>
      </w:r>
      <w:r w:rsidRPr="00B06171">
        <w:t>.</w:t>
      </w:r>
    </w:p>
    <w:p w14:paraId="39400FB4" w14:textId="69A0AC0A" w:rsidR="0031480E" w:rsidRPr="00B06171" w:rsidRDefault="009557B8" w:rsidP="00FE38FC">
      <w:pPr>
        <w:pStyle w:val="aff8"/>
      </w:pPr>
      <w:r>
        <w:rPr>
          <w:noProof/>
        </w:rPr>
        <w:drawing>
          <wp:inline distT="0" distB="0" distL="0" distR="0" wp14:anchorId="53F4FDE5" wp14:editId="2A592D08">
            <wp:extent cx="6480175" cy="295338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4C5F" w14:textId="65F6BA37" w:rsidR="0031480E" w:rsidRPr="00B06171" w:rsidRDefault="007B6E11" w:rsidP="00FE38FC">
      <w:pPr>
        <w:pStyle w:val="affa"/>
      </w:pPr>
      <w:bookmarkStart w:id="694" w:name="_heading=h.3i5g9y3" w:colFirst="0" w:colLast="0"/>
      <w:bookmarkStart w:id="695" w:name="_Ref89760568"/>
      <w:bookmarkEnd w:id="694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72</w:t>
      </w:r>
      <w:r w:rsidR="00320395" w:rsidRPr="00B06171">
        <w:rPr>
          <w:noProof/>
        </w:rPr>
        <w:fldChar w:fldCharType="end"/>
      </w:r>
      <w:bookmarkEnd w:id="695"/>
      <w:r w:rsidRPr="00B06171">
        <w:t xml:space="preserve"> — </w:t>
      </w:r>
      <w:r w:rsidR="0031480E" w:rsidRPr="00B06171">
        <w:t>Пример выполнения команды</w:t>
      </w:r>
    </w:p>
    <w:p w14:paraId="5F126D54" w14:textId="77777777" w:rsidR="00DA4CF5" w:rsidRPr="00B06171" w:rsidRDefault="00DA4CF5" w:rsidP="00DA4CF5">
      <w:pPr>
        <w:pStyle w:val="40"/>
      </w:pPr>
      <w:bookmarkStart w:id="696" w:name="_Toc150852942"/>
      <w:r w:rsidRPr="00B06171">
        <w:t>Установка RabbitMQ</w:t>
      </w:r>
      <w:bookmarkEnd w:id="696"/>
    </w:p>
    <w:p w14:paraId="60F9162A" w14:textId="77777777" w:rsidR="00DA4CF5" w:rsidRPr="00B06171" w:rsidRDefault="00DA4CF5" w:rsidP="00DA4CF5">
      <w:pPr>
        <w:pStyle w:val="50"/>
      </w:pPr>
      <w:bookmarkStart w:id="697" w:name="_heading=h.ya9hyaktawmk" w:colFirst="0" w:colLast="0"/>
      <w:bookmarkStart w:id="698" w:name="_Toc150852943"/>
      <w:bookmarkEnd w:id="697"/>
      <w:r w:rsidRPr="00B06171">
        <w:t>Предварительные требования</w:t>
      </w:r>
      <w:bookmarkEnd w:id="698"/>
    </w:p>
    <w:p w14:paraId="4ED4439D" w14:textId="77777777" w:rsidR="00DA4CF5" w:rsidRPr="00B06171" w:rsidRDefault="00DA4CF5" w:rsidP="00DA4CF5">
      <w:pPr>
        <w:pStyle w:val="aff2"/>
      </w:pPr>
      <w:r w:rsidRPr="00B06171">
        <w:t>Ниже перечислены требования перед началом установки:</w:t>
      </w:r>
    </w:p>
    <w:p w14:paraId="4032CFA0" w14:textId="77777777" w:rsidR="00DA4CF5" w:rsidRPr="00B06171" w:rsidRDefault="00DA4CF5" w:rsidP="00DA4CF5">
      <w:pPr>
        <w:pStyle w:val="13"/>
        <w:numPr>
          <w:ilvl w:val="0"/>
          <w:numId w:val="64"/>
        </w:numPr>
      </w:pPr>
      <w:r w:rsidRPr="00B06171">
        <w:t>На терминале создан пользователь «user» с правами sudo.</w:t>
      </w:r>
    </w:p>
    <w:p w14:paraId="7854150C" w14:textId="18DC970E" w:rsidR="00DA4CF5" w:rsidRPr="00B06171" w:rsidRDefault="00DA4CF5" w:rsidP="00DA4CF5">
      <w:pPr>
        <w:pStyle w:val="1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утилиты «helm» и «kubectl» в соответствии с пунктом </w:t>
      </w:r>
      <w:r w:rsidR="000C3128" w:rsidRPr="00B06171">
        <w:fldChar w:fldCharType="begin"/>
      </w:r>
      <w:r w:rsidR="000C3128" w:rsidRPr="00B06171">
        <w:instrText xml:space="preserve"> REF _Ref90950955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="000C3128" w:rsidRPr="00B06171">
        <w:t xml:space="preserve"> </w:t>
      </w:r>
      <w:r w:rsidRPr="00B06171">
        <w:t>для пользователя user.</w:t>
      </w:r>
    </w:p>
    <w:p w14:paraId="4CB86B17" w14:textId="77777777" w:rsidR="00DA4CF5" w:rsidRPr="00B06171" w:rsidRDefault="00DA4CF5" w:rsidP="00DA4CF5">
      <w:pPr>
        <w:pStyle w:val="50"/>
      </w:pPr>
      <w:bookmarkStart w:id="699" w:name="_heading=h.uk2u8z2t7hnv" w:colFirst="0" w:colLast="0"/>
      <w:bookmarkStart w:id="700" w:name="_Toc150852944"/>
      <w:bookmarkEnd w:id="699"/>
      <w:r w:rsidRPr="00B06171">
        <w:t>Установка</w:t>
      </w:r>
      <w:bookmarkEnd w:id="700"/>
    </w:p>
    <w:p w14:paraId="59F12367" w14:textId="77777777" w:rsidR="00DA4CF5" w:rsidRPr="00B06171" w:rsidRDefault="00DA4CF5" w:rsidP="00DA4CF5">
      <w:pPr>
        <w:pStyle w:val="a3"/>
      </w:pPr>
      <w:r w:rsidRPr="00B06171">
        <w:t xml:space="preserve">Необходимо находиться на терминальном сервере. Для входа использовать команду: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DA4CF5" w:rsidRPr="00A4430E" w14:paraId="68C65C80" w14:textId="77777777" w:rsidTr="00DA4CF5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7FC4A" w14:textId="77777777" w:rsidR="00DA4CF5" w:rsidRPr="00B06171" w:rsidRDefault="00DA4CF5" w:rsidP="00DA4CF5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ssh root@some_ip_adress</w:t>
            </w:r>
          </w:p>
        </w:tc>
      </w:tr>
    </w:tbl>
    <w:p w14:paraId="1CD78E7E" w14:textId="5458D407" w:rsidR="00DA4CF5" w:rsidRPr="00B06171" w:rsidRDefault="00DA4CF5" w:rsidP="00DA4CF5">
      <w:pPr>
        <w:pStyle w:val="aff4"/>
      </w:pPr>
      <w:r w:rsidRPr="00B06171">
        <w:t>Установка, обновление и удаление производится с помощью helm-chart. На терминале в директрию «/tmp» необходимо скопировать инсталятор из репозитория «rabbitmq-deployment» (</w:t>
      </w:r>
      <w:r w:rsidR="009557B8">
        <w:rPr>
          <w:lang w:val="en-US"/>
        </w:rPr>
        <w:t>mayak</w:t>
      </w:r>
      <w:r w:rsidR="008153BA">
        <w:t>BI</w:t>
      </w:r>
      <w:r w:rsidRPr="00B06171">
        <w:t>/DataOps/rabbitmq-deployment). Или скопировать с диска с исходниками.</w:t>
      </w:r>
    </w:p>
    <w:p w14:paraId="14823225" w14:textId="77777777" w:rsidR="00DA4CF5" w:rsidRPr="00B06171" w:rsidRDefault="00DA4CF5" w:rsidP="00DA4CF5">
      <w:pPr>
        <w:pStyle w:val="a3"/>
      </w:pPr>
      <w:r w:rsidRPr="00B06171">
        <w:t xml:space="preserve">Инсталлятор конфигурируется с помощью файла values.yaml, в котором перечислены все параметры установки. </w:t>
      </w:r>
    </w:p>
    <w:p w14:paraId="61CA7C06" w14:textId="77777777" w:rsidR="00DA4CF5" w:rsidRPr="00B06171" w:rsidRDefault="00DA4CF5" w:rsidP="00DA4CF5">
      <w:pPr>
        <w:pStyle w:val="a3"/>
      </w:pPr>
      <w:r w:rsidRPr="00B06171">
        <w:t>Для запуска установки необходимо воспользоваться следующей командой: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DA4CF5" w:rsidRPr="00B06171" w14:paraId="43AEE681" w14:textId="77777777" w:rsidTr="00DA4CF5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D011" w14:textId="77777777" w:rsidR="00DA4CF5" w:rsidRPr="00B06171" w:rsidRDefault="00DA4CF5" w:rsidP="00DA4CF5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helm upgrade --install rabbitmq .</w:t>
            </w:r>
          </w:p>
        </w:tc>
      </w:tr>
    </w:tbl>
    <w:p w14:paraId="27CDC3E6" w14:textId="05AD11AC" w:rsidR="00DA4CF5" w:rsidRPr="00B06171" w:rsidRDefault="00DA4CF5" w:rsidP="00DA4CF5">
      <w:pPr>
        <w:pStyle w:val="aff4"/>
      </w:pPr>
      <w:r w:rsidRPr="00B06171">
        <w:t xml:space="preserve">Результат успешного выполнения представлен на рис. </w:t>
      </w:r>
      <w:r w:rsidRPr="00B06171">
        <w:fldChar w:fldCharType="begin"/>
      </w:r>
      <w:r w:rsidRPr="00B06171">
        <w:instrText xml:space="preserve"> REF _Ref89761621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73</w:t>
      </w:r>
      <w:r w:rsidRPr="00B06171">
        <w:fldChar w:fldCharType="end"/>
      </w:r>
      <w:r w:rsidRPr="00B06171">
        <w:t>:</w:t>
      </w:r>
    </w:p>
    <w:p w14:paraId="1BE10AA6" w14:textId="77777777" w:rsidR="00DA4CF5" w:rsidRPr="00B06171" w:rsidRDefault="00DA4CF5" w:rsidP="00DA4CF5">
      <w:pPr>
        <w:pStyle w:val="aff8"/>
      </w:pPr>
      <w:r w:rsidRPr="00B06171">
        <w:rPr>
          <w:noProof/>
        </w:rPr>
        <w:drawing>
          <wp:inline distT="0" distB="0" distL="0" distR="0" wp14:anchorId="66293BD4" wp14:editId="56E92D19">
            <wp:extent cx="4810760" cy="1248410"/>
            <wp:effectExtent l="0" t="0" r="8890" b="889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24FB5" w14:textId="77777777" w:rsidR="00DA4CF5" w:rsidRPr="00B06171" w:rsidRDefault="00DA4CF5" w:rsidP="00DA4CF5">
      <w:pPr>
        <w:pStyle w:val="affa"/>
      </w:pPr>
      <w:bookmarkStart w:id="701" w:name="_Ref89761621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73</w:t>
      </w:r>
      <w:r w:rsidRPr="00B06171">
        <w:rPr>
          <w:noProof/>
        </w:rPr>
        <w:fldChar w:fldCharType="end"/>
      </w:r>
      <w:bookmarkEnd w:id="701"/>
      <w:r w:rsidRPr="00B06171">
        <w:t xml:space="preserve"> — Результат выполнения команды </w:t>
      </w:r>
    </w:p>
    <w:p w14:paraId="0D989E96" w14:textId="77777777" w:rsidR="00DA4CF5" w:rsidRPr="00B06171" w:rsidRDefault="00DA4CF5" w:rsidP="00DA4CF5">
      <w:pPr>
        <w:pStyle w:val="aff4"/>
      </w:pPr>
      <w:r w:rsidRPr="00B06171">
        <w:t>Установка занимает несколько минут. Необходимо дождаться пока все поды перейдут в статус Running. Чтобы это проверить необходимо воспользоваться следующей командой: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DA4CF5" w:rsidRPr="00B06171" w14:paraId="6A18EEA9" w14:textId="77777777" w:rsidTr="00DA4CF5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88D13" w14:textId="77777777" w:rsidR="00DA4CF5" w:rsidRPr="00B06171" w:rsidRDefault="00DA4CF5" w:rsidP="00DA4CF5">
            <w:pPr>
              <w:pStyle w:val="afff6"/>
            </w:pPr>
            <w:r w:rsidRPr="00B06171">
              <w:rPr>
                <w:rFonts w:eastAsia="Courier New"/>
              </w:rPr>
              <w:t>kubectl get pods</w:t>
            </w:r>
          </w:p>
        </w:tc>
      </w:tr>
    </w:tbl>
    <w:p w14:paraId="5988C4A6" w14:textId="5B8BB678" w:rsidR="00DA4CF5" w:rsidRPr="00B06171" w:rsidRDefault="00DA4CF5" w:rsidP="00DA4CF5">
      <w:pPr>
        <w:pStyle w:val="aff4"/>
      </w:pPr>
      <w:r w:rsidRPr="00B06171">
        <w:t xml:space="preserve">Результат успешного выполнения представлен на рис. </w:t>
      </w:r>
      <w:r w:rsidRPr="00B06171">
        <w:fldChar w:fldCharType="begin"/>
      </w:r>
      <w:r w:rsidRPr="00B06171">
        <w:instrText xml:space="preserve"> REF _Ref89761658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74</w:t>
      </w:r>
      <w:r w:rsidRPr="00B06171">
        <w:fldChar w:fldCharType="end"/>
      </w:r>
      <w:r w:rsidRPr="00B06171">
        <w:t>:</w:t>
      </w:r>
    </w:p>
    <w:p w14:paraId="6EED0CC9" w14:textId="77777777" w:rsidR="00DA4CF5" w:rsidRPr="00B06171" w:rsidRDefault="00DA4CF5" w:rsidP="00DA4CF5">
      <w:pPr>
        <w:pStyle w:val="aff8"/>
      </w:pPr>
      <w:r w:rsidRPr="00B06171">
        <w:rPr>
          <w:noProof/>
        </w:rPr>
        <w:drawing>
          <wp:inline distT="0" distB="0" distL="0" distR="0" wp14:anchorId="4A74064D" wp14:editId="6022993A">
            <wp:extent cx="3808730" cy="930275"/>
            <wp:effectExtent l="0" t="0" r="1270" b="3175"/>
            <wp:docPr id="3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7E39" w14:textId="77777777" w:rsidR="00DA4CF5" w:rsidRPr="00B06171" w:rsidRDefault="00DA4CF5" w:rsidP="00DA4CF5">
      <w:pPr>
        <w:pStyle w:val="affa"/>
      </w:pPr>
      <w:bookmarkStart w:id="702" w:name="_Ref89761658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74</w:t>
      </w:r>
      <w:r w:rsidRPr="00B06171">
        <w:rPr>
          <w:noProof/>
        </w:rPr>
        <w:fldChar w:fldCharType="end"/>
      </w:r>
      <w:bookmarkEnd w:id="702"/>
      <w:r w:rsidRPr="00B06171">
        <w:t xml:space="preserve"> — Результат выполнения команды с запущенными подами</w:t>
      </w:r>
    </w:p>
    <w:p w14:paraId="6EC70647" w14:textId="77777777" w:rsidR="00DA4CF5" w:rsidRPr="00B06171" w:rsidRDefault="00DA4CF5" w:rsidP="00DA4CF5">
      <w:pPr>
        <w:pStyle w:val="50"/>
      </w:pPr>
      <w:bookmarkStart w:id="703" w:name="_heading=h.cd999qoo5pp5" w:colFirst="0" w:colLast="0"/>
      <w:bookmarkStart w:id="704" w:name="_Toc150852945"/>
      <w:bookmarkEnd w:id="703"/>
      <w:r w:rsidRPr="00B06171">
        <w:t>Удаление</w:t>
      </w:r>
      <w:bookmarkEnd w:id="704"/>
    </w:p>
    <w:p w14:paraId="6448CD20" w14:textId="77777777" w:rsidR="00DA4CF5" w:rsidRPr="00B06171" w:rsidRDefault="00DA4CF5" w:rsidP="00DA4CF5">
      <w:pPr>
        <w:pStyle w:val="a3"/>
      </w:pPr>
      <w:r w:rsidRPr="00B06171">
        <w:t>Для удаления необходимо воспользоваться следующей командой: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DA4CF5" w:rsidRPr="00B06171" w14:paraId="7E708DEF" w14:textId="77777777" w:rsidTr="00DA4CF5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21DDD" w14:textId="77777777" w:rsidR="00DA4CF5" w:rsidRPr="00B06171" w:rsidRDefault="00DA4CF5" w:rsidP="00DA4CF5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helm uninstall rabbitmq</w:t>
            </w:r>
          </w:p>
        </w:tc>
      </w:tr>
    </w:tbl>
    <w:p w14:paraId="3F02042F" w14:textId="77777777" w:rsidR="00DA4CF5" w:rsidRPr="00B06171" w:rsidRDefault="00DA4CF5" w:rsidP="00DA4CF5">
      <w:pPr>
        <w:pStyle w:val="aff4"/>
      </w:pPr>
      <w:r w:rsidRPr="00B06171">
        <w:t>После выполнения команды дождаться пока все поды пропадут.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DA4CF5" w:rsidRPr="00B06171" w14:paraId="549D33C5" w14:textId="77777777" w:rsidTr="00DA4CF5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4A60" w14:textId="77777777" w:rsidR="00DA4CF5" w:rsidRPr="00B06171" w:rsidRDefault="00DA4CF5" w:rsidP="00DA4CF5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kubectl get pods</w:t>
            </w:r>
          </w:p>
        </w:tc>
      </w:tr>
    </w:tbl>
    <w:p w14:paraId="2DD7DFD0" w14:textId="77777777" w:rsidR="00DA4CF5" w:rsidRPr="00B06171" w:rsidRDefault="00DA4CF5" w:rsidP="00DA4CF5">
      <w:pPr>
        <w:pStyle w:val="aff4"/>
      </w:pPr>
      <w:r w:rsidRPr="00B06171">
        <w:t>Команда должна возвращать список без rabbitmq-0 rabbitmq-1 rabbitmq-2.</w:t>
      </w:r>
    </w:p>
    <w:p w14:paraId="40D6D627" w14:textId="77777777" w:rsidR="00DA4CF5" w:rsidRPr="00B06171" w:rsidRDefault="00DA4CF5" w:rsidP="00DA4CF5">
      <w:pPr>
        <w:pStyle w:val="50"/>
      </w:pPr>
      <w:bookmarkStart w:id="705" w:name="_heading=h.mdarf56zz8g" w:colFirst="0" w:colLast="0"/>
      <w:bookmarkStart w:id="706" w:name="_Toc150852946"/>
      <w:bookmarkEnd w:id="705"/>
      <w:r w:rsidRPr="00B06171">
        <w:t>Обновление</w:t>
      </w:r>
      <w:bookmarkEnd w:id="706"/>
    </w:p>
    <w:p w14:paraId="0CE269CB" w14:textId="77777777" w:rsidR="00DA4CF5" w:rsidRPr="00B06171" w:rsidRDefault="00DA4CF5" w:rsidP="00DA4CF5">
      <w:pPr>
        <w:pStyle w:val="a3"/>
      </w:pPr>
      <w:r w:rsidRPr="00B06171">
        <w:t>Процесс обновления производится с помощью следующей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DA4CF5" w:rsidRPr="00B06171" w14:paraId="7AF9A384" w14:textId="77777777" w:rsidTr="00DA4CF5">
        <w:trPr>
          <w:jc w:val="center"/>
        </w:trPr>
        <w:tc>
          <w:tcPr>
            <w:tcW w:w="10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13921" w14:textId="77777777" w:rsidR="00DA4CF5" w:rsidRPr="00B06171" w:rsidRDefault="00DA4CF5" w:rsidP="00DA4CF5">
            <w:pPr>
              <w:pStyle w:val="afff6"/>
            </w:pPr>
            <w:r w:rsidRPr="00B06171">
              <w:rPr>
                <w:rFonts w:eastAsia="Courier New"/>
              </w:rPr>
              <w:t>helm upgrade rabbitmq .</w:t>
            </w:r>
          </w:p>
        </w:tc>
      </w:tr>
    </w:tbl>
    <w:p w14:paraId="5602FACF" w14:textId="77777777" w:rsidR="00DA4CF5" w:rsidRPr="00B06171" w:rsidRDefault="00DA4CF5" w:rsidP="00DA4CF5">
      <w:pPr>
        <w:pStyle w:val="50"/>
      </w:pPr>
      <w:bookmarkStart w:id="707" w:name="_heading=h.spe02adbb1kl" w:colFirst="0" w:colLast="0"/>
      <w:bookmarkStart w:id="708" w:name="_heading=h.fogk42fje3h2" w:colFirst="0" w:colLast="0"/>
      <w:bookmarkStart w:id="709" w:name="_Ref90951545"/>
      <w:bookmarkStart w:id="710" w:name="_Toc150852947"/>
      <w:bookmarkEnd w:id="707"/>
      <w:bookmarkEnd w:id="708"/>
      <w:r w:rsidRPr="00B06171">
        <w:t>Проверка</w:t>
      </w:r>
      <w:bookmarkEnd w:id="709"/>
      <w:bookmarkEnd w:id="710"/>
    </w:p>
    <w:p w14:paraId="4B5CBAC7" w14:textId="19E40245" w:rsidR="00DA4CF5" w:rsidRPr="00B06171" w:rsidRDefault="00DA4CF5" w:rsidP="00DA4CF5">
      <w:pPr>
        <w:pStyle w:val="a3"/>
      </w:pPr>
      <w:r w:rsidRPr="00B06171">
        <w:t xml:space="preserve">Проверка работоспособности аналогична проверке графического интерфейса в </w:t>
      </w:r>
      <w:r w:rsidR="000C3128" w:rsidRPr="00B06171">
        <w:fldChar w:fldCharType="begin"/>
      </w:r>
      <w:r w:rsidR="000C3128" w:rsidRPr="00B06171">
        <w:instrText xml:space="preserve"> REF _Ref90950993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3.3.2.2.1.2</w:t>
      </w:r>
      <w:r w:rsidR="000C3128" w:rsidRPr="00B06171">
        <w:fldChar w:fldCharType="end"/>
      </w:r>
      <w:r w:rsidRPr="00B06171">
        <w:t>.</w:t>
      </w:r>
    </w:p>
    <w:p w14:paraId="3F764D7E" w14:textId="76A3F52F" w:rsidR="00DA4CF5" w:rsidRPr="00B06171" w:rsidRDefault="00DA4CF5" w:rsidP="00DA4CF5">
      <w:pPr>
        <w:pStyle w:val="a3"/>
      </w:pPr>
      <w:r w:rsidRPr="00B06171">
        <w:t>Адрес сервиса</w:t>
      </w:r>
      <w:r w:rsidR="00ED7235">
        <w:t xml:space="preserve"> </w:t>
      </w:r>
      <w:hyperlink r:id="rId117" w:history="1">
        <w:r w:rsidR="00ED7235" w:rsidRPr="007F1CC6">
          <w:rPr>
            <w:rStyle w:val="affffd"/>
          </w:rPr>
          <w:t>http://rabbitmq.test.mayak2.it.ru/</w:t>
        </w:r>
      </w:hyperlink>
      <w:r w:rsidRPr="00B06171">
        <w:t xml:space="preserve"> задается в файле «values.yaml», однако требуется чтобы он разрешался на виртуальный ip-адрес из </w:t>
      </w:r>
      <w:r w:rsidR="000C3128" w:rsidRPr="00B06171">
        <w:fldChar w:fldCharType="begin"/>
      </w:r>
      <w:r w:rsidR="000C3128" w:rsidRPr="00B06171">
        <w:instrText xml:space="preserve"> REF _Ref90950810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>. Для этого требуется добавить запись в локальный DNS (файл hosts), которая перенаправит все запросы metabase.test.</w:t>
      </w:r>
      <w:r w:rsidR="00B451B7">
        <w:t>mayak2</w:t>
      </w:r>
      <w:r w:rsidR="00ED7235">
        <w:t>.it.</w:t>
      </w:r>
      <w:r w:rsidRPr="00B06171">
        <w:t xml:space="preserve">ru на виртуальный ip-адрес из </w:t>
      </w:r>
      <w:r w:rsidR="000C3128" w:rsidRPr="00B06171">
        <w:fldChar w:fldCharType="begin"/>
      </w:r>
      <w:r w:rsidR="000C3128" w:rsidRPr="00B06171">
        <w:instrText xml:space="preserve"> REF _Ref90950810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 xml:space="preserve">. Пример файла hosts для ОС Linux, представлен на рис. </w:t>
      </w:r>
      <w:r w:rsidRPr="00B06171">
        <w:fldChar w:fldCharType="begin"/>
      </w:r>
      <w:r w:rsidRPr="00B06171">
        <w:instrText xml:space="preserve"> REF _Ref89761702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75</w:t>
      </w:r>
      <w:r w:rsidRPr="00B06171">
        <w:fldChar w:fldCharType="end"/>
      </w:r>
      <w:r w:rsidRPr="00B06171">
        <w:t xml:space="preserve">. </w:t>
      </w:r>
    </w:p>
    <w:p w14:paraId="3887B583" w14:textId="7C52EA59" w:rsidR="00DA4CF5" w:rsidRPr="00B06171" w:rsidRDefault="001D634C" w:rsidP="00DA4CF5">
      <w:pPr>
        <w:pStyle w:val="aff8"/>
      </w:pPr>
      <w:r>
        <w:rPr>
          <w:noProof/>
        </w:rPr>
        <w:drawing>
          <wp:inline distT="0" distB="0" distL="0" distR="0" wp14:anchorId="13F5498D" wp14:editId="2584C3F3">
            <wp:extent cx="6480175" cy="295338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3B28" w14:textId="77777777" w:rsidR="00DA4CF5" w:rsidRPr="00B06171" w:rsidRDefault="00DA4CF5" w:rsidP="00DA4CF5">
      <w:pPr>
        <w:pStyle w:val="affa"/>
      </w:pPr>
      <w:bookmarkStart w:id="711" w:name="_Ref89761702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75</w:t>
      </w:r>
      <w:r w:rsidRPr="00B06171">
        <w:rPr>
          <w:noProof/>
        </w:rPr>
        <w:fldChar w:fldCharType="end"/>
      </w:r>
      <w:bookmarkEnd w:id="711"/>
      <w:r w:rsidRPr="00B06171">
        <w:t xml:space="preserve"> — Пример выполнения команды</w:t>
      </w:r>
    </w:p>
    <w:p w14:paraId="789E9765" w14:textId="77777777" w:rsidR="0031480E" w:rsidRPr="00B06171" w:rsidRDefault="0031480E" w:rsidP="00FE38FC">
      <w:pPr>
        <w:pStyle w:val="40"/>
      </w:pPr>
      <w:bookmarkStart w:id="712" w:name="_heading=h.1xaqk5w" w:colFirst="0" w:colLast="0"/>
      <w:bookmarkStart w:id="713" w:name="_heading=h.946ziydudo41" w:colFirst="0" w:colLast="0"/>
      <w:bookmarkStart w:id="714" w:name="_Toc150852948"/>
      <w:bookmarkEnd w:id="712"/>
      <w:bookmarkEnd w:id="713"/>
      <w:r w:rsidRPr="00B06171">
        <w:t>Greenplum</w:t>
      </w:r>
      <w:bookmarkEnd w:id="714"/>
    </w:p>
    <w:p w14:paraId="7722EDB5" w14:textId="77777777" w:rsidR="0031480E" w:rsidRPr="00B06171" w:rsidRDefault="0031480E" w:rsidP="00FE38FC">
      <w:pPr>
        <w:pStyle w:val="50"/>
      </w:pPr>
      <w:bookmarkStart w:id="715" w:name="_Toc150852949"/>
      <w:r w:rsidRPr="00B06171">
        <w:t>Предварительные требования</w:t>
      </w:r>
      <w:bookmarkEnd w:id="715"/>
    </w:p>
    <w:p w14:paraId="120627E0" w14:textId="63329D1A" w:rsidR="0031480E" w:rsidRPr="00B06171" w:rsidRDefault="0031480E" w:rsidP="00FE38FC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утилиты kubectl в соотвествии с пунктом </w:t>
      </w:r>
      <w:r w:rsidR="000C3128" w:rsidRPr="00B06171">
        <w:fldChar w:fldCharType="begin"/>
      </w:r>
      <w:r w:rsidR="000C3128" w:rsidRPr="00B06171">
        <w:instrText xml:space="preserve"> REF _Ref90951024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Pr="00B06171">
        <w:t>.</w:t>
      </w:r>
    </w:p>
    <w:p w14:paraId="11347E3D" w14:textId="532727EB" w:rsidR="0031480E" w:rsidRPr="00B06171" w:rsidRDefault="0031480E" w:rsidP="00FE38FC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>-bi-ter-01 создан пользователь «user» с правами sudo.</w:t>
      </w:r>
    </w:p>
    <w:p w14:paraId="25DBB70A" w14:textId="6B9932C2" w:rsidR="0031480E" w:rsidRPr="00B06171" w:rsidRDefault="0031480E" w:rsidP="00FE38FC">
      <w:pPr>
        <w:pStyle w:val="a3"/>
      </w:pPr>
      <w:r w:rsidRPr="00B06171">
        <w:t>На термин</w:t>
      </w:r>
      <w:r w:rsidR="00832075" w:rsidRPr="00B06171">
        <w:t xml:space="preserve">але </w:t>
      </w:r>
      <w:r w:rsidR="00B451B7">
        <w:t>mayak2</w:t>
      </w:r>
      <w:r w:rsidR="00832075" w:rsidRPr="00B06171">
        <w:t>-bi-ter-01 установлен</w:t>
      </w:r>
      <w:r w:rsidRPr="00B06171">
        <w:t xml:space="preserve"> и запущен docker-ce.</w:t>
      </w:r>
    </w:p>
    <w:p w14:paraId="7909BC0B" w14:textId="77777777" w:rsidR="0031480E" w:rsidRPr="00B06171" w:rsidRDefault="0031480E" w:rsidP="00FE38FC">
      <w:pPr>
        <w:pStyle w:val="aff2"/>
      </w:pPr>
      <w:r w:rsidRPr="00B06171">
        <w:t>На локальный компьютер откуда будет происходить работа в браузере с adcm загрузить необходимые бандлы для установки с сайта аренадаты:</w:t>
      </w:r>
    </w:p>
    <w:p w14:paraId="057FE1CB" w14:textId="0CA2792B" w:rsidR="0031480E" w:rsidRPr="00B06171" w:rsidRDefault="00000000" w:rsidP="00FE38FC">
      <w:pPr>
        <w:pStyle w:val="10"/>
      </w:pPr>
      <w:hyperlink r:id="rId118" w:anchor="products/arenadata_cluster_manager">
        <w:r w:rsidR="0031480E" w:rsidRPr="00B06171">
          <w:t>https://store.arenadata.io/#products/arenadata_cluster_manager</w:t>
        </w:r>
      </w:hyperlink>
      <w:r w:rsidR="00FE38FC" w:rsidRPr="00B06171">
        <w:t xml:space="preserve">; </w:t>
      </w:r>
    </w:p>
    <w:p w14:paraId="1605DC86" w14:textId="517847F2" w:rsidR="0031480E" w:rsidRPr="00B06171" w:rsidRDefault="002C6E66" w:rsidP="00FE38FC">
      <w:pPr>
        <w:pStyle w:val="2"/>
        <w:rPr>
          <w:lang w:val="en-US"/>
        </w:rPr>
      </w:pPr>
      <w:r w:rsidRPr="00B06171">
        <w:t>р</w:t>
      </w:r>
      <w:r w:rsidR="0031480E" w:rsidRPr="00B06171">
        <w:t>аздел</w:t>
      </w:r>
      <w:r w:rsidR="0031480E" w:rsidRPr="00B06171">
        <w:rPr>
          <w:lang w:val="en-US"/>
        </w:rPr>
        <w:t xml:space="preserve"> Arenadata ADCM Infrastructure Bundles</w:t>
      </w:r>
      <w:r w:rsidR="00FE38FC" w:rsidRPr="00B06171">
        <w:rPr>
          <w:lang w:val="en-US"/>
        </w:rPr>
        <w:t xml:space="preserve">; </w:t>
      </w:r>
    </w:p>
    <w:p w14:paraId="79E9C7DC" w14:textId="190BD4FC" w:rsidR="0031480E" w:rsidRPr="00B06171" w:rsidRDefault="0031480E" w:rsidP="00FE38FC">
      <w:pPr>
        <w:pStyle w:val="2"/>
        <w:rPr>
          <w:lang w:val="en-US"/>
        </w:rPr>
      </w:pPr>
      <w:r w:rsidRPr="00B06171">
        <w:rPr>
          <w:lang w:val="en-US"/>
        </w:rPr>
        <w:t>SSH Common Bundle</w:t>
      </w:r>
      <w:r w:rsidR="00FE38FC" w:rsidRPr="00B06171">
        <w:t xml:space="preserve">; </w:t>
      </w:r>
    </w:p>
    <w:p w14:paraId="18A53231" w14:textId="79D7C596" w:rsidR="0031480E" w:rsidRPr="00B06171" w:rsidRDefault="00000000" w:rsidP="00FE38FC">
      <w:pPr>
        <w:pStyle w:val="10"/>
        <w:rPr>
          <w:lang w:val="en-US"/>
        </w:rPr>
      </w:pPr>
      <w:hyperlink r:id="rId119" w:anchor="products/arenadata_db">
        <w:r w:rsidR="0031480E" w:rsidRPr="00B06171">
          <w:rPr>
            <w:lang w:val="en-US"/>
          </w:rPr>
          <w:t>https://store.arenadata.io/#products/arenadata_db</w:t>
        </w:r>
      </w:hyperlink>
      <w:r w:rsidR="00FE38FC" w:rsidRPr="00B06171">
        <w:rPr>
          <w:lang w:val="en-US"/>
        </w:rPr>
        <w:t xml:space="preserve">; </w:t>
      </w:r>
    </w:p>
    <w:p w14:paraId="1483519A" w14:textId="06938727" w:rsidR="0031480E" w:rsidRPr="00B06171" w:rsidRDefault="002C6E66" w:rsidP="00FE38FC">
      <w:pPr>
        <w:pStyle w:val="2"/>
        <w:rPr>
          <w:lang w:val="en-US"/>
        </w:rPr>
      </w:pPr>
      <w:r w:rsidRPr="00B06171">
        <w:t>в</w:t>
      </w:r>
      <w:r w:rsidR="0031480E" w:rsidRPr="00B06171">
        <w:t>ыбрать</w:t>
      </w:r>
      <w:r w:rsidR="0031480E" w:rsidRPr="00B06171">
        <w:rPr>
          <w:lang w:val="en-US"/>
        </w:rPr>
        <w:t xml:space="preserve"> </w:t>
      </w:r>
      <w:r w:rsidR="0031480E" w:rsidRPr="00B06171">
        <w:t>версию</w:t>
      </w:r>
      <w:r w:rsidR="0031480E" w:rsidRPr="00B06171">
        <w:rPr>
          <w:lang w:val="en-US"/>
        </w:rPr>
        <w:t xml:space="preserve"> 6.17</w:t>
      </w:r>
      <w:r w:rsidR="00FE38FC" w:rsidRPr="00B06171">
        <w:t xml:space="preserve">; </w:t>
      </w:r>
    </w:p>
    <w:p w14:paraId="0CDE4595" w14:textId="2DBE1136" w:rsidR="0031480E" w:rsidRPr="00B06171" w:rsidRDefault="002C6E66" w:rsidP="00FE38FC">
      <w:pPr>
        <w:pStyle w:val="2"/>
        <w:rPr>
          <w:lang w:val="en-US"/>
        </w:rPr>
      </w:pPr>
      <w:r w:rsidRPr="00B06171">
        <w:t>р</w:t>
      </w:r>
      <w:r w:rsidR="0031480E" w:rsidRPr="00B06171">
        <w:t>аздел</w:t>
      </w:r>
      <w:r w:rsidR="0031480E" w:rsidRPr="00B06171">
        <w:rPr>
          <w:lang w:val="en-US"/>
        </w:rPr>
        <w:t xml:space="preserve"> Arenadata Database Software</w:t>
      </w:r>
      <w:r w:rsidR="00FE38FC" w:rsidRPr="00B06171">
        <w:t>;</w:t>
      </w:r>
    </w:p>
    <w:p w14:paraId="4620274A" w14:textId="11B54126" w:rsidR="0031480E" w:rsidRPr="00B06171" w:rsidRDefault="0031480E" w:rsidP="00FE38FC">
      <w:pPr>
        <w:pStyle w:val="2"/>
        <w:rPr>
          <w:lang w:val="en-US"/>
        </w:rPr>
      </w:pPr>
      <w:r w:rsidRPr="00B06171">
        <w:rPr>
          <w:lang w:val="en-US"/>
        </w:rPr>
        <w:t>Arenadata Database bundle for ADCM</w:t>
      </w:r>
      <w:r w:rsidR="00FE38FC" w:rsidRPr="00B06171">
        <w:rPr>
          <w:lang w:val="en-US"/>
        </w:rPr>
        <w:t>.</w:t>
      </w:r>
    </w:p>
    <w:p w14:paraId="5A902AA2" w14:textId="77777777" w:rsidR="0031480E" w:rsidRPr="00B06171" w:rsidRDefault="0031480E" w:rsidP="00FE38FC">
      <w:pPr>
        <w:pStyle w:val="50"/>
      </w:pPr>
      <w:bookmarkStart w:id="716" w:name="_heading=h.x9rnlnkki0jz" w:colFirst="0" w:colLast="0"/>
      <w:bookmarkStart w:id="717" w:name="_Toc150852950"/>
      <w:bookmarkEnd w:id="716"/>
      <w:r w:rsidRPr="00B06171">
        <w:t>Добавление репозиториев</w:t>
      </w:r>
      <w:bookmarkEnd w:id="717"/>
      <w:r w:rsidRPr="00B06171">
        <w:t xml:space="preserve"> </w:t>
      </w:r>
    </w:p>
    <w:p w14:paraId="67C06024" w14:textId="1510C32E" w:rsidR="0031480E" w:rsidRPr="00B06171" w:rsidRDefault="0031480E" w:rsidP="00FE38FC">
      <w:pPr>
        <w:pStyle w:val="a3"/>
      </w:pPr>
      <w:r w:rsidRPr="00B06171">
        <w:t>На всех серверах предназначеннх для установки Greenplum БД добавляем репозитории в источники для установки необходимых пакетов программ на серверах: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2814A6AD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5A35365E" w14:textId="421521A4" w:rsidR="0031480E" w:rsidRPr="001D634C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1D634C">
              <w:rPr>
                <w:rFonts w:eastAsia="Open Sans"/>
                <w:lang w:val="en-US"/>
              </w:rPr>
              <w:t>sudo cat &lt;&lt;</w:t>
            </w:r>
            <w:r w:rsidR="001D634C" w:rsidRPr="001D634C">
              <w:rPr>
                <w:rFonts w:eastAsia="Open Sans"/>
                <w:lang w:val="en-US"/>
              </w:rPr>
              <w:t>EOF &gt; /etc/yum.repos.d/epel.</w:t>
            </w:r>
            <w:r w:rsidRPr="001D634C">
              <w:rPr>
                <w:rFonts w:eastAsia="Open Sans"/>
                <w:lang w:val="en-US"/>
              </w:rPr>
              <w:t>repo</w:t>
            </w:r>
          </w:p>
          <w:p w14:paraId="4673A690" w14:textId="1F2DEFAF" w:rsidR="0031480E" w:rsidRPr="00B06171" w:rsidRDefault="001D634C" w:rsidP="007B6E11">
            <w:pPr>
              <w:pStyle w:val="afff6"/>
              <w:rPr>
                <w:rFonts w:eastAsia="Open Sans"/>
                <w:lang w:val="en-US"/>
              </w:rPr>
            </w:pPr>
            <w:r>
              <w:rPr>
                <w:rFonts w:eastAsia="Open Sans"/>
                <w:lang w:val="en-US"/>
              </w:rPr>
              <w:t>[</w:t>
            </w:r>
            <w:r w:rsidR="0031480E" w:rsidRPr="00B06171">
              <w:rPr>
                <w:rFonts w:eastAsia="Open Sans"/>
                <w:lang w:val="en-US"/>
              </w:rPr>
              <w:t>epel]</w:t>
            </w:r>
          </w:p>
          <w:p w14:paraId="5DC9CA29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name=Extra Packages for Enterprise Linux $releasever - $basearch</w:t>
            </w:r>
          </w:p>
          <w:p w14:paraId="215D7DA8" w14:textId="07158EC2" w:rsidR="0031480E" w:rsidRPr="00B06171" w:rsidRDefault="00024331" w:rsidP="007B6E11">
            <w:pPr>
              <w:pStyle w:val="afff6"/>
              <w:rPr>
                <w:rFonts w:eastAsia="Open Sans"/>
                <w:lang w:val="en-US"/>
              </w:rPr>
            </w:pPr>
            <w:r>
              <w:rPr>
                <w:rFonts w:eastAsia="Open Sans"/>
                <w:lang w:val="en-US"/>
              </w:rPr>
              <w:t>baseurl=http://yum.cloud</w:t>
            </w:r>
            <w:r w:rsidR="0031480E" w:rsidRPr="00B06171">
              <w:rPr>
                <w:rFonts w:eastAsia="Open Sans"/>
                <w:lang w:val="en-US"/>
              </w:rPr>
              <w:t>.ru/epel/$releasever/$basearch</w:t>
            </w:r>
          </w:p>
          <w:p w14:paraId="1AAA6C0D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enabled=1</w:t>
            </w:r>
          </w:p>
          <w:p w14:paraId="16FFF648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gpgcheck=1</w:t>
            </w:r>
          </w:p>
          <w:p w14:paraId="7497ED89" w14:textId="1994E359" w:rsidR="0031480E" w:rsidRPr="00B06171" w:rsidRDefault="00024331" w:rsidP="007B6E11">
            <w:pPr>
              <w:pStyle w:val="afff6"/>
              <w:rPr>
                <w:rFonts w:eastAsia="Open Sans"/>
                <w:lang w:val="en-US"/>
              </w:rPr>
            </w:pPr>
            <w:r>
              <w:rPr>
                <w:rFonts w:eastAsia="Open Sans"/>
                <w:lang w:val="en-US"/>
              </w:rPr>
              <w:t>gpgkey=http://yum.cloud.</w:t>
            </w:r>
            <w:r w:rsidR="0031480E" w:rsidRPr="00B06171">
              <w:rPr>
                <w:rFonts w:eastAsia="Open Sans"/>
                <w:lang w:val="en-US"/>
              </w:rPr>
              <w:t>ru/epel/RPM-GPG-KEY-EPEL-$releasever</w:t>
            </w:r>
          </w:p>
          <w:p w14:paraId="0380A89E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EOF</w:t>
            </w:r>
          </w:p>
          <w:p w14:paraId="79D17502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sudo cat &lt;&lt;EOF &gt; /etc/yum.repos.d/monitoring.repo</w:t>
            </w:r>
          </w:p>
          <w:p w14:paraId="7382D618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[monitoring_repo]</w:t>
            </w:r>
          </w:p>
          <w:p w14:paraId="7D5C4708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name=monitoring_repo Nexus Repository</w:t>
            </w:r>
          </w:p>
          <w:p w14:paraId="581E08E6" w14:textId="6FA49965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baseurl=http://</w:t>
            </w:r>
            <w:r w:rsidR="00024331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024331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>:8080/repository/yum-hosted-</w:t>
            </w:r>
            <w:r w:rsidR="0026031B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26031B">
              <w:rPr>
                <w:rFonts w:eastAsia="Open Sans"/>
                <w:lang w:val="en-US"/>
              </w:rPr>
              <w:t>/</w:t>
            </w:r>
            <w:r w:rsidRPr="00B06171">
              <w:rPr>
                <w:rFonts w:eastAsia="Open Sans"/>
                <w:lang w:val="en-US"/>
              </w:rPr>
              <w:t>monitoring_repo/</w:t>
            </w:r>
          </w:p>
          <w:p w14:paraId="1348374C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enabled=1</w:t>
            </w:r>
          </w:p>
          <w:p w14:paraId="547E2CFC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gpgcheck=0</w:t>
            </w:r>
          </w:p>
          <w:p w14:paraId="0790993D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repo_gpgcheck=0</w:t>
            </w:r>
          </w:p>
          <w:p w14:paraId="51537CE5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priority=1</w:t>
            </w:r>
          </w:p>
          <w:p w14:paraId="0AEB3ED4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EOF</w:t>
            </w:r>
          </w:p>
          <w:p w14:paraId="7DD5F220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sudo cat &lt;&lt;EOF &gt; /etc/yum.repos.d/arenadata_repo.repo</w:t>
            </w:r>
          </w:p>
          <w:p w14:paraId="13B6AEC9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[arenadata_repo]</w:t>
            </w:r>
          </w:p>
          <w:p w14:paraId="625C23EB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name=arenadata_repo Nexus Repository</w:t>
            </w:r>
          </w:p>
          <w:p w14:paraId="03DAD27B" w14:textId="7B7DACE1" w:rsidR="0031480E" w:rsidRPr="00B06171" w:rsidRDefault="00024331" w:rsidP="007B6E11">
            <w:pPr>
              <w:pStyle w:val="afff6"/>
              <w:rPr>
                <w:rFonts w:eastAsia="Open Sans"/>
                <w:lang w:val="en-US"/>
              </w:rPr>
            </w:pPr>
            <w:r>
              <w:rPr>
                <w:rFonts w:eastAsia="Open Sans"/>
                <w:lang w:val="en-US"/>
              </w:rPr>
              <w:t>baseurl=http://mayak</w:t>
            </w:r>
            <w:r w:rsidR="008153BA">
              <w:rPr>
                <w:rFonts w:eastAsia="Open Sans"/>
                <w:lang w:val="en-US"/>
              </w:rPr>
              <w:t>BI</w:t>
            </w:r>
            <w:r>
              <w:rPr>
                <w:rFonts w:eastAsia="Open Sans"/>
                <w:lang w:val="en-US"/>
              </w:rPr>
              <w:t>.ru</w:t>
            </w:r>
            <w:r w:rsidR="0031480E" w:rsidRPr="00B06171">
              <w:rPr>
                <w:rFonts w:eastAsia="Open Sans"/>
                <w:lang w:val="en-US"/>
              </w:rPr>
              <w:t>:8080/repository/yum-hosted-</w:t>
            </w:r>
            <w:r w:rsidR="0026031B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26031B">
              <w:rPr>
                <w:rFonts w:eastAsia="Open Sans"/>
                <w:lang w:val="en-US"/>
              </w:rPr>
              <w:t>/</w:t>
            </w:r>
            <w:r w:rsidR="0031480E" w:rsidRPr="00B06171">
              <w:rPr>
                <w:rFonts w:eastAsia="Open Sans"/>
                <w:lang w:val="en-US"/>
              </w:rPr>
              <w:t>arenadata_repo/</w:t>
            </w:r>
          </w:p>
          <w:p w14:paraId="7CC95F91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enabled=1</w:t>
            </w:r>
          </w:p>
          <w:p w14:paraId="5464484B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gpgcheck=0</w:t>
            </w:r>
          </w:p>
          <w:p w14:paraId="26364096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repo_gpgcheck=0</w:t>
            </w:r>
          </w:p>
          <w:p w14:paraId="0A587E15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priority=1</w:t>
            </w:r>
          </w:p>
          <w:p w14:paraId="7FE998F5" w14:textId="77777777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EOF</w:t>
            </w:r>
          </w:p>
          <w:p w14:paraId="3F9DEB16" w14:textId="7D180991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sud</w:t>
            </w:r>
            <w:r w:rsidR="00024331">
              <w:rPr>
                <w:rFonts w:eastAsia="Open Sans"/>
                <w:lang w:val="en-US"/>
              </w:rPr>
              <w:t>o echo 'nameserver mayak</w:t>
            </w:r>
            <w:r w:rsidR="008153BA">
              <w:rPr>
                <w:rFonts w:eastAsia="Open Sans"/>
                <w:lang w:val="en-US"/>
              </w:rPr>
              <w:t>BI</w:t>
            </w:r>
            <w:r w:rsidR="00024331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 xml:space="preserve">'&gt;&gt;/etc/resolv.conf </w:t>
            </w:r>
          </w:p>
          <w:p w14:paraId="28507D0A" w14:textId="4A4B5F50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sud</w:t>
            </w:r>
            <w:r w:rsidR="00024331">
              <w:rPr>
                <w:rFonts w:eastAsia="Open Sans"/>
                <w:lang w:val="en-US"/>
              </w:rPr>
              <w:t>o echo 'nameserver mayak</w:t>
            </w:r>
            <w:r w:rsidR="008153BA">
              <w:rPr>
                <w:rFonts w:eastAsia="Open Sans"/>
                <w:lang w:val="en-US"/>
              </w:rPr>
              <w:t>BI</w:t>
            </w:r>
            <w:r w:rsidR="00024331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>'&gt;&gt;/etc/resolv.conf</w:t>
            </w:r>
          </w:p>
          <w:p w14:paraId="32D9BE80" w14:textId="7DDF695F" w:rsidR="0031480E" w:rsidRPr="00B06171" w:rsidRDefault="0031480E" w:rsidP="007B6E11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s</w:t>
            </w:r>
            <w:r w:rsidR="00024331">
              <w:rPr>
                <w:rFonts w:eastAsia="Open Sans"/>
                <w:lang w:val="en-US"/>
              </w:rPr>
              <w:t>udo echo 'nameserver mayak</w:t>
            </w:r>
            <w:r w:rsidR="008153BA">
              <w:rPr>
                <w:rFonts w:eastAsia="Open Sans"/>
                <w:lang w:val="en-US"/>
              </w:rPr>
              <w:t>BI</w:t>
            </w:r>
            <w:r w:rsidR="00024331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>'&gt;&gt;/etc/resolv.conf</w:t>
            </w:r>
          </w:p>
          <w:p w14:paraId="666E147B" w14:textId="77777777" w:rsidR="0031480E" w:rsidRPr="00B06171" w:rsidRDefault="0031480E" w:rsidP="007B6E11">
            <w:pPr>
              <w:pStyle w:val="afff6"/>
            </w:pPr>
            <w:r w:rsidRPr="00B06171">
              <w:rPr>
                <w:rFonts w:eastAsia="Open Sans"/>
              </w:rPr>
              <w:t>sudo yum update</w:t>
            </w:r>
          </w:p>
        </w:tc>
      </w:tr>
    </w:tbl>
    <w:p w14:paraId="45AE2BED" w14:textId="77777777" w:rsidR="0031480E" w:rsidRPr="00B06171" w:rsidRDefault="0031480E" w:rsidP="00FE38FC">
      <w:pPr>
        <w:pStyle w:val="50"/>
      </w:pPr>
      <w:bookmarkStart w:id="718" w:name="_Toc150852951"/>
      <w:r w:rsidRPr="00B06171">
        <w:t>Создание файловой системы для GP</w:t>
      </w:r>
      <w:bookmarkEnd w:id="718"/>
    </w:p>
    <w:p w14:paraId="45D800FC" w14:textId="77777777" w:rsidR="0031480E" w:rsidRPr="00B06171" w:rsidRDefault="0031480E" w:rsidP="00FE38FC">
      <w:pPr>
        <w:pStyle w:val="a3"/>
      </w:pPr>
      <w:r w:rsidRPr="00B06171">
        <w:t xml:space="preserve">Ниже представлен список последовательных действий создания файловой системы для Greenplum на примере тестовых значений. </w:t>
      </w:r>
    </w:p>
    <w:p w14:paraId="0AAA8DE1" w14:textId="77777777" w:rsidR="0031480E" w:rsidRPr="00B06171" w:rsidRDefault="0031480E" w:rsidP="001A6CBA">
      <w:pPr>
        <w:pStyle w:val="aff2"/>
      </w:pPr>
      <w:r w:rsidRPr="00B06171">
        <w:t>Ниже представлен перечень команд для создания файловой системы для GP:</w:t>
      </w:r>
    </w:p>
    <w:p w14:paraId="4C11AB68" w14:textId="6705A958" w:rsidR="0031480E" w:rsidRPr="00B06171" w:rsidRDefault="001A6CBA" w:rsidP="001A6CBA">
      <w:pPr>
        <w:pStyle w:val="13"/>
        <w:numPr>
          <w:ilvl w:val="0"/>
          <w:numId w:val="53"/>
        </w:numPr>
      </w:pPr>
      <w:r w:rsidRPr="00B06171">
        <w:t xml:space="preserve">Подключиться по УЗ root. </w:t>
      </w:r>
    </w:p>
    <w:p w14:paraId="5CE9973C" w14:textId="5C7381A9" w:rsidR="0031480E" w:rsidRPr="00B06171" w:rsidRDefault="0031480E" w:rsidP="001A6CBA">
      <w:pPr>
        <w:pStyle w:val="13"/>
      </w:pPr>
      <w:r w:rsidRPr="00B06171">
        <w:t xml:space="preserve">Вывести список доступных блочных устройств и выбрать необходимый для создания файловой системы, </w:t>
      </w:r>
      <w:r w:rsidR="001A6CBA" w:rsidRPr="00B06171">
        <w:t>например,</w:t>
      </w:r>
      <w:r w:rsidRPr="00B06171">
        <w:t xml:space="preserve"> sdb: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4C37C24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85BCC91" w14:textId="77777777" w:rsidR="0031480E" w:rsidRPr="00B06171" w:rsidRDefault="0031480E" w:rsidP="007B6E11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 xml:space="preserve">lsblk </w:t>
            </w:r>
          </w:p>
        </w:tc>
      </w:tr>
    </w:tbl>
    <w:p w14:paraId="1A7E4407" w14:textId="77777777" w:rsidR="0031480E" w:rsidRPr="00B06171" w:rsidRDefault="0031480E" w:rsidP="001A6CBA">
      <w:pPr>
        <w:pStyle w:val="13"/>
      </w:pPr>
      <w:r w:rsidRPr="00B06171">
        <w:t xml:space="preserve">Запуск команды партиционирования устройства: 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3B53D072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790476F0" w14:textId="77777777" w:rsidR="0031480E" w:rsidRPr="00B06171" w:rsidRDefault="0031480E" w:rsidP="007B6E11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fdisk /dev/sdb</w:t>
            </w:r>
          </w:p>
        </w:tc>
      </w:tr>
    </w:tbl>
    <w:p w14:paraId="1970779D" w14:textId="451B6929" w:rsidR="0031480E" w:rsidRPr="00B06171" w:rsidRDefault="0031480E" w:rsidP="001A6CBA">
      <w:pPr>
        <w:pStyle w:val="13"/>
      </w:pPr>
      <w:r w:rsidRPr="00B06171">
        <w:t>Нажать клавишу “n” и затем “Enter”</w:t>
      </w:r>
      <w:r w:rsidR="001A6CBA" w:rsidRPr="00B06171">
        <w:t xml:space="preserve"> </w:t>
      </w:r>
      <w:r w:rsidRPr="00B06171">
        <w:t>- создание новой партиции</w:t>
      </w:r>
      <w:r w:rsidR="001A6CBA" w:rsidRPr="00B06171">
        <w:t>.</w:t>
      </w:r>
    </w:p>
    <w:p w14:paraId="0AA97F7B" w14:textId="6E476C87" w:rsidR="0031480E" w:rsidRPr="00B06171" w:rsidRDefault="0031480E" w:rsidP="001A6CBA">
      <w:pPr>
        <w:pStyle w:val="13"/>
      </w:pPr>
      <w:r w:rsidRPr="00B06171">
        <w:t>Нажать клавишу “Enter”</w:t>
      </w:r>
      <w:r w:rsidR="001A6CBA" w:rsidRPr="00B06171">
        <w:t xml:space="preserve"> </w:t>
      </w:r>
      <w:r w:rsidRPr="00B06171">
        <w:t>- оставим по умолчанию тип партиции primary</w:t>
      </w:r>
      <w:r w:rsidR="001A6CBA" w:rsidRPr="00B06171">
        <w:t>.</w:t>
      </w:r>
    </w:p>
    <w:p w14:paraId="238C4310" w14:textId="49490344" w:rsidR="0031480E" w:rsidRPr="00B06171" w:rsidRDefault="0031480E" w:rsidP="001A6CBA">
      <w:pPr>
        <w:pStyle w:val="13"/>
      </w:pPr>
      <w:r w:rsidRPr="00B06171">
        <w:t>Нажать клавишу “Enter”</w:t>
      </w:r>
      <w:r w:rsidR="001A6CBA" w:rsidRPr="00B06171">
        <w:t xml:space="preserve"> </w:t>
      </w:r>
      <w:r w:rsidRPr="00B06171">
        <w:t>- оставим по умолчанию номер primary партиции</w:t>
      </w:r>
      <w:r w:rsidR="001A6CBA" w:rsidRPr="00B06171">
        <w:t xml:space="preserve">. </w:t>
      </w:r>
    </w:p>
    <w:p w14:paraId="56F58B30" w14:textId="2D4928F7" w:rsidR="0031480E" w:rsidRPr="00B06171" w:rsidRDefault="0031480E" w:rsidP="001A6CBA">
      <w:pPr>
        <w:pStyle w:val="13"/>
      </w:pPr>
      <w:r w:rsidRPr="00B06171">
        <w:t>Нажать клавишу “Enter”</w:t>
      </w:r>
      <w:r w:rsidR="001A6CBA" w:rsidRPr="00B06171">
        <w:t xml:space="preserve"> </w:t>
      </w:r>
      <w:r w:rsidRPr="00B06171">
        <w:t>- оставим по умолчанию первый сектор</w:t>
      </w:r>
      <w:r w:rsidR="001A6CBA" w:rsidRPr="00B06171">
        <w:t xml:space="preserve">. </w:t>
      </w:r>
    </w:p>
    <w:p w14:paraId="24E98A21" w14:textId="110F2930" w:rsidR="0031480E" w:rsidRPr="00B06171" w:rsidRDefault="0031480E" w:rsidP="001A6CBA">
      <w:pPr>
        <w:pStyle w:val="13"/>
      </w:pPr>
      <w:r w:rsidRPr="00B06171">
        <w:t>Нажать клавишу “Enter”</w:t>
      </w:r>
      <w:r w:rsidR="001A6CBA" w:rsidRPr="00B06171">
        <w:t xml:space="preserve"> </w:t>
      </w:r>
      <w:r w:rsidRPr="00B06171">
        <w:t>- оставим по умолчанию последний сектор для разметки всего диска</w:t>
      </w:r>
      <w:r w:rsidR="001A6CBA" w:rsidRPr="00B06171">
        <w:t xml:space="preserve">. </w:t>
      </w:r>
    </w:p>
    <w:p w14:paraId="2E64D7BA" w14:textId="3538BF39" w:rsidR="0031480E" w:rsidRPr="00B06171" w:rsidRDefault="0031480E" w:rsidP="001A6CBA">
      <w:pPr>
        <w:pStyle w:val="13"/>
      </w:pPr>
      <w:r w:rsidRPr="00B06171">
        <w:t>Нажать клавишу “p”</w:t>
      </w:r>
      <w:r w:rsidR="001A6CBA" w:rsidRPr="00B06171">
        <w:t xml:space="preserve"> </w:t>
      </w:r>
      <w:r w:rsidRPr="00B06171">
        <w:t>- должна появиться новая партиция диска с номером в конце, пример /dev/sdb1</w:t>
      </w:r>
      <w:r w:rsidR="001A6CBA" w:rsidRPr="00B06171">
        <w:t>.</w:t>
      </w:r>
    </w:p>
    <w:p w14:paraId="6DB4B5D6" w14:textId="703E1EF6" w:rsidR="0031480E" w:rsidRPr="00B06171" w:rsidRDefault="0031480E" w:rsidP="001A6CBA">
      <w:pPr>
        <w:pStyle w:val="13"/>
      </w:pPr>
      <w:r w:rsidRPr="00B06171">
        <w:t>Нажать клавишу “t”</w:t>
      </w:r>
      <w:r w:rsidR="001A6CBA" w:rsidRPr="00B06171">
        <w:t xml:space="preserve"> </w:t>
      </w:r>
      <w:r w:rsidRPr="00B06171">
        <w:t>- для входа в режим редактирования типа партиции</w:t>
      </w:r>
      <w:r w:rsidR="007B6E11" w:rsidRPr="00B06171">
        <w:t xml:space="preserve">. </w:t>
      </w:r>
    </w:p>
    <w:p w14:paraId="48B0C695" w14:textId="5D0CAE72" w:rsidR="0031480E" w:rsidRPr="00B06171" w:rsidRDefault="0031480E" w:rsidP="001A6CBA">
      <w:pPr>
        <w:pStyle w:val="13"/>
      </w:pPr>
      <w:r w:rsidRPr="00B06171">
        <w:t>Ввести “8e”</w:t>
      </w:r>
      <w:r w:rsidR="001A6CBA" w:rsidRPr="00B06171">
        <w:t xml:space="preserve"> </w:t>
      </w:r>
      <w:r w:rsidRPr="00B06171">
        <w:t>- для изменния типа партиции на Linux LVM</w:t>
      </w:r>
      <w:r w:rsidR="001A6CBA" w:rsidRPr="00B06171">
        <w:t>.</w:t>
      </w:r>
    </w:p>
    <w:p w14:paraId="40BF1513" w14:textId="4A8D22DB" w:rsidR="0031480E" w:rsidRPr="00B06171" w:rsidRDefault="0031480E" w:rsidP="001A6CBA">
      <w:pPr>
        <w:pStyle w:val="13"/>
      </w:pPr>
      <w:r w:rsidRPr="00B06171">
        <w:t>Нажать клавишу “w”</w:t>
      </w:r>
      <w:r w:rsidR="001A6CBA" w:rsidRPr="00B06171">
        <w:t xml:space="preserve"> </w:t>
      </w:r>
      <w:r w:rsidRPr="00B06171">
        <w:t>- для сохранения изменений и выхода или “q”</w:t>
      </w:r>
      <w:r w:rsidR="001A6CBA" w:rsidRPr="00B06171">
        <w:t xml:space="preserve"> </w:t>
      </w:r>
      <w:r w:rsidRPr="00B06171">
        <w:t>- для выхода без сохранения если возникла ошибка при конфигурации, в этом случае повторить шаги с 3 по 12.</w:t>
      </w:r>
    </w:p>
    <w:p w14:paraId="58418CA7" w14:textId="09CE8862" w:rsidR="0031480E" w:rsidRPr="00B06171" w:rsidRDefault="0031480E" w:rsidP="001A6CBA">
      <w:pPr>
        <w:pStyle w:val="a3"/>
      </w:pPr>
      <w:r w:rsidRPr="00B06171">
        <w:t>Создание файловой системы требуется произвести на каждой группы серверов GP. Команды требуется повторить для каждого блочного устройства, которое используется для хранения данных. Пример успешного выполнен</w:t>
      </w:r>
      <w:r w:rsidR="007B6E11" w:rsidRPr="00B06171">
        <w:t>ия команды представлен на р</w:t>
      </w:r>
      <w:r w:rsidR="001A6CBA" w:rsidRPr="00B06171">
        <w:t xml:space="preserve">ис. </w:t>
      </w:r>
      <w:r w:rsidR="007B6E11" w:rsidRPr="00B06171">
        <w:fldChar w:fldCharType="begin"/>
      </w:r>
      <w:r w:rsidR="007B6E11" w:rsidRPr="00B06171">
        <w:instrText xml:space="preserve"> REF _Ref89760931 \h </w:instrText>
      </w:r>
      <w:r w:rsidR="007B6E11" w:rsidRPr="00B06171">
        <w:rPr>
          <w:lang w:val="en-US"/>
        </w:rPr>
        <w:instrText>\# \0</w:instrText>
      </w:r>
      <w:r w:rsidR="00B06171">
        <w:instrText xml:space="preserve"> \* MERGEFORMAT </w:instrText>
      </w:r>
      <w:r w:rsidR="007B6E11" w:rsidRPr="00B06171">
        <w:fldChar w:fldCharType="separate"/>
      </w:r>
      <w:r w:rsidR="009D772B" w:rsidRPr="00B06171">
        <w:rPr>
          <w:lang w:val="en-US"/>
        </w:rPr>
        <w:t>7</w:t>
      </w:r>
      <w:r w:rsidR="009D772B" w:rsidRPr="00B06171">
        <w:t>6</w:t>
      </w:r>
      <w:r w:rsidR="007B6E11" w:rsidRPr="00B06171">
        <w:fldChar w:fldCharType="end"/>
      </w:r>
      <w:r w:rsidRPr="00B06171">
        <w:t>.</w:t>
      </w:r>
    </w:p>
    <w:p w14:paraId="65BDB4DD" w14:textId="1E2688AB" w:rsidR="0031480E" w:rsidRPr="00B06171" w:rsidRDefault="00AB2175" w:rsidP="001A6CBA">
      <w:pPr>
        <w:pStyle w:val="aff8"/>
      </w:pPr>
      <w:r w:rsidRPr="00B06171">
        <w:rPr>
          <w:noProof/>
        </w:rPr>
        <w:drawing>
          <wp:inline distT="0" distB="0" distL="0" distR="0" wp14:anchorId="5077618E" wp14:editId="098DC0B5">
            <wp:extent cx="6480175" cy="3172460"/>
            <wp:effectExtent l="0" t="0" r="0" b="8890"/>
            <wp:docPr id="4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06617" w14:textId="3F7E4671" w:rsidR="0031480E" w:rsidRPr="00B06171" w:rsidRDefault="007B6E11" w:rsidP="001A6CBA">
      <w:pPr>
        <w:pStyle w:val="affa"/>
      </w:pPr>
      <w:bookmarkStart w:id="719" w:name="_heading=h.2apwg4x" w:colFirst="0" w:colLast="0"/>
      <w:bookmarkStart w:id="720" w:name="_Ref89760931"/>
      <w:bookmarkEnd w:id="719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76</w:t>
      </w:r>
      <w:r w:rsidR="00320395" w:rsidRPr="00B06171">
        <w:rPr>
          <w:noProof/>
        </w:rPr>
        <w:fldChar w:fldCharType="end"/>
      </w:r>
      <w:bookmarkEnd w:id="720"/>
      <w:r w:rsidRPr="00B06171">
        <w:t xml:space="preserve"> — </w:t>
      </w:r>
      <w:r w:rsidR="0031480E" w:rsidRPr="00B06171">
        <w:t>Успешное выполнение команды партиционирования</w:t>
      </w:r>
    </w:p>
    <w:p w14:paraId="0AE9581A" w14:textId="77777777" w:rsidR="0031480E" w:rsidRPr="00B06171" w:rsidRDefault="0031480E" w:rsidP="001A6CBA">
      <w:pPr>
        <w:pStyle w:val="13"/>
      </w:pPr>
      <w:r w:rsidRPr="00B06171">
        <w:t>Выполнить команду для применения изменений: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643DB331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4E58575" w14:textId="77777777" w:rsidR="0031480E" w:rsidRPr="00B06171" w:rsidRDefault="0031480E" w:rsidP="007B6E11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partprobe</w:t>
            </w:r>
          </w:p>
        </w:tc>
      </w:tr>
    </w:tbl>
    <w:p w14:paraId="2E1048E7" w14:textId="4B954BD7" w:rsidR="0031480E" w:rsidRPr="00B06171" w:rsidRDefault="0031480E" w:rsidP="001A6CBA">
      <w:pPr>
        <w:pStyle w:val="aff4"/>
      </w:pPr>
      <w:r w:rsidRPr="00B06171">
        <w:t>Выполнение команды не должно приводить к ошибке</w:t>
      </w:r>
      <w:r w:rsidR="001A6CBA" w:rsidRPr="00B06171">
        <w:t xml:space="preserve">. </w:t>
      </w:r>
    </w:p>
    <w:p w14:paraId="41C98130" w14:textId="77777777" w:rsidR="0031480E" w:rsidRPr="00B06171" w:rsidRDefault="0031480E" w:rsidP="001A6CBA">
      <w:pPr>
        <w:pStyle w:val="13"/>
      </w:pPr>
      <w:r w:rsidRPr="00B06171">
        <w:t>Выполнить команду создания pv из партиции: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273317AA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6A6DDBE9" w14:textId="77777777" w:rsidR="0031480E" w:rsidRPr="00B06171" w:rsidRDefault="0031480E" w:rsidP="007B6E11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pvcreate /dev/sdb1</w:t>
            </w:r>
          </w:p>
          <w:p w14:paraId="139A72CE" w14:textId="77777777" w:rsidR="0031480E" w:rsidRPr="00B06171" w:rsidRDefault="0031480E" w:rsidP="007B6E11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pvdisplay #</w:t>
            </w:r>
            <w:r w:rsidRPr="00B06171">
              <w:rPr>
                <w:rFonts w:eastAsia="Courier New"/>
              </w:rPr>
              <w:t>для</w:t>
            </w:r>
            <w:r w:rsidRPr="00B06171">
              <w:rPr>
                <w:rFonts w:eastAsia="Courier New"/>
                <w:lang w:val="en-US"/>
              </w:rPr>
              <w:t xml:space="preserve"> </w:t>
            </w:r>
            <w:r w:rsidRPr="00B06171">
              <w:rPr>
                <w:rFonts w:eastAsia="Courier New"/>
              </w:rPr>
              <w:t>проверки</w:t>
            </w:r>
          </w:p>
        </w:tc>
      </w:tr>
    </w:tbl>
    <w:p w14:paraId="6E1F8B87" w14:textId="77777777" w:rsidR="0031480E" w:rsidRPr="00B06171" w:rsidRDefault="0031480E" w:rsidP="001A6CBA">
      <w:pPr>
        <w:pStyle w:val="aff4"/>
      </w:pPr>
      <w:r w:rsidRPr="00B06171">
        <w:t>Выполнение команды не должно приводить к ошибке.</w:t>
      </w:r>
    </w:p>
    <w:p w14:paraId="4B38B1C7" w14:textId="77777777" w:rsidR="0031480E" w:rsidRPr="00B06171" w:rsidRDefault="0031480E" w:rsidP="001A6CBA">
      <w:pPr>
        <w:pStyle w:val="13"/>
      </w:pPr>
      <w:r w:rsidRPr="00B06171">
        <w:t>Выполнить команду создания vg gp: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9D14D6F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59090352" w14:textId="77777777" w:rsidR="0031480E" w:rsidRPr="00B06171" w:rsidRDefault="0031480E" w:rsidP="007B6E11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vgcreate gp /dev/sdb1</w:t>
            </w:r>
          </w:p>
        </w:tc>
      </w:tr>
    </w:tbl>
    <w:p w14:paraId="7D9483B2" w14:textId="5352BCEA" w:rsidR="0031480E" w:rsidRPr="00B06171" w:rsidRDefault="0031480E" w:rsidP="001A6CBA">
      <w:pPr>
        <w:pStyle w:val="aff4"/>
      </w:pPr>
      <w:r w:rsidRPr="00B06171">
        <w:t>Выполнение команды не должно приводить к ошибке. Пример успешного выполнения к</w:t>
      </w:r>
      <w:r w:rsidR="007B6E11" w:rsidRPr="00B06171">
        <w:t>оманды представлен на р</w:t>
      </w:r>
      <w:r w:rsidR="001A6CBA" w:rsidRPr="00B06171">
        <w:t xml:space="preserve">ис. </w:t>
      </w:r>
      <w:r w:rsidR="007B6E11" w:rsidRPr="00B06171">
        <w:fldChar w:fldCharType="begin"/>
      </w:r>
      <w:r w:rsidR="007B6E11" w:rsidRPr="00B06171">
        <w:instrText xml:space="preserve"> REF _Ref89760966 \h \# \0</w:instrText>
      </w:r>
      <w:r w:rsidR="00B06171">
        <w:instrText xml:space="preserve"> \* MERGEFORMAT </w:instrText>
      </w:r>
      <w:r w:rsidR="007B6E11" w:rsidRPr="00B06171">
        <w:fldChar w:fldCharType="separate"/>
      </w:r>
      <w:r w:rsidR="009D772B" w:rsidRPr="00B06171">
        <w:t>77</w:t>
      </w:r>
      <w:r w:rsidR="007B6E11" w:rsidRPr="00B06171">
        <w:fldChar w:fldCharType="end"/>
      </w:r>
      <w:r w:rsidRPr="00B06171">
        <w:t>.</w:t>
      </w:r>
    </w:p>
    <w:p w14:paraId="458D44D7" w14:textId="1F75305D" w:rsidR="0031480E" w:rsidRPr="00B06171" w:rsidRDefault="00AB2175" w:rsidP="001A6CBA">
      <w:pPr>
        <w:pStyle w:val="aff8"/>
      </w:pPr>
      <w:r w:rsidRPr="00B06171">
        <w:rPr>
          <w:noProof/>
        </w:rPr>
        <w:drawing>
          <wp:inline distT="0" distB="0" distL="0" distR="0" wp14:anchorId="0EE652BD" wp14:editId="37C86FC8">
            <wp:extent cx="5868035" cy="763270"/>
            <wp:effectExtent l="0" t="0" r="0" b="0"/>
            <wp:docPr id="44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CBA3" w14:textId="79A97032" w:rsidR="0031480E" w:rsidRPr="00B06171" w:rsidRDefault="007B6E11" w:rsidP="001A6CBA">
      <w:pPr>
        <w:pStyle w:val="affa"/>
      </w:pPr>
      <w:bookmarkStart w:id="721" w:name="_heading=h.39uu90j" w:colFirst="0" w:colLast="0"/>
      <w:bookmarkStart w:id="722" w:name="_Ref89760966"/>
      <w:bookmarkEnd w:id="721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77</w:t>
      </w:r>
      <w:r w:rsidR="00320395" w:rsidRPr="00B06171">
        <w:rPr>
          <w:noProof/>
        </w:rPr>
        <w:fldChar w:fldCharType="end"/>
      </w:r>
      <w:bookmarkEnd w:id="722"/>
      <w:r w:rsidRPr="00B06171">
        <w:t xml:space="preserve"> — </w:t>
      </w:r>
      <w:r w:rsidR="0031480E" w:rsidRPr="00B06171">
        <w:t>Успешное выполнение команды создания группы</w:t>
      </w:r>
    </w:p>
    <w:p w14:paraId="4F0F1CC2" w14:textId="77777777" w:rsidR="0031480E" w:rsidRPr="00B06171" w:rsidRDefault="0031480E" w:rsidP="001A6CBA">
      <w:pPr>
        <w:pStyle w:val="aff4"/>
      </w:pPr>
      <w:r w:rsidRPr="00B06171">
        <w:t>После выполнение данной команды группа должна быть создана. Проверить это можно с помощью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4FE1F8BC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11CF1193" w14:textId="77777777" w:rsidR="0031480E" w:rsidRPr="00B06171" w:rsidRDefault="0031480E" w:rsidP="007B6E11">
            <w:pPr>
              <w:pStyle w:val="afff6"/>
            </w:pPr>
            <w:r w:rsidRPr="00B06171">
              <w:rPr>
                <w:rFonts w:eastAsia="Courier New"/>
              </w:rPr>
              <w:t>vgdisplay</w:t>
            </w:r>
          </w:p>
        </w:tc>
      </w:tr>
    </w:tbl>
    <w:p w14:paraId="2B103750" w14:textId="28264862" w:rsidR="0031480E" w:rsidRPr="00B06171" w:rsidRDefault="0031480E" w:rsidP="001A6CBA">
      <w:pPr>
        <w:pStyle w:val="aff4"/>
      </w:pPr>
      <w:r w:rsidRPr="00B06171">
        <w:t>Пример успешного выполнения к</w:t>
      </w:r>
      <w:r w:rsidR="007B6E11" w:rsidRPr="00B06171">
        <w:t>оманды представлен на р</w:t>
      </w:r>
      <w:r w:rsidR="001A6CBA" w:rsidRPr="00B06171">
        <w:t xml:space="preserve">ис. </w:t>
      </w:r>
      <w:r w:rsidR="007B6E11" w:rsidRPr="00B06171">
        <w:fldChar w:fldCharType="begin"/>
      </w:r>
      <w:r w:rsidR="007B6E11" w:rsidRPr="00B06171">
        <w:instrText xml:space="preserve"> REF _Ref89760992 \h \# \0</w:instrText>
      </w:r>
      <w:r w:rsidR="00B06171">
        <w:instrText xml:space="preserve"> \* MERGEFORMAT </w:instrText>
      </w:r>
      <w:r w:rsidR="007B6E11" w:rsidRPr="00B06171">
        <w:fldChar w:fldCharType="separate"/>
      </w:r>
      <w:r w:rsidR="009D772B" w:rsidRPr="00B06171">
        <w:t>78</w:t>
      </w:r>
      <w:r w:rsidR="007B6E11" w:rsidRPr="00B06171">
        <w:fldChar w:fldCharType="end"/>
      </w:r>
      <w:r w:rsidRPr="00B06171">
        <w:t>.</w:t>
      </w:r>
    </w:p>
    <w:p w14:paraId="2826CAEF" w14:textId="6E6E2C6A" w:rsidR="0031480E" w:rsidRPr="00B06171" w:rsidRDefault="00AB2175" w:rsidP="001A6CBA">
      <w:pPr>
        <w:pStyle w:val="aff8"/>
      </w:pPr>
      <w:r w:rsidRPr="00B06171">
        <w:rPr>
          <w:noProof/>
        </w:rPr>
        <w:drawing>
          <wp:inline distT="0" distB="0" distL="0" distR="0" wp14:anchorId="3500E172" wp14:editId="7E3FBE22">
            <wp:extent cx="6480175" cy="3148965"/>
            <wp:effectExtent l="0" t="0" r="0" b="0"/>
            <wp:docPr id="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089D" w14:textId="198273A1" w:rsidR="0031480E" w:rsidRPr="00B06171" w:rsidRDefault="007B6E11" w:rsidP="001A6CBA">
      <w:pPr>
        <w:pStyle w:val="affa"/>
      </w:pPr>
      <w:bookmarkStart w:id="723" w:name="_heading=h.1p04j8c" w:colFirst="0" w:colLast="0"/>
      <w:bookmarkStart w:id="724" w:name="_Ref89760992"/>
      <w:bookmarkEnd w:id="723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78</w:t>
      </w:r>
      <w:r w:rsidR="00320395" w:rsidRPr="00B06171">
        <w:rPr>
          <w:noProof/>
        </w:rPr>
        <w:fldChar w:fldCharType="end"/>
      </w:r>
      <w:bookmarkEnd w:id="724"/>
      <w:r w:rsidRPr="00B06171">
        <w:t xml:space="preserve"> — </w:t>
      </w:r>
      <w:r w:rsidR="0031480E" w:rsidRPr="00B06171">
        <w:t>Успешное выполнение команды проверки создания группы</w:t>
      </w:r>
    </w:p>
    <w:p w14:paraId="140B6E6B" w14:textId="77777777" w:rsidR="0031480E" w:rsidRPr="00B06171" w:rsidRDefault="0031480E" w:rsidP="001A6CBA">
      <w:pPr>
        <w:pStyle w:val="13"/>
      </w:pPr>
      <w:r w:rsidRPr="00B06171">
        <w:t>Выполнить команду создания lv: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766B5FF8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1597AA42" w14:textId="77777777" w:rsidR="0031480E" w:rsidRPr="00B06171" w:rsidRDefault="0031480E" w:rsidP="007B6E11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lvcreate -l 100%FREE -n gp_data gp</w:t>
            </w:r>
          </w:p>
        </w:tc>
      </w:tr>
    </w:tbl>
    <w:p w14:paraId="104D9D90" w14:textId="5FB3963D" w:rsidR="0031480E" w:rsidRPr="00B06171" w:rsidRDefault="0031480E" w:rsidP="001A6CBA">
      <w:pPr>
        <w:pStyle w:val="aff4"/>
      </w:pPr>
      <w:r w:rsidRPr="00B06171">
        <w:t xml:space="preserve">Команда не должна завершаться с ошибками. Пример успешного выполнения команды представлен на </w:t>
      </w:r>
      <w:r w:rsidR="007B6E11" w:rsidRPr="00B06171">
        <w:t>р</w:t>
      </w:r>
      <w:r w:rsidR="001A6CBA" w:rsidRPr="00B06171">
        <w:t xml:space="preserve">ис. </w:t>
      </w:r>
      <w:r w:rsidR="007B6E11" w:rsidRPr="00B06171">
        <w:fldChar w:fldCharType="begin"/>
      </w:r>
      <w:r w:rsidR="007B6E11" w:rsidRPr="00B06171">
        <w:instrText xml:space="preserve"> REF _Ref89761034 \h \# \0</w:instrText>
      </w:r>
      <w:r w:rsidR="00B06171">
        <w:instrText xml:space="preserve"> \* MERGEFORMAT </w:instrText>
      </w:r>
      <w:r w:rsidR="007B6E11" w:rsidRPr="00B06171">
        <w:fldChar w:fldCharType="separate"/>
      </w:r>
      <w:r w:rsidR="009D772B" w:rsidRPr="00B06171">
        <w:t>79</w:t>
      </w:r>
      <w:r w:rsidR="007B6E11" w:rsidRPr="00B06171">
        <w:fldChar w:fldCharType="end"/>
      </w:r>
      <w:r w:rsidR="001A6CBA" w:rsidRPr="00B06171">
        <w:t xml:space="preserve">. </w:t>
      </w:r>
    </w:p>
    <w:p w14:paraId="0CA26985" w14:textId="085E2A1D" w:rsidR="0031480E" w:rsidRPr="00B06171" w:rsidRDefault="00AB2175" w:rsidP="001A6CBA">
      <w:pPr>
        <w:pStyle w:val="aff8"/>
      </w:pPr>
      <w:r w:rsidRPr="00B06171">
        <w:rPr>
          <w:noProof/>
        </w:rPr>
        <w:drawing>
          <wp:inline distT="0" distB="0" distL="0" distR="0" wp14:anchorId="7DD5A282" wp14:editId="152A0713">
            <wp:extent cx="6480175" cy="302260"/>
            <wp:effectExtent l="0" t="0" r="0" b="2540"/>
            <wp:docPr id="42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6BC60" w14:textId="04BE8A77" w:rsidR="0031480E" w:rsidRPr="00B06171" w:rsidRDefault="007B6E11" w:rsidP="001A6CBA">
      <w:pPr>
        <w:pStyle w:val="affa"/>
      </w:pPr>
      <w:bookmarkStart w:id="725" w:name="_heading=h.48zs1w5" w:colFirst="0" w:colLast="0"/>
      <w:bookmarkStart w:id="726" w:name="_Ref89761034"/>
      <w:bookmarkEnd w:id="725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79</w:t>
      </w:r>
      <w:r w:rsidR="00320395" w:rsidRPr="00B06171">
        <w:rPr>
          <w:noProof/>
        </w:rPr>
        <w:fldChar w:fldCharType="end"/>
      </w:r>
      <w:bookmarkEnd w:id="726"/>
      <w:r w:rsidRPr="00B06171">
        <w:t xml:space="preserve"> — </w:t>
      </w:r>
      <w:r w:rsidR="0031480E" w:rsidRPr="00B06171">
        <w:t>Успешное выполнение команды логического раздела</w:t>
      </w:r>
    </w:p>
    <w:p w14:paraId="76659D64" w14:textId="77777777" w:rsidR="0031480E" w:rsidRPr="00B06171" w:rsidRDefault="0031480E" w:rsidP="001A6CBA">
      <w:pPr>
        <w:pStyle w:val="aff4"/>
      </w:pPr>
      <w:r w:rsidRPr="00B06171">
        <w:t>Для проверки корректности создания логического раздела необходимо выполнить следующую команду: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38EF2988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3540276" w14:textId="77777777" w:rsidR="0031480E" w:rsidRPr="00B06171" w:rsidRDefault="0031480E" w:rsidP="007B6E11">
            <w:pPr>
              <w:pStyle w:val="afff6"/>
            </w:pPr>
            <w:r w:rsidRPr="00B06171">
              <w:rPr>
                <w:rFonts w:eastAsia="Courier New"/>
              </w:rPr>
              <w:t>lvdisplay gp</w:t>
            </w:r>
          </w:p>
        </w:tc>
      </w:tr>
    </w:tbl>
    <w:p w14:paraId="4A1916E1" w14:textId="07979CAC" w:rsidR="0031480E" w:rsidRPr="00B06171" w:rsidRDefault="0031480E" w:rsidP="001A6CBA">
      <w:pPr>
        <w:pStyle w:val="aff4"/>
      </w:pPr>
      <w:r w:rsidRPr="00B06171">
        <w:t xml:space="preserve">Команда не должна завершаться с ошибками. Пример успешного выполнения команды представлен на </w:t>
      </w:r>
      <w:r w:rsidR="007B6E11" w:rsidRPr="00B06171">
        <w:t>р</w:t>
      </w:r>
      <w:r w:rsidR="001A6CBA" w:rsidRPr="00B06171">
        <w:t xml:space="preserve">ис. </w:t>
      </w:r>
      <w:r w:rsidR="007B6E11" w:rsidRPr="00B06171">
        <w:fldChar w:fldCharType="begin"/>
      </w:r>
      <w:r w:rsidR="007B6E11" w:rsidRPr="00B06171">
        <w:instrText xml:space="preserve"> REF _Ref89761064 \h \# \0</w:instrText>
      </w:r>
      <w:r w:rsidR="00B06171">
        <w:instrText xml:space="preserve"> \* MERGEFORMAT </w:instrText>
      </w:r>
      <w:r w:rsidR="007B6E11" w:rsidRPr="00B06171">
        <w:fldChar w:fldCharType="separate"/>
      </w:r>
      <w:r w:rsidR="009D772B" w:rsidRPr="00B06171">
        <w:t>80</w:t>
      </w:r>
      <w:r w:rsidR="007B6E11" w:rsidRPr="00B06171">
        <w:fldChar w:fldCharType="end"/>
      </w:r>
      <w:r w:rsidR="001A6CBA" w:rsidRPr="00B06171">
        <w:t xml:space="preserve">. </w:t>
      </w:r>
    </w:p>
    <w:p w14:paraId="3F8F92BA" w14:textId="31F08FBE" w:rsidR="0031480E" w:rsidRPr="00B06171" w:rsidRDefault="00AB2175" w:rsidP="001A6CBA">
      <w:pPr>
        <w:pStyle w:val="aff8"/>
      </w:pPr>
      <w:r w:rsidRPr="00B06171">
        <w:rPr>
          <w:noProof/>
        </w:rPr>
        <w:drawing>
          <wp:inline distT="0" distB="0" distL="0" distR="0" wp14:anchorId="07C85C1A" wp14:editId="70FCEBD7">
            <wp:extent cx="6480175" cy="2600325"/>
            <wp:effectExtent l="0" t="0" r="0" b="9525"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AD03" w14:textId="70FFA864" w:rsidR="0031480E" w:rsidRPr="00B06171" w:rsidRDefault="007B6E11" w:rsidP="001A6CBA">
      <w:pPr>
        <w:pStyle w:val="affa"/>
      </w:pPr>
      <w:bookmarkStart w:id="727" w:name="_Ref89761064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80</w:t>
      </w:r>
      <w:r w:rsidR="00320395" w:rsidRPr="00B06171">
        <w:rPr>
          <w:noProof/>
        </w:rPr>
        <w:fldChar w:fldCharType="end"/>
      </w:r>
      <w:bookmarkEnd w:id="727"/>
      <w:r w:rsidRPr="00B06171">
        <w:t xml:space="preserve"> — </w:t>
      </w:r>
      <w:r w:rsidR="0031480E" w:rsidRPr="00B06171">
        <w:t>Успешное выполнение команды проверки создания логического раздела</w:t>
      </w:r>
    </w:p>
    <w:p w14:paraId="5585EB7C" w14:textId="77777777" w:rsidR="0031480E" w:rsidRPr="00B06171" w:rsidRDefault="0031480E" w:rsidP="001A6CBA">
      <w:pPr>
        <w:pStyle w:val="13"/>
      </w:pPr>
      <w:r w:rsidRPr="00B06171">
        <w:t>Форматирование созданного раздела в xfs выполняется с помощью следующей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7A307F06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DA7D203" w14:textId="77777777" w:rsidR="0031480E" w:rsidRPr="00B06171" w:rsidRDefault="0031480E" w:rsidP="007B6E11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mkfs.xfs /dev/gp/gp_data</w:t>
            </w:r>
          </w:p>
        </w:tc>
      </w:tr>
    </w:tbl>
    <w:p w14:paraId="31860364" w14:textId="5E622549" w:rsidR="0031480E" w:rsidRPr="00B06171" w:rsidRDefault="0031480E" w:rsidP="001A6CBA">
      <w:pPr>
        <w:pStyle w:val="aff8"/>
      </w:pPr>
      <w:r w:rsidRPr="00B06171">
        <w:t xml:space="preserve">Пример успешного выполнения команды представлен на </w:t>
      </w:r>
      <w:r w:rsidR="004D108F" w:rsidRPr="00B06171">
        <w:t>р</w:t>
      </w:r>
      <w:r w:rsidR="001A6CBA" w:rsidRPr="00B06171">
        <w:t xml:space="preserve">ис. </w:t>
      </w:r>
      <w:r w:rsidR="004D108F" w:rsidRPr="00B06171">
        <w:fldChar w:fldCharType="begin"/>
      </w:r>
      <w:r w:rsidR="004D108F" w:rsidRPr="00B06171">
        <w:instrText xml:space="preserve"> REF _Ref89761094 \h \# \0</w:instrText>
      </w:r>
      <w:r w:rsidR="00B06171">
        <w:instrText xml:space="preserve"> \* MERGEFORMAT </w:instrText>
      </w:r>
      <w:r w:rsidR="004D108F" w:rsidRPr="00B06171">
        <w:fldChar w:fldCharType="separate"/>
      </w:r>
      <w:r w:rsidR="009D772B" w:rsidRPr="00B06171">
        <w:t>81</w:t>
      </w:r>
      <w:r w:rsidR="004D108F" w:rsidRPr="00B06171">
        <w:fldChar w:fldCharType="end"/>
      </w:r>
      <w:r w:rsidRPr="00B06171">
        <w:t xml:space="preserve">: </w:t>
      </w:r>
      <w:r w:rsidR="00AB2175" w:rsidRPr="00B06171">
        <w:rPr>
          <w:noProof/>
        </w:rPr>
        <w:drawing>
          <wp:inline distT="0" distB="0" distL="0" distR="0" wp14:anchorId="2C820320" wp14:editId="1F216E7C">
            <wp:extent cx="6480175" cy="1518920"/>
            <wp:effectExtent l="0" t="0" r="0" b="5080"/>
            <wp:docPr id="40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D0B1" w14:textId="116EC9C8" w:rsidR="0031480E" w:rsidRPr="00B06171" w:rsidRDefault="004D108F" w:rsidP="001A6CBA">
      <w:pPr>
        <w:pStyle w:val="affa"/>
      </w:pPr>
      <w:bookmarkStart w:id="728" w:name="_heading=h.pv6qcq" w:colFirst="0" w:colLast="0"/>
      <w:bookmarkStart w:id="729" w:name="_Ref89761094"/>
      <w:bookmarkEnd w:id="728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81</w:t>
      </w:r>
      <w:r w:rsidR="00320395" w:rsidRPr="00B06171">
        <w:rPr>
          <w:noProof/>
        </w:rPr>
        <w:fldChar w:fldCharType="end"/>
      </w:r>
      <w:bookmarkEnd w:id="729"/>
      <w:r w:rsidRPr="00B06171">
        <w:t xml:space="preserve"> — </w:t>
      </w:r>
      <w:r w:rsidR="0031480E" w:rsidRPr="00B06171">
        <w:t>Успешное выполнение команды форматирования раздела в xfs</w:t>
      </w:r>
    </w:p>
    <w:p w14:paraId="211F0D70" w14:textId="77777777" w:rsidR="0031480E" w:rsidRPr="00B06171" w:rsidRDefault="0031480E" w:rsidP="001A6CBA">
      <w:pPr>
        <w:pStyle w:val="aff4"/>
      </w:pPr>
      <w:r w:rsidRPr="00B06171">
        <w:t>Если выполнение команды завершилось с ошибкой об отсутствии команды mk.fs, тогда необходимо установить с помощью данной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7AD72820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F535455" w14:textId="77777777" w:rsidR="0031480E" w:rsidRPr="00B06171" w:rsidRDefault="0031480E" w:rsidP="004D108F">
            <w:pPr>
              <w:pStyle w:val="afff6"/>
              <w:rPr>
                <w:rFonts w:eastAsia="Courier New"/>
              </w:rPr>
            </w:pPr>
            <w:r w:rsidRPr="00B06171">
              <w:rPr>
                <w:rFonts w:eastAsia="Courier New"/>
              </w:rPr>
              <w:t>yum install xfsprogs</w:t>
            </w:r>
          </w:p>
        </w:tc>
      </w:tr>
    </w:tbl>
    <w:p w14:paraId="2B2B5F5E" w14:textId="77777777" w:rsidR="0031480E" w:rsidRPr="00B06171" w:rsidRDefault="0031480E" w:rsidP="001A6CBA">
      <w:pPr>
        <w:pStyle w:val="13"/>
      </w:pPr>
      <w:r w:rsidRPr="00B06171">
        <w:t>Создать директорию c помощью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3D47755C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39F669D9" w14:textId="77777777" w:rsidR="0031480E" w:rsidRPr="00B06171" w:rsidRDefault="0031480E" w:rsidP="0031480E">
            <w:pPr>
              <w:rPr>
                <w:rFonts w:eastAsia="Courier New"/>
              </w:rPr>
            </w:pPr>
            <w:r w:rsidRPr="00B06171">
              <w:rPr>
                <w:rFonts w:eastAsia="Courier New"/>
              </w:rPr>
              <w:t xml:space="preserve">mkdir /gpdata </w:t>
            </w:r>
          </w:p>
        </w:tc>
      </w:tr>
    </w:tbl>
    <w:p w14:paraId="796E27DB" w14:textId="77777777" w:rsidR="0031480E" w:rsidRPr="00B06171" w:rsidRDefault="0031480E" w:rsidP="001A6CBA">
      <w:pPr>
        <w:pStyle w:val="aff4"/>
      </w:pPr>
      <w:r w:rsidRPr="00B06171">
        <w:t>Выполнение команды не должно приводить к ошибкам.</w:t>
      </w:r>
    </w:p>
    <w:p w14:paraId="11FBE9CF" w14:textId="77777777" w:rsidR="0031480E" w:rsidRPr="00B06171" w:rsidRDefault="0031480E" w:rsidP="001A6CBA">
      <w:pPr>
        <w:pStyle w:val="13"/>
      </w:pPr>
      <w:r w:rsidRPr="00B06171">
        <w:t>Примонтировать раздел к каталогу с помощью данной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67361261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8455762" w14:textId="77777777" w:rsidR="0031480E" w:rsidRPr="00B06171" w:rsidRDefault="0031480E" w:rsidP="004D108F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 xml:space="preserve">mount -t xfs -o rw,nodev,noatime,nobarrier,inode64 /dev/gp/gp_data /gpdata </w:t>
            </w:r>
          </w:p>
        </w:tc>
      </w:tr>
    </w:tbl>
    <w:p w14:paraId="206C13E4" w14:textId="77777777" w:rsidR="0031480E" w:rsidRPr="00B06171" w:rsidRDefault="0031480E" w:rsidP="001A6CBA">
      <w:pPr>
        <w:pStyle w:val="aff4"/>
      </w:pPr>
      <w:r w:rsidRPr="00B06171">
        <w:t>Выполнение команды не должно приводить к ошибкам. Проверка корректности выполнения предыдущей команды производиться с помощью следующей команды: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60FFB8F0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6D43E6F2" w14:textId="77777777" w:rsidR="0031480E" w:rsidRPr="00B06171" w:rsidRDefault="0031480E" w:rsidP="004D108F">
            <w:pPr>
              <w:pStyle w:val="afff6"/>
            </w:pPr>
            <w:r w:rsidRPr="00B06171">
              <w:rPr>
                <w:rFonts w:eastAsia="Courier New"/>
              </w:rPr>
              <w:t>df -h /gpdata</w:t>
            </w:r>
          </w:p>
        </w:tc>
      </w:tr>
    </w:tbl>
    <w:p w14:paraId="4D66C619" w14:textId="763D4133" w:rsidR="0031480E" w:rsidRPr="00B06171" w:rsidRDefault="0031480E" w:rsidP="001A6CBA">
      <w:pPr>
        <w:pStyle w:val="aff4"/>
      </w:pPr>
      <w:r w:rsidRPr="00B06171">
        <w:t xml:space="preserve">Выполнение команды не должно приводить к ошибкам.  Пример успешного выполнения команды представлен на </w:t>
      </w:r>
      <w:r w:rsidR="004D108F" w:rsidRPr="00B06171">
        <w:t>р</w:t>
      </w:r>
      <w:r w:rsidR="001A6CBA" w:rsidRPr="00B06171">
        <w:t xml:space="preserve">ис. </w:t>
      </w:r>
      <w:r w:rsidR="004D108F" w:rsidRPr="00B06171">
        <w:fldChar w:fldCharType="begin"/>
      </w:r>
      <w:r w:rsidR="004D108F" w:rsidRPr="00B06171">
        <w:instrText xml:space="preserve"> REF _Ref89761133 \h \# \0</w:instrText>
      </w:r>
      <w:r w:rsidR="00B06171">
        <w:instrText xml:space="preserve"> \* MERGEFORMAT </w:instrText>
      </w:r>
      <w:r w:rsidR="004D108F" w:rsidRPr="00B06171">
        <w:fldChar w:fldCharType="separate"/>
      </w:r>
      <w:r w:rsidR="009D772B" w:rsidRPr="00B06171">
        <w:t>82</w:t>
      </w:r>
      <w:r w:rsidR="004D108F" w:rsidRPr="00B06171">
        <w:fldChar w:fldCharType="end"/>
      </w:r>
      <w:r w:rsidR="001A6CBA" w:rsidRPr="00B06171">
        <w:t xml:space="preserve">. </w:t>
      </w:r>
    </w:p>
    <w:p w14:paraId="7ACA9108" w14:textId="129A72C4" w:rsidR="0031480E" w:rsidRPr="00B06171" w:rsidRDefault="00AB2175" w:rsidP="001A6CBA">
      <w:pPr>
        <w:pStyle w:val="aff8"/>
      </w:pPr>
      <w:r w:rsidRPr="00B06171">
        <w:rPr>
          <w:noProof/>
        </w:rPr>
        <w:drawing>
          <wp:inline distT="0" distB="0" distL="0" distR="0" wp14:anchorId="12BEA683" wp14:editId="157A5EFB">
            <wp:extent cx="6480175" cy="461010"/>
            <wp:effectExtent l="0" t="0" r="0" b="0"/>
            <wp:docPr id="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EBF2" w14:textId="40F90994" w:rsidR="0031480E" w:rsidRPr="00B06171" w:rsidRDefault="004D108F" w:rsidP="001A6CBA">
      <w:pPr>
        <w:pStyle w:val="affa"/>
      </w:pPr>
      <w:bookmarkStart w:id="730" w:name="_Ref89761133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82</w:t>
      </w:r>
      <w:r w:rsidR="00320395" w:rsidRPr="00B06171">
        <w:rPr>
          <w:noProof/>
        </w:rPr>
        <w:fldChar w:fldCharType="end"/>
      </w:r>
      <w:bookmarkEnd w:id="730"/>
      <w:r w:rsidRPr="00B06171">
        <w:t xml:space="preserve"> — </w:t>
      </w:r>
      <w:r w:rsidR="0031480E" w:rsidRPr="00B06171">
        <w:t>Успешное выполнение команды проверки монтирования</w:t>
      </w:r>
    </w:p>
    <w:p w14:paraId="31AA8F7D" w14:textId="77777777" w:rsidR="0031480E" w:rsidRPr="00B06171" w:rsidRDefault="0031480E" w:rsidP="001A6CBA">
      <w:pPr>
        <w:pStyle w:val="13"/>
      </w:pPr>
      <w:r w:rsidRPr="00B06171">
        <w:t>Добавить данные в статическую файловую систему: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A4430E" w14:paraId="3C8D6613" w14:textId="77777777" w:rsidTr="0031480E">
        <w:trPr>
          <w:trHeight w:val="634"/>
          <w:jc w:val="center"/>
        </w:trPr>
        <w:tc>
          <w:tcPr>
            <w:tcW w:w="10195" w:type="dxa"/>
            <w:shd w:val="clear" w:color="auto" w:fill="auto"/>
          </w:tcPr>
          <w:p w14:paraId="774F6973" w14:textId="77777777" w:rsidR="0031480E" w:rsidRPr="00B06171" w:rsidRDefault="0031480E" w:rsidP="004D108F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echo '/dev/gp/gp_data /gpdata xfs nodev,noatime,nobarrier,inode64 0 0' &gt;&gt; /etc/fstab</w:t>
            </w:r>
          </w:p>
        </w:tc>
      </w:tr>
    </w:tbl>
    <w:p w14:paraId="1791C624" w14:textId="77777777" w:rsidR="0031480E" w:rsidRPr="00B06171" w:rsidRDefault="0031480E" w:rsidP="001A6CBA">
      <w:pPr>
        <w:pStyle w:val="aff4"/>
      </w:pPr>
      <w:r w:rsidRPr="00B06171">
        <w:t xml:space="preserve">Выполнение команды не должно приводить к ошибкам. Для проверки добавления файлов необходимо воспользоваться следующей командой: 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7A20F02E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4E6B0162" w14:textId="77777777" w:rsidR="0031480E" w:rsidRPr="00B06171" w:rsidRDefault="0031480E" w:rsidP="004D108F">
            <w:pPr>
              <w:pStyle w:val="afff6"/>
            </w:pPr>
            <w:r w:rsidRPr="00B06171">
              <w:rPr>
                <w:rFonts w:eastAsia="Open Sans"/>
              </w:rPr>
              <w:t>cat /etc/fstab</w:t>
            </w:r>
          </w:p>
        </w:tc>
      </w:tr>
    </w:tbl>
    <w:p w14:paraId="5CAAFDE9" w14:textId="77777777" w:rsidR="0031480E" w:rsidRPr="00B06171" w:rsidRDefault="0031480E" w:rsidP="0031480E">
      <w:r w:rsidRPr="00B06171">
        <w:tab/>
      </w:r>
    </w:p>
    <w:p w14:paraId="26DBAE62" w14:textId="77777777" w:rsidR="0031480E" w:rsidRPr="00B06171" w:rsidRDefault="0031480E" w:rsidP="001A6CBA">
      <w:pPr>
        <w:pStyle w:val="50"/>
      </w:pPr>
      <w:bookmarkStart w:id="731" w:name="_Toc150852952"/>
      <w:r w:rsidRPr="00B06171">
        <w:t>Установка Greenplum (GP)</w:t>
      </w:r>
      <w:bookmarkEnd w:id="731"/>
    </w:p>
    <w:p w14:paraId="54BDBE2A" w14:textId="17513ECC" w:rsidR="0031480E" w:rsidRPr="00B06171" w:rsidRDefault="0031480E" w:rsidP="001A6CBA">
      <w:pPr>
        <w:pStyle w:val="13"/>
        <w:numPr>
          <w:ilvl w:val="0"/>
          <w:numId w:val="54"/>
        </w:numPr>
      </w:pPr>
      <w:r w:rsidRPr="00B06171">
        <w:t xml:space="preserve">На терминале </w:t>
      </w:r>
      <w:r w:rsidR="00B451B7">
        <w:t>mayak2</w:t>
      </w:r>
      <w:r w:rsidRPr="00B06171">
        <w:t>-bi-ter-01выполнить команду загрузки и запуска adcm: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B06171" w14:paraId="7535C3AD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0E3545ED" w14:textId="77777777" w:rsidR="0031480E" w:rsidRPr="00B06171" w:rsidRDefault="0031480E" w:rsidP="004D108F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>mkdir /opt/adcm</w:t>
            </w:r>
          </w:p>
          <w:p w14:paraId="2CC84175" w14:textId="4BF60831" w:rsidR="0031480E" w:rsidRPr="00B06171" w:rsidRDefault="0031480E" w:rsidP="004D108F">
            <w:pPr>
              <w:pStyle w:val="afff6"/>
              <w:rPr>
                <w:rFonts w:eastAsia="Open Sans"/>
                <w:lang w:val="en-US"/>
              </w:rPr>
            </w:pPr>
            <w:r w:rsidRPr="00B06171">
              <w:rPr>
                <w:rFonts w:eastAsia="Open Sans"/>
                <w:lang w:val="en-US"/>
              </w:rPr>
              <w:t xml:space="preserve">docker run --name adcm -p 8000:8000 -v /opt/adcm:/adcm/data </w:t>
            </w:r>
            <w:r w:rsidR="00024331">
              <w:rPr>
                <w:rFonts w:eastAsia="Open Sans"/>
                <w:lang w:val="en-US"/>
              </w:rPr>
              <w:t>mayak</w:t>
            </w:r>
            <w:r w:rsidR="008153BA">
              <w:rPr>
                <w:rFonts w:eastAsia="Open Sans"/>
                <w:lang w:val="en-US"/>
              </w:rPr>
              <w:t>BI</w:t>
            </w:r>
            <w:r w:rsidR="00024331">
              <w:rPr>
                <w:rFonts w:eastAsia="Open Sans"/>
                <w:lang w:val="en-US"/>
              </w:rPr>
              <w:t>.ru</w:t>
            </w:r>
            <w:r w:rsidRPr="00B06171">
              <w:rPr>
                <w:rFonts w:eastAsia="Open Sans"/>
                <w:lang w:val="en-US"/>
              </w:rPr>
              <w:t>:5000</w:t>
            </w:r>
            <w:r w:rsidR="00126A9D">
              <w:rPr>
                <w:rFonts w:eastAsia="Open Sans"/>
                <w:lang w:val="en-US"/>
              </w:rPr>
              <w:t>/mayak</w:t>
            </w:r>
            <w:r w:rsidR="008153BA">
              <w:rPr>
                <w:rFonts w:eastAsia="Open Sans"/>
                <w:lang w:val="en-US"/>
              </w:rPr>
              <w:t>BI</w:t>
            </w:r>
            <w:r w:rsidRPr="00B06171">
              <w:rPr>
                <w:rFonts w:eastAsia="Open Sans"/>
                <w:lang w:val="en-US"/>
              </w:rPr>
              <w:t>/infrastructure/adcm:latest</w:t>
            </w:r>
          </w:p>
          <w:p w14:paraId="1983ED5D" w14:textId="77777777" w:rsidR="0031480E" w:rsidRPr="00B06171" w:rsidRDefault="0031480E" w:rsidP="004D108F">
            <w:pPr>
              <w:pStyle w:val="afff6"/>
              <w:rPr>
                <w:rFonts w:eastAsia="Open Sans"/>
              </w:rPr>
            </w:pPr>
            <w:r w:rsidRPr="00B06171">
              <w:rPr>
                <w:rFonts w:eastAsia="Open Sans"/>
              </w:rPr>
              <w:t>docker ps #для проверки что контейнер создался и запустился</w:t>
            </w:r>
          </w:p>
        </w:tc>
      </w:tr>
    </w:tbl>
    <w:p w14:paraId="2AA0BB36" w14:textId="77777777" w:rsidR="0031480E" w:rsidRPr="00B06171" w:rsidRDefault="0031480E" w:rsidP="0031480E"/>
    <w:p w14:paraId="733AC7BA" w14:textId="3267E825" w:rsidR="0031480E" w:rsidRPr="00B06171" w:rsidRDefault="004D108F" w:rsidP="00FE7D58">
      <w:pPr>
        <w:pStyle w:val="13"/>
      </w:pPr>
      <w:r w:rsidRPr="00B06171">
        <w:t>После загрузки и запуска</w:t>
      </w:r>
      <w:r w:rsidR="0031480E" w:rsidRPr="00B06171">
        <w:t xml:space="preserve"> контейнера перейти в браузер по адресу </w:t>
      </w:r>
      <w:r w:rsidR="00380085">
        <w:t>mayak</w:t>
      </w:r>
      <w:r w:rsidR="008153BA">
        <w:t>BI</w:t>
      </w:r>
      <w:r w:rsidR="00380085">
        <w:t>.ru</w:t>
      </w:r>
      <w:r w:rsidR="0031480E" w:rsidRPr="00B06171">
        <w:t>:8000 Должна открыться страница приветствия adcm. Для входа использовать логин/пароль admin/admin</w:t>
      </w:r>
      <w:r w:rsidRPr="00380085">
        <w:t xml:space="preserve">. </w:t>
      </w:r>
    </w:p>
    <w:p w14:paraId="310D24DB" w14:textId="17BB3BD0" w:rsidR="0031480E" w:rsidRPr="00B06171" w:rsidRDefault="0031480E" w:rsidP="00FE7D58">
      <w:pPr>
        <w:pStyle w:val="13"/>
        <w:rPr>
          <w:lang w:val="en-US"/>
        </w:rPr>
      </w:pPr>
      <w:r w:rsidRPr="00B06171">
        <w:t xml:space="preserve">Необходимо перейти во вкладку BUNDLES и выбрать опцию </w:t>
      </w:r>
      <w:r w:rsidRPr="00B06171">
        <w:rPr>
          <w:lang w:val="en-US"/>
        </w:rPr>
        <w:t xml:space="preserve">Upload bundles </w:t>
      </w:r>
      <w:r w:rsidRPr="00B06171">
        <w:t>и</w:t>
      </w:r>
      <w:r w:rsidRPr="00B06171">
        <w:rPr>
          <w:lang w:val="en-US"/>
        </w:rPr>
        <w:t xml:space="preserve"> </w:t>
      </w:r>
      <w:r w:rsidRPr="00B06171">
        <w:t>загрузить</w:t>
      </w:r>
      <w:r w:rsidR="00FE7D58" w:rsidRPr="00B06171">
        <w:t xml:space="preserve">: </w:t>
      </w:r>
    </w:p>
    <w:p w14:paraId="604BA9D1" w14:textId="1D0C4681" w:rsidR="0031480E" w:rsidRPr="00B06171" w:rsidRDefault="0031480E" w:rsidP="00FE7D58">
      <w:pPr>
        <w:pStyle w:val="2"/>
        <w:rPr>
          <w:lang w:val="en-US"/>
        </w:rPr>
      </w:pPr>
      <w:r w:rsidRPr="00B06171">
        <w:rPr>
          <w:lang w:val="en-US"/>
        </w:rPr>
        <w:t>adcm_host_ssh_v2.7-1_community.tgz</w:t>
      </w:r>
      <w:r w:rsidR="00FE7D58" w:rsidRPr="00B06171">
        <w:rPr>
          <w:lang w:val="en-US"/>
        </w:rPr>
        <w:t>;</w:t>
      </w:r>
    </w:p>
    <w:p w14:paraId="51BEA2F9" w14:textId="7AF98E50" w:rsidR="0031480E" w:rsidRPr="00B06171" w:rsidRDefault="0031480E" w:rsidP="00FE7D58">
      <w:pPr>
        <w:pStyle w:val="2"/>
        <w:rPr>
          <w:lang w:val="en-US"/>
        </w:rPr>
      </w:pPr>
      <w:r w:rsidRPr="00B06171">
        <w:rPr>
          <w:lang w:val="en-US"/>
        </w:rPr>
        <w:t>adcm_cluster_adb_v6.18.0_arenadata29_b1-1_community.tgz</w:t>
      </w:r>
      <w:r w:rsidR="00FE7D58" w:rsidRPr="00B06171">
        <w:rPr>
          <w:lang w:val="en-US"/>
        </w:rPr>
        <w:t>.</w:t>
      </w:r>
    </w:p>
    <w:p w14:paraId="197F0174" w14:textId="0ECAFF1D" w:rsidR="0031480E" w:rsidRPr="00B06171" w:rsidRDefault="0031480E" w:rsidP="00FE7D58">
      <w:pPr>
        <w:pStyle w:val="13"/>
      </w:pPr>
      <w:r w:rsidRPr="00B06171">
        <w:t>Заходим во вкладку HOSTPROVIDERS и добавляем новый хостпровайдер. В качестве бандла выбираем SSH провайдера. Остальные настройки по умолчанию.</w:t>
      </w:r>
      <w:r w:rsidR="00FE7D58" w:rsidRPr="00B06171">
        <w:t xml:space="preserve"> </w:t>
      </w:r>
    </w:p>
    <w:p w14:paraId="38676E32" w14:textId="32934885" w:rsidR="0031480E" w:rsidRPr="00B06171" w:rsidRDefault="0031480E" w:rsidP="00FE7D58">
      <w:pPr>
        <w:pStyle w:val="13"/>
      </w:pPr>
      <w:r w:rsidRPr="00B06171">
        <w:t>Заходим во вкладку CLUSTERS, нажимаем Create cluster. В качестве бандла выбираем ADB, версия подтянется самостоятельно. Задаём имя кластера (необязательно). Добавляем кластер. Появится новая запись с именем кластера. Нажать на имя кластера для открытия его настроек</w:t>
      </w:r>
      <w:r w:rsidR="00FE7D58" w:rsidRPr="00B06171">
        <w:t xml:space="preserve">. </w:t>
      </w:r>
    </w:p>
    <w:p w14:paraId="72FB50B3" w14:textId="58109F29" w:rsidR="0031480E" w:rsidRPr="00B06171" w:rsidRDefault="0031480E" w:rsidP="00FE7D58">
      <w:pPr>
        <w:pStyle w:val="13"/>
      </w:pPr>
      <w:r w:rsidRPr="00B06171">
        <w:t xml:space="preserve"> В левом меню во вкладке Services выбираем все сервисы и добавляем их</w:t>
      </w:r>
      <w:r w:rsidR="004D108F" w:rsidRPr="00B06171">
        <w:t xml:space="preserve">. </w:t>
      </w:r>
    </w:p>
    <w:p w14:paraId="2E53C961" w14:textId="7A9DB238" w:rsidR="0031480E" w:rsidRPr="00B06171" w:rsidRDefault="0031480E" w:rsidP="00FE7D58">
      <w:pPr>
        <w:pStyle w:val="13"/>
      </w:pPr>
      <w:r w:rsidRPr="00B06171">
        <w:t>Во вкладке Hosts выбираем Add host, жмём на +. Свер</w:t>
      </w:r>
      <w:r w:rsidR="00FE7D58" w:rsidRPr="00B06171">
        <w:t>ху будет отображен Hostprovider</w:t>
      </w:r>
      <w:r w:rsidRPr="00B06171">
        <w:t>, имя хоста выбираем самостоятельно. Аналогично создаем все хосты GP кластера.</w:t>
      </w:r>
    </w:p>
    <w:p w14:paraId="5F616CDF" w14:textId="4D80E2FD" w:rsidR="0031480E" w:rsidRPr="00B06171" w:rsidRDefault="0031480E" w:rsidP="00FE7D58">
      <w:pPr>
        <w:pStyle w:val="13"/>
      </w:pPr>
      <w:r w:rsidRPr="00B06171">
        <w:t xml:space="preserve">Во вкладке Hosts – Components передаём созданным хостам необходимые компоненты в зависимости от их </w:t>
      </w:r>
      <w:r w:rsidR="004D108F" w:rsidRPr="00B06171">
        <w:t>роли (master, segment, standby)</w:t>
      </w:r>
      <w:r w:rsidRPr="00B06171">
        <w:t>. Все компоненты, отмеченные звёздочкой, должны быть распределены по хостам. Они также дополнительно охарактеризованы сопутствующими припи</w:t>
      </w:r>
      <w:r w:rsidR="00FE7D58" w:rsidRPr="00B06171">
        <w:t xml:space="preserve">сками (standby, master, и т.п.). </w:t>
      </w:r>
    </w:p>
    <w:p w14:paraId="379A90A9" w14:textId="77777777" w:rsidR="0031480E" w:rsidRPr="00B06171" w:rsidRDefault="0031480E" w:rsidP="00FE7D58">
      <w:pPr>
        <w:pStyle w:val="13"/>
      </w:pPr>
      <w:r w:rsidRPr="00B06171">
        <w:t>Во вкладке Import проставить галочки в появившихся окнах.</w:t>
      </w:r>
    </w:p>
    <w:p w14:paraId="3FAC8194" w14:textId="6A5E464D" w:rsidR="0031480E" w:rsidRPr="00B06171" w:rsidRDefault="0031480E" w:rsidP="00FE7D58">
      <w:pPr>
        <w:pStyle w:val="13"/>
      </w:pPr>
      <w:r w:rsidRPr="00B06171">
        <w:t>Во вкладке Configuration:</w:t>
      </w:r>
    </w:p>
    <w:p w14:paraId="57F3F0F7" w14:textId="366DB8BC" w:rsidR="0031480E" w:rsidRPr="00B06171" w:rsidRDefault="00FE7D58" w:rsidP="00FE7D58">
      <w:pPr>
        <w:pStyle w:val="2"/>
      </w:pPr>
      <w:r w:rsidRPr="00B06171">
        <w:t>в</w:t>
      </w:r>
      <w:r w:rsidR="0031480E" w:rsidRPr="00B06171">
        <w:t xml:space="preserve"> строке Arenadata repo url вставить следующую ссылку </w:t>
      </w:r>
      <w:hyperlink r:id="rId127">
        <w:r w:rsidR="0031480E" w:rsidRPr="00B06171">
          <w:rPr>
            <w:rFonts w:eastAsia="Open Sans"/>
          </w:rPr>
          <w:t>http://</w:t>
        </w:r>
        <w:r w:rsidR="00024331">
          <w:rPr>
            <w:rFonts w:eastAsia="Open Sans"/>
            <w:lang w:val="en-US"/>
          </w:rPr>
          <w:t>mayak</w:t>
        </w:r>
        <w:r w:rsidR="008153BA">
          <w:rPr>
            <w:rFonts w:eastAsia="Open Sans"/>
          </w:rPr>
          <w:t>BI</w:t>
        </w:r>
        <w:r w:rsidR="00024331" w:rsidRPr="00024331">
          <w:rPr>
            <w:rFonts w:eastAsia="Open Sans"/>
          </w:rPr>
          <w:t>.</w:t>
        </w:r>
        <w:r w:rsidR="00024331">
          <w:rPr>
            <w:rFonts w:eastAsia="Open Sans"/>
            <w:lang w:val="en-US"/>
          </w:rPr>
          <w:t>ru</w:t>
        </w:r>
        <w:r w:rsidR="0031480E" w:rsidRPr="00B06171">
          <w:rPr>
            <w:rFonts w:eastAsia="Open Sans"/>
          </w:rPr>
          <w:t>:8080/repository/yum-hosted-</w:t>
        </w:r>
        <w:r w:rsidR="0026031B">
          <w:rPr>
            <w:rFonts w:eastAsia="Open Sans"/>
          </w:rPr>
          <w:t>mayak</w:t>
        </w:r>
        <w:r w:rsidR="008153BA">
          <w:rPr>
            <w:rFonts w:eastAsia="Open Sans"/>
          </w:rPr>
          <w:t>BI</w:t>
        </w:r>
        <w:r w:rsidR="0026031B">
          <w:rPr>
            <w:rFonts w:eastAsia="Open Sans"/>
          </w:rPr>
          <w:t>/</w:t>
        </w:r>
        <w:r w:rsidR="0031480E" w:rsidRPr="00B06171">
          <w:rPr>
            <w:rFonts w:eastAsia="Open Sans"/>
          </w:rPr>
          <w:t>arenadata_repo/</w:t>
        </w:r>
      </w:hyperlink>
      <w:r w:rsidR="004D108F" w:rsidRPr="00B06171">
        <w:rPr>
          <w:rFonts w:eastAsia="Open Sans"/>
        </w:rPr>
        <w:t>;</w:t>
      </w:r>
    </w:p>
    <w:p w14:paraId="44702AA4" w14:textId="53350C50" w:rsidR="0031480E" w:rsidRPr="008153BA" w:rsidRDefault="00FE7D58" w:rsidP="00024331">
      <w:pPr>
        <w:pStyle w:val="2"/>
        <w:rPr>
          <w:rFonts w:eastAsia="Open Sans"/>
        </w:rPr>
      </w:pPr>
      <w:r w:rsidRPr="00B06171">
        <w:t>в</w:t>
      </w:r>
      <w:r w:rsidR="0031480E" w:rsidRPr="008153BA">
        <w:t xml:space="preserve"> </w:t>
      </w:r>
      <w:r w:rsidR="0031480E" w:rsidRPr="00B06171">
        <w:t>строке</w:t>
      </w:r>
      <w:r w:rsidR="0031480E" w:rsidRPr="008153BA">
        <w:t xml:space="preserve"> </w:t>
      </w:r>
      <w:r w:rsidR="0031480E" w:rsidRPr="0026031B">
        <w:rPr>
          <w:lang w:val="en-US"/>
        </w:rPr>
        <w:t>Monitoring</w:t>
      </w:r>
      <w:r w:rsidR="0031480E" w:rsidRPr="008153BA">
        <w:t xml:space="preserve"> </w:t>
      </w:r>
      <w:r w:rsidR="0031480E" w:rsidRPr="0026031B">
        <w:rPr>
          <w:lang w:val="en-US"/>
        </w:rPr>
        <w:t>repo</w:t>
      </w:r>
      <w:r w:rsidR="0031480E" w:rsidRPr="008153BA">
        <w:t xml:space="preserve"> </w:t>
      </w:r>
      <w:r w:rsidR="0031480E" w:rsidRPr="0026031B">
        <w:rPr>
          <w:lang w:val="en-US"/>
        </w:rPr>
        <w:t>url</w:t>
      </w:r>
      <w:r w:rsidR="0031480E" w:rsidRPr="008153BA">
        <w:t xml:space="preserve"> </w:t>
      </w:r>
      <w:r w:rsidR="0031480E" w:rsidRPr="00B06171">
        <w:t>вставить</w:t>
      </w:r>
      <w:r w:rsidR="0031480E" w:rsidRPr="008153BA">
        <w:t xml:space="preserve"> </w:t>
      </w:r>
      <w:r w:rsidR="0031480E" w:rsidRPr="00B06171">
        <w:t>следующую</w:t>
      </w:r>
      <w:r w:rsidR="0031480E" w:rsidRPr="008153BA">
        <w:t xml:space="preserve"> </w:t>
      </w:r>
      <w:r w:rsidR="0031480E" w:rsidRPr="00B06171">
        <w:t>ссылку</w:t>
      </w:r>
      <w:r w:rsidR="0031480E" w:rsidRPr="008153BA">
        <w:t xml:space="preserve">: </w:t>
      </w:r>
      <w:r w:rsidR="00024331" w:rsidRPr="0026031B">
        <w:rPr>
          <w:rFonts w:eastAsia="Open Sans"/>
          <w:lang w:val="en-US"/>
        </w:rPr>
        <w:t>http</w:t>
      </w:r>
      <w:r w:rsidR="00024331" w:rsidRPr="008153BA">
        <w:rPr>
          <w:rFonts w:eastAsia="Open Sans"/>
        </w:rPr>
        <w:t xml:space="preserve">:// </w:t>
      </w:r>
      <w:r w:rsidR="00024331" w:rsidRPr="0026031B">
        <w:rPr>
          <w:rFonts w:eastAsia="Open Sans"/>
          <w:lang w:val="en-US"/>
        </w:rPr>
        <w:t>mayak</w:t>
      </w:r>
      <w:r w:rsidR="008153BA">
        <w:rPr>
          <w:rFonts w:eastAsia="Open Sans"/>
          <w:lang w:val="en-US"/>
        </w:rPr>
        <w:t>BI</w:t>
      </w:r>
      <w:r w:rsidR="00024331" w:rsidRPr="008153BA">
        <w:rPr>
          <w:rFonts w:eastAsia="Open Sans"/>
        </w:rPr>
        <w:t>.</w:t>
      </w:r>
      <w:r w:rsidR="00024331" w:rsidRPr="0026031B">
        <w:rPr>
          <w:rFonts w:eastAsia="Open Sans"/>
          <w:lang w:val="en-US"/>
        </w:rPr>
        <w:t>ru</w:t>
      </w:r>
      <w:r w:rsidR="0031480E" w:rsidRPr="008153BA">
        <w:rPr>
          <w:rFonts w:eastAsia="Open Sans"/>
        </w:rPr>
        <w:t>:8080/</w:t>
      </w:r>
      <w:r w:rsidR="0031480E" w:rsidRPr="0026031B">
        <w:rPr>
          <w:rFonts w:eastAsia="Open Sans"/>
          <w:lang w:val="en-US"/>
        </w:rPr>
        <w:t>repository</w:t>
      </w:r>
      <w:r w:rsidR="0031480E" w:rsidRPr="008153BA">
        <w:rPr>
          <w:rFonts w:eastAsia="Open Sans"/>
        </w:rPr>
        <w:t>/</w:t>
      </w:r>
      <w:r w:rsidR="0031480E" w:rsidRPr="0026031B">
        <w:rPr>
          <w:rFonts w:eastAsia="Open Sans"/>
          <w:lang w:val="en-US"/>
        </w:rPr>
        <w:t>yum</w:t>
      </w:r>
      <w:r w:rsidR="0031480E" w:rsidRPr="008153BA">
        <w:rPr>
          <w:rFonts w:eastAsia="Open Sans"/>
        </w:rPr>
        <w:t>-</w:t>
      </w:r>
      <w:r w:rsidR="0031480E" w:rsidRPr="0026031B">
        <w:rPr>
          <w:rFonts w:eastAsia="Open Sans"/>
          <w:lang w:val="en-US"/>
        </w:rPr>
        <w:t>hosted</w:t>
      </w:r>
      <w:r w:rsidR="0031480E" w:rsidRPr="008153BA">
        <w:rPr>
          <w:rFonts w:eastAsia="Open Sans"/>
        </w:rPr>
        <w:t>-</w:t>
      </w:r>
      <w:r w:rsidR="0026031B" w:rsidRPr="0026031B">
        <w:rPr>
          <w:rFonts w:eastAsia="Open Sans"/>
          <w:lang w:val="en-US"/>
        </w:rPr>
        <w:t>mayak</w:t>
      </w:r>
      <w:r w:rsidR="008153BA">
        <w:rPr>
          <w:rFonts w:eastAsia="Open Sans"/>
          <w:lang w:val="en-US"/>
        </w:rPr>
        <w:t>BI</w:t>
      </w:r>
      <w:r w:rsidR="0026031B" w:rsidRPr="008153BA">
        <w:rPr>
          <w:rFonts w:eastAsia="Open Sans"/>
        </w:rPr>
        <w:t>/</w:t>
      </w:r>
      <w:r w:rsidR="0031480E" w:rsidRPr="0026031B">
        <w:rPr>
          <w:rFonts w:eastAsia="Open Sans"/>
          <w:lang w:val="en-US"/>
        </w:rPr>
        <w:t>monitoring</w:t>
      </w:r>
      <w:r w:rsidR="0031480E" w:rsidRPr="008153BA">
        <w:rPr>
          <w:rFonts w:eastAsia="Open Sans"/>
        </w:rPr>
        <w:t>_</w:t>
      </w:r>
      <w:r w:rsidR="0031480E" w:rsidRPr="0026031B">
        <w:rPr>
          <w:rFonts w:eastAsia="Open Sans"/>
          <w:lang w:val="en-US"/>
        </w:rPr>
        <w:t>repo</w:t>
      </w:r>
      <w:r w:rsidR="0031480E" w:rsidRPr="008153BA">
        <w:rPr>
          <w:rFonts w:eastAsia="Open Sans"/>
        </w:rPr>
        <w:t>/</w:t>
      </w:r>
      <w:r w:rsidR="004D108F" w:rsidRPr="008153BA">
        <w:rPr>
          <w:rFonts w:eastAsia="Open Sans"/>
        </w:rPr>
        <w:t xml:space="preserve">; </w:t>
      </w:r>
    </w:p>
    <w:p w14:paraId="1E20B989" w14:textId="4FB5C685" w:rsidR="0031480E" w:rsidRPr="00B06171" w:rsidRDefault="00FE7D58" w:rsidP="00FE7D58">
      <w:pPr>
        <w:pStyle w:val="2"/>
        <w:rPr>
          <w:rFonts w:eastAsia="Open Sans"/>
        </w:rPr>
      </w:pPr>
      <w:r w:rsidRPr="00B06171">
        <w:t>в</w:t>
      </w:r>
      <w:r w:rsidR="0031480E" w:rsidRPr="00B06171">
        <w:t xml:space="preserve"> разделе Altlinux галку снять</w:t>
      </w:r>
      <w:r w:rsidRPr="00B06171">
        <w:t xml:space="preserve">. </w:t>
      </w:r>
    </w:p>
    <w:p w14:paraId="687A7C15" w14:textId="77777777" w:rsidR="0031480E" w:rsidRPr="00B06171" w:rsidRDefault="0031480E" w:rsidP="00FE7D58">
      <w:pPr>
        <w:pStyle w:val="13"/>
      </w:pPr>
      <w:r w:rsidRPr="00B06171">
        <w:t>Далее вернуться во вкладку Services и выбрать ADB. Далее во вкладке Configuration:</w:t>
      </w:r>
    </w:p>
    <w:p w14:paraId="3DF71E20" w14:textId="41D98D2F" w:rsidR="0031480E" w:rsidRPr="00B06171" w:rsidRDefault="00FE7D58" w:rsidP="00FE7D58">
      <w:pPr>
        <w:pStyle w:val="2"/>
        <w:rPr>
          <w:lang w:val="en-US"/>
        </w:rPr>
      </w:pPr>
      <w:r w:rsidRPr="00B06171">
        <w:t>п</w:t>
      </w:r>
      <w:r w:rsidR="0031480E" w:rsidRPr="00B06171">
        <w:t>оле</w:t>
      </w:r>
      <w:r w:rsidR="0031480E" w:rsidRPr="00B06171">
        <w:rPr>
          <w:lang w:val="en-US"/>
        </w:rPr>
        <w:t xml:space="preserve"> Name of default database </w:t>
      </w:r>
      <w:r w:rsidR="0031480E" w:rsidRPr="00B06171">
        <w:t>задаём</w:t>
      </w:r>
      <w:r w:rsidR="0031480E" w:rsidRPr="00B06171">
        <w:rPr>
          <w:lang w:val="en-US"/>
        </w:rPr>
        <w:t xml:space="preserve"> </w:t>
      </w:r>
      <w:r w:rsidR="0031480E" w:rsidRPr="00B06171">
        <w:t>значение</w:t>
      </w:r>
      <w:r w:rsidR="0031480E" w:rsidRPr="00B06171">
        <w:rPr>
          <w:lang w:val="en-US"/>
        </w:rPr>
        <w:t xml:space="preserve"> gpadmin</w:t>
      </w:r>
      <w:r w:rsidRPr="00B06171">
        <w:rPr>
          <w:lang w:val="en-US"/>
        </w:rPr>
        <w:t>;</w:t>
      </w:r>
      <w:r w:rsidR="0031480E" w:rsidRPr="00B06171">
        <w:rPr>
          <w:lang w:val="en-US"/>
        </w:rPr>
        <w:t xml:space="preserve"> </w:t>
      </w:r>
    </w:p>
    <w:p w14:paraId="4C4B8C10" w14:textId="382B61B1" w:rsidR="0031480E" w:rsidRPr="00B06171" w:rsidRDefault="00FE7D58" w:rsidP="00FE7D58">
      <w:pPr>
        <w:pStyle w:val="2"/>
      </w:pPr>
      <w:r w:rsidRPr="00B06171">
        <w:t>с</w:t>
      </w:r>
      <w:r w:rsidR="0031480E" w:rsidRPr="00B06171">
        <w:t>тавим галочк</w:t>
      </w:r>
      <w:r w:rsidRPr="00B06171">
        <w:t xml:space="preserve">у напротив Diskquota Extension; </w:t>
      </w:r>
    </w:p>
    <w:p w14:paraId="094924DF" w14:textId="01087E02" w:rsidR="0031480E" w:rsidRPr="00B06171" w:rsidRDefault="00FE7D58" w:rsidP="00FE7D58">
      <w:pPr>
        <w:pStyle w:val="2"/>
      </w:pPr>
      <w:r w:rsidRPr="00B06171">
        <w:t>с</w:t>
      </w:r>
      <w:r w:rsidR="0031480E" w:rsidRPr="00B06171">
        <w:t>тавим галочку напротив ADB GPperfmon Extension</w:t>
      </w:r>
      <w:r w:rsidRPr="00B06171">
        <w:t xml:space="preserve">; </w:t>
      </w:r>
    </w:p>
    <w:p w14:paraId="5618376F" w14:textId="706449B2" w:rsidR="0031480E" w:rsidRPr="00B06171" w:rsidRDefault="00FE7D58" w:rsidP="00FE7D58">
      <w:pPr>
        <w:pStyle w:val="2"/>
        <w:rPr>
          <w:lang w:val="en-US"/>
        </w:rPr>
      </w:pPr>
      <w:r w:rsidRPr="00B06171">
        <w:t>в</w:t>
      </w:r>
      <w:r w:rsidR="0031480E" w:rsidRPr="00B06171">
        <w:rPr>
          <w:lang w:val="en-US"/>
        </w:rPr>
        <w:t xml:space="preserve"> </w:t>
      </w:r>
      <w:r w:rsidR="0031480E" w:rsidRPr="00B06171">
        <w:t>поле</w:t>
      </w:r>
      <w:r w:rsidR="0031480E" w:rsidRPr="00B06171">
        <w:rPr>
          <w:lang w:val="en-US"/>
        </w:rPr>
        <w:t xml:space="preserve"> Number of segments per host </w:t>
      </w:r>
      <w:r w:rsidR="0031480E" w:rsidRPr="00B06171">
        <w:t>задаём</w:t>
      </w:r>
      <w:r w:rsidR="0031480E" w:rsidRPr="00B06171">
        <w:rPr>
          <w:lang w:val="en-US"/>
        </w:rPr>
        <w:t xml:space="preserve"> </w:t>
      </w:r>
      <w:r w:rsidR="0031480E" w:rsidRPr="00B06171">
        <w:t>значение</w:t>
      </w:r>
      <w:r w:rsidR="0031480E" w:rsidRPr="00B06171">
        <w:rPr>
          <w:lang w:val="en-US"/>
        </w:rPr>
        <w:t xml:space="preserve"> 1</w:t>
      </w:r>
      <w:r w:rsidRPr="00B06171">
        <w:rPr>
          <w:lang w:val="en-US"/>
        </w:rPr>
        <w:t xml:space="preserve">; </w:t>
      </w:r>
    </w:p>
    <w:p w14:paraId="7A136E8B" w14:textId="449864B0" w:rsidR="0031480E" w:rsidRPr="00B06171" w:rsidRDefault="00FE7D58" w:rsidP="00FE7D58">
      <w:pPr>
        <w:pStyle w:val="2"/>
      </w:pPr>
      <w:r w:rsidRPr="00B06171">
        <w:t>в</w:t>
      </w:r>
      <w:r w:rsidR="0031480E" w:rsidRPr="00B06171">
        <w:t xml:space="preserve"> строке Segment host data directories: указать путь созданный на этапе создания файловой системы например </w:t>
      </w:r>
      <w:r w:rsidR="0031480E" w:rsidRPr="00B06171">
        <w:rPr>
          <w:rFonts w:eastAsia="Courier New"/>
        </w:rPr>
        <w:t>/gpdata</w:t>
      </w:r>
      <w:r w:rsidRPr="00B06171">
        <w:rPr>
          <w:rFonts w:eastAsia="Courier New"/>
        </w:rPr>
        <w:t xml:space="preserve">; </w:t>
      </w:r>
    </w:p>
    <w:p w14:paraId="5684C6CD" w14:textId="528510D1" w:rsidR="0031480E" w:rsidRPr="00B06171" w:rsidRDefault="00FE7D58" w:rsidP="00FE7D58">
      <w:pPr>
        <w:pStyle w:val="2"/>
      </w:pPr>
      <w:r w:rsidRPr="00B06171">
        <w:t>в</w:t>
      </w:r>
      <w:r w:rsidR="0031480E" w:rsidRPr="00B06171">
        <w:t xml:space="preserve"> строке Masters host data directory указать путь созданный на этапе создания файловой системы например </w:t>
      </w:r>
      <w:r w:rsidR="0031480E" w:rsidRPr="00B06171">
        <w:rPr>
          <w:rFonts w:eastAsia="Courier New"/>
        </w:rPr>
        <w:t>/gpdata</w:t>
      </w:r>
      <w:r w:rsidRPr="00B06171">
        <w:rPr>
          <w:rFonts w:eastAsia="Courier New"/>
        </w:rPr>
        <w:t xml:space="preserve">; </w:t>
      </w:r>
    </w:p>
    <w:p w14:paraId="3ECB8D80" w14:textId="65FE0F58" w:rsidR="0031480E" w:rsidRPr="00B06171" w:rsidRDefault="00FE7D58" w:rsidP="00FE7D58">
      <w:pPr>
        <w:pStyle w:val="2"/>
      </w:pPr>
      <w:r w:rsidRPr="00B06171">
        <w:t>н</w:t>
      </w:r>
      <w:r w:rsidR="0031480E" w:rsidRPr="00B06171">
        <w:t>ажать кнопку Save</w:t>
      </w:r>
      <w:r w:rsidRPr="00B06171">
        <w:t>.</w:t>
      </w:r>
    </w:p>
    <w:p w14:paraId="220037FA" w14:textId="036DB703" w:rsidR="0031480E" w:rsidRPr="00B06171" w:rsidRDefault="0031480E" w:rsidP="00FE7D58">
      <w:pPr>
        <w:pStyle w:val="13"/>
      </w:pPr>
      <w:r w:rsidRPr="00B06171">
        <w:t>Вернуться к конфигурации кластера нажав наверху под шапкой сайта на имя кластера и перейти во вкладку Services &gt; PXF &gt; Configuration</w:t>
      </w:r>
      <w:r w:rsidR="00FE7D58" w:rsidRPr="00B06171">
        <w:t xml:space="preserve">. </w:t>
      </w:r>
    </w:p>
    <w:p w14:paraId="7D702871" w14:textId="2312A337" w:rsidR="0031480E" w:rsidRPr="00B06171" w:rsidRDefault="0031480E" w:rsidP="00FE7D58">
      <w:pPr>
        <w:pStyle w:val="13"/>
      </w:pPr>
      <w:r w:rsidRPr="00B06171">
        <w:t>Ставим галочку напротив Advanced. Появится дополнительное поле PXF_JVM_OPTS. К имеющемуся там значению приписываем через пробел -Duser.timezone=UTC. Жмём Save</w:t>
      </w:r>
      <w:r w:rsidR="00FE7D58" w:rsidRPr="00B06171">
        <w:t xml:space="preserve">. </w:t>
      </w:r>
    </w:p>
    <w:p w14:paraId="52CC60D9" w14:textId="77777777" w:rsidR="0031480E" w:rsidRPr="00B06171" w:rsidRDefault="0031480E" w:rsidP="00FE7D58">
      <w:pPr>
        <w:pStyle w:val="13"/>
      </w:pPr>
      <w:r w:rsidRPr="00B06171">
        <w:t>Далее необходимо сконфигурировать созданные хосты. Наверху сайта перейти в HOSTS. Повторить шаги ниже для всех хостов кластера GP:</w:t>
      </w:r>
    </w:p>
    <w:p w14:paraId="05AC50F5" w14:textId="14BB26E9" w:rsidR="0031480E" w:rsidRPr="00B06171" w:rsidRDefault="00FE7D58" w:rsidP="00FE7D58">
      <w:pPr>
        <w:pStyle w:val="2"/>
      </w:pPr>
      <w:r w:rsidRPr="00B06171">
        <w:t>н</w:t>
      </w:r>
      <w:r w:rsidR="0031480E" w:rsidRPr="00B06171">
        <w:t>ажать на имя хоста, перейти во вкладку Configuration</w:t>
      </w:r>
      <w:r w:rsidRPr="00B06171">
        <w:t xml:space="preserve">; </w:t>
      </w:r>
      <w:r w:rsidR="0031480E" w:rsidRPr="00B06171">
        <w:t xml:space="preserve"> </w:t>
      </w:r>
    </w:p>
    <w:p w14:paraId="3EAA7E9A" w14:textId="2602BCBE" w:rsidR="0031480E" w:rsidRPr="00B06171" w:rsidRDefault="00FE7D58" w:rsidP="00FE7D58">
      <w:pPr>
        <w:pStyle w:val="2"/>
      </w:pPr>
      <w:r w:rsidRPr="00B06171">
        <w:t>з</w:t>
      </w:r>
      <w:r w:rsidR="0031480E" w:rsidRPr="00B06171">
        <w:t>аполнить поле Username пользователем root или с правами sudo</w:t>
      </w:r>
      <w:r w:rsidRPr="00B06171">
        <w:t xml:space="preserve">; </w:t>
      </w:r>
    </w:p>
    <w:p w14:paraId="2DC7AB3E" w14:textId="520F8FE0" w:rsidR="0031480E" w:rsidRPr="00B06171" w:rsidRDefault="00FE7D58" w:rsidP="00FE7D58">
      <w:pPr>
        <w:pStyle w:val="2"/>
      </w:pPr>
      <w:r w:rsidRPr="00B06171">
        <w:t>з</w:t>
      </w:r>
      <w:r w:rsidR="0031480E" w:rsidRPr="00B06171">
        <w:t>аполнить поле “Password” или вставить приватный ключ в поле “SSH private key”</w:t>
      </w:r>
      <w:r w:rsidRPr="00B06171">
        <w:t xml:space="preserve">; </w:t>
      </w:r>
    </w:p>
    <w:p w14:paraId="6001466F" w14:textId="7D41B742" w:rsidR="0031480E" w:rsidRPr="00B06171" w:rsidRDefault="00FE7D58" w:rsidP="00FE7D58">
      <w:pPr>
        <w:pStyle w:val="2"/>
      </w:pPr>
      <w:r w:rsidRPr="00B06171">
        <w:t>е</w:t>
      </w:r>
      <w:r w:rsidR="0031480E" w:rsidRPr="00B06171">
        <w:t>сли для выполнения sudo нужен пароль заполнить поле “Ansible become password”</w:t>
      </w:r>
      <w:r w:rsidRPr="00B06171">
        <w:t xml:space="preserve">; </w:t>
      </w:r>
    </w:p>
    <w:p w14:paraId="2BF7F328" w14:textId="3C77AA53" w:rsidR="0031480E" w:rsidRPr="00B06171" w:rsidRDefault="00FE7D58" w:rsidP="00FE7D58">
      <w:pPr>
        <w:pStyle w:val="2"/>
      </w:pPr>
      <w:r w:rsidRPr="00B06171">
        <w:t>з</w:t>
      </w:r>
      <w:r w:rsidR="0031480E" w:rsidRPr="00B06171">
        <w:t>аполнить поле Hostname вставив ip адрес хоста</w:t>
      </w:r>
      <w:r w:rsidRPr="00B06171">
        <w:t xml:space="preserve">; </w:t>
      </w:r>
    </w:p>
    <w:p w14:paraId="62380F69" w14:textId="2D299DD9" w:rsidR="0031480E" w:rsidRPr="00B06171" w:rsidRDefault="00FE7D58" w:rsidP="00FE7D58">
      <w:pPr>
        <w:pStyle w:val="2"/>
      </w:pPr>
      <w:r w:rsidRPr="00B06171">
        <w:t>п</w:t>
      </w:r>
      <w:r w:rsidR="0031480E" w:rsidRPr="00B06171">
        <w:t>роверить наличие галки Ansible become</w:t>
      </w:r>
      <w:r w:rsidRPr="00B06171">
        <w:t xml:space="preserve">; </w:t>
      </w:r>
    </w:p>
    <w:p w14:paraId="1BB40CBC" w14:textId="0129D8D8" w:rsidR="0031480E" w:rsidRPr="00B06171" w:rsidRDefault="00FE7D58" w:rsidP="00FE7D58">
      <w:pPr>
        <w:pStyle w:val="2"/>
      </w:pPr>
      <w:r w:rsidRPr="00B06171">
        <w:t>н</w:t>
      </w:r>
      <w:r w:rsidR="0031480E" w:rsidRPr="00B06171">
        <w:t>ажать кнопку Save и перейти к конфигурации следующего хоста</w:t>
      </w:r>
      <w:r w:rsidRPr="00B06171">
        <w:t xml:space="preserve">. </w:t>
      </w:r>
    </w:p>
    <w:p w14:paraId="655936C0" w14:textId="77777777" w:rsidR="0031480E" w:rsidRPr="00B06171" w:rsidRDefault="0031480E" w:rsidP="00FE7D58">
      <w:pPr>
        <w:pStyle w:val="13"/>
      </w:pPr>
      <w:r w:rsidRPr="00B06171">
        <w:t xml:space="preserve">После конфигурирования всех хостов наверху сайта выбрать HOSTPROVIDERS и в строке провайдера к которому привязаны хосты в поле Actions нажать на кнопку Play и выбрать Install statuschecker. дождаться окончания установки. </w:t>
      </w:r>
    </w:p>
    <w:p w14:paraId="2A965545" w14:textId="3D707BDC" w:rsidR="0031480E" w:rsidRPr="00B06171" w:rsidRDefault="0031480E" w:rsidP="00FE7D58">
      <w:pPr>
        <w:pStyle w:val="13"/>
      </w:pPr>
      <w:r w:rsidRPr="00B06171">
        <w:t>Если во вкладке HOSTS в поле State все галочки перейти к следующему шагу. Иначе проверить параметры соединения и повторить предыдущий шаг</w:t>
      </w:r>
      <w:r w:rsidR="00FE7D58" w:rsidRPr="00B06171">
        <w:t xml:space="preserve">. </w:t>
      </w:r>
    </w:p>
    <w:p w14:paraId="6451F2A9" w14:textId="77777777" w:rsidR="0031480E" w:rsidRPr="00B06171" w:rsidRDefault="0031480E" w:rsidP="00FE7D58">
      <w:pPr>
        <w:pStyle w:val="13"/>
      </w:pPr>
      <w:r w:rsidRPr="00B06171">
        <w:t>Перейти во вкладку CLUSTERS и в строке с созданным GP кластером в поле Actions нажать на кнопку Play и выбрать Precheck. Дождаться окончания работы проверок и в случае успешного прохождения повторить действия этого пункта выбрав Install вместо Precheck. Дождаться окончания установки.</w:t>
      </w:r>
    </w:p>
    <w:p w14:paraId="36D718E2" w14:textId="1F4C72E7" w:rsidR="0031480E" w:rsidRPr="00B06171" w:rsidRDefault="0031480E" w:rsidP="00FE7D58">
      <w:pPr>
        <w:pStyle w:val="13"/>
      </w:pPr>
      <w:r w:rsidRPr="00B06171">
        <w:t>После установки добавить перейти во вкладку CLUSTERS, нажать на созданный кластер, перейти в Services, выбрать ADB, перейти во вкладку Actions, выбрать Add custom pg_hba entry и добавить строку “host all all 0.0.0.0/0 md5”</w:t>
      </w:r>
      <w:r w:rsidR="00FE7D58" w:rsidRPr="00B06171">
        <w:t xml:space="preserve">. </w:t>
      </w:r>
    </w:p>
    <w:p w14:paraId="74E2679F" w14:textId="52E0CDE6" w:rsidR="0031480E" w:rsidRPr="00B06171" w:rsidRDefault="0031480E" w:rsidP="00FE7D58">
      <w:pPr>
        <w:pStyle w:val="13"/>
      </w:pPr>
      <w:r w:rsidRPr="00B06171">
        <w:t>Далее там же во вкладке Actions выбрать Run SQL и вставить команду: “</w:t>
      </w:r>
      <w:r w:rsidRPr="00B06171">
        <w:rPr>
          <w:rFonts w:eastAsia="Courier New"/>
        </w:rPr>
        <w:t>select pg_reload_conf()</w:t>
      </w:r>
      <w:r w:rsidRPr="00B06171">
        <w:t>” и нажать Run</w:t>
      </w:r>
      <w:r w:rsidR="00FE7D58" w:rsidRPr="00B06171">
        <w:t xml:space="preserve">. </w:t>
      </w:r>
    </w:p>
    <w:p w14:paraId="2CAE3094" w14:textId="77777777" w:rsidR="0031480E" w:rsidRPr="00B06171" w:rsidRDefault="0031480E" w:rsidP="00FE7D58">
      <w:pPr>
        <w:pStyle w:val="50"/>
      </w:pPr>
      <w:bookmarkStart w:id="732" w:name="_heading=h.vnkxj8ntc2r1" w:colFirst="0" w:colLast="0"/>
      <w:bookmarkStart w:id="733" w:name="_Ref90951566"/>
      <w:bookmarkStart w:id="734" w:name="_Toc150852953"/>
      <w:bookmarkEnd w:id="732"/>
      <w:r w:rsidRPr="00B06171">
        <w:t>Проверка</w:t>
      </w:r>
      <w:bookmarkEnd w:id="733"/>
      <w:bookmarkEnd w:id="734"/>
    </w:p>
    <w:p w14:paraId="318A744F" w14:textId="77777777" w:rsidR="0031480E" w:rsidRPr="00B06171" w:rsidRDefault="0031480E" w:rsidP="00FE7D58">
      <w:pPr>
        <w:pStyle w:val="a3"/>
      </w:pPr>
      <w:r w:rsidRPr="00B06171">
        <w:t>Выполнить проверку состояния Greenplum в ADCM:</w:t>
      </w:r>
    </w:p>
    <w:p w14:paraId="279CCCAC" w14:textId="1547E36C" w:rsidR="0031480E" w:rsidRPr="00B06171" w:rsidRDefault="0031480E" w:rsidP="00FE7D58">
      <w:pPr>
        <w:pStyle w:val="a3"/>
      </w:pPr>
      <w:r w:rsidRPr="00B06171">
        <w:t>Перейти во вкладку CLUSTERS и в строке с созданным GP кластером в поле Actions нажать на кнопку Play и выбрать check.</w:t>
      </w:r>
      <w:r w:rsidR="00FE7D58" w:rsidRPr="00B06171">
        <w:t xml:space="preserve"> </w:t>
      </w:r>
    </w:p>
    <w:p w14:paraId="4564B162" w14:textId="77777777" w:rsidR="0031480E" w:rsidRPr="00B06171" w:rsidRDefault="0031480E" w:rsidP="00FE7D58">
      <w:pPr>
        <w:pStyle w:val="50"/>
      </w:pPr>
      <w:bookmarkStart w:id="735" w:name="_heading=h.6ngg22wc6li5" w:colFirst="0" w:colLast="0"/>
      <w:bookmarkStart w:id="736" w:name="_Toc150852954"/>
      <w:bookmarkEnd w:id="735"/>
      <w:r w:rsidRPr="00B06171">
        <w:t>Удаление</w:t>
      </w:r>
      <w:bookmarkEnd w:id="736"/>
    </w:p>
    <w:p w14:paraId="42F5E0B5" w14:textId="0A448C36" w:rsidR="0031480E" w:rsidRPr="00B06171" w:rsidRDefault="00FE7D58" w:rsidP="00FE7D58">
      <w:pPr>
        <w:pStyle w:val="10"/>
      </w:pPr>
      <w:r w:rsidRPr="00B06171">
        <w:t>з</w:t>
      </w:r>
      <w:r w:rsidR="0031480E" w:rsidRPr="00B06171">
        <w:t xml:space="preserve">айти на мастер север Greenplum DB Под пользователем root и перейти под пользователя gpadmin: su </w:t>
      </w:r>
      <w:r w:rsidRPr="00B06171">
        <w:t>–</w:t>
      </w:r>
      <w:r w:rsidR="0031480E" w:rsidRPr="00B06171">
        <w:t xml:space="preserve"> gpadmin</w:t>
      </w:r>
      <w:r w:rsidRPr="00B06171">
        <w:t xml:space="preserve">; </w:t>
      </w:r>
    </w:p>
    <w:p w14:paraId="6DBA4D01" w14:textId="63F8FB4E" w:rsidR="0031480E" w:rsidRPr="00B06171" w:rsidRDefault="00FE7D58" w:rsidP="00FE7D58">
      <w:pPr>
        <w:pStyle w:val="10"/>
      </w:pPr>
      <w:r w:rsidRPr="00B06171">
        <w:t>в</w:t>
      </w:r>
      <w:r w:rsidR="0031480E" w:rsidRPr="00B06171">
        <w:t>ыполнить проверку что окружение подтянулось командой: gpstate. Команда должна отработать без ошибок. Иначе проверить командой env окружение пользователя. Пример команды для установки корректного окружения: source /usr/lib/gpdb/greenplum_path.sh</w:t>
      </w:r>
      <w:r w:rsidRPr="00B06171">
        <w:t xml:space="preserve">; </w:t>
      </w:r>
    </w:p>
    <w:p w14:paraId="1F29039F" w14:textId="175A66CF" w:rsidR="0031480E" w:rsidRPr="00B06171" w:rsidRDefault="00FE7D58" w:rsidP="00FE7D58">
      <w:pPr>
        <w:pStyle w:val="10"/>
      </w:pPr>
      <w:r w:rsidRPr="00B06171">
        <w:t>в</w:t>
      </w:r>
      <w:r w:rsidR="0031480E" w:rsidRPr="00B06171">
        <w:t>ыполнить команду удаления кластера: gpdeletesystem</w:t>
      </w:r>
      <w:r w:rsidRPr="00B06171">
        <w:t xml:space="preserve">; </w:t>
      </w:r>
    </w:p>
    <w:p w14:paraId="037C9FBD" w14:textId="448FFEE0" w:rsidR="0031480E" w:rsidRPr="00B06171" w:rsidRDefault="00FE7D58" w:rsidP="00FE7D58">
      <w:pPr>
        <w:pStyle w:val="10"/>
      </w:pPr>
      <w:r w:rsidRPr="00B06171">
        <w:t>в</w:t>
      </w:r>
      <w:r w:rsidR="0031480E" w:rsidRPr="00B06171">
        <w:t>ыполнить команду удаления кодовой базы на каждом хосте кластера GP: sudo yum remove pdb.x86_64 gpdb-extensions.x86_64</w:t>
      </w:r>
      <w:r w:rsidRPr="00B06171">
        <w:t xml:space="preserve">; </w:t>
      </w:r>
      <w:r w:rsidR="0031480E" w:rsidRPr="00B06171">
        <w:t xml:space="preserve"> </w:t>
      </w:r>
    </w:p>
    <w:p w14:paraId="5F08D93E" w14:textId="77777777" w:rsidR="0031480E" w:rsidRPr="00B06171" w:rsidRDefault="0031480E" w:rsidP="00300673">
      <w:pPr>
        <w:pStyle w:val="50"/>
      </w:pPr>
      <w:bookmarkStart w:id="737" w:name="_heading=h.ujhf1y5nv62s" w:colFirst="0" w:colLast="0"/>
      <w:bookmarkStart w:id="738" w:name="_Toc150852955"/>
      <w:bookmarkEnd w:id="737"/>
      <w:r w:rsidRPr="00B06171">
        <w:t>Обновление</w:t>
      </w:r>
      <w:bookmarkEnd w:id="738"/>
    </w:p>
    <w:p w14:paraId="71831994" w14:textId="77777777" w:rsidR="0031480E" w:rsidRPr="00B06171" w:rsidRDefault="0031480E" w:rsidP="00300673">
      <w:pPr>
        <w:pStyle w:val="a3"/>
      </w:pPr>
      <w:r w:rsidRPr="00B06171">
        <w:t>Предварительные требования:</w:t>
      </w:r>
    </w:p>
    <w:p w14:paraId="4D793ED9" w14:textId="1A589FED" w:rsidR="0031480E" w:rsidRPr="00B06171" w:rsidRDefault="00300673" w:rsidP="00300673">
      <w:pPr>
        <w:pStyle w:val="10"/>
      </w:pPr>
      <w:r w:rsidRPr="00B06171">
        <w:t>з</w:t>
      </w:r>
      <w:r w:rsidR="0031480E" w:rsidRPr="00B06171">
        <w:t>агрузить бандл с новой версией ADB с сайта ADCM</w:t>
      </w:r>
      <w:r w:rsidRPr="00B06171">
        <w:t xml:space="preserve">; </w:t>
      </w:r>
    </w:p>
    <w:p w14:paraId="3F6CDCE1" w14:textId="627AE30E" w:rsidR="0031480E" w:rsidRPr="00B06171" w:rsidRDefault="00000000" w:rsidP="00300673">
      <w:pPr>
        <w:pStyle w:val="2"/>
      </w:pPr>
      <w:hyperlink r:id="rId128" w:anchor="products/arenadata_db">
        <w:r w:rsidR="0031480E" w:rsidRPr="00B06171">
          <w:t>https://store.arenadata.io/#products/arenadata_db</w:t>
        </w:r>
      </w:hyperlink>
      <w:r w:rsidR="00300673" w:rsidRPr="00B06171">
        <w:t xml:space="preserve">; </w:t>
      </w:r>
    </w:p>
    <w:p w14:paraId="4E62799B" w14:textId="62B12E96" w:rsidR="0031480E" w:rsidRPr="00B06171" w:rsidRDefault="00300673" w:rsidP="00300673">
      <w:pPr>
        <w:pStyle w:val="10"/>
      </w:pPr>
      <w:r w:rsidRPr="00B06171">
        <w:t>з</w:t>
      </w:r>
      <w:r w:rsidR="0031480E" w:rsidRPr="00B06171">
        <w:t>агрузить в nexus пакеты для новой версии БД</w:t>
      </w:r>
      <w:r w:rsidRPr="00B06171">
        <w:t>.</w:t>
      </w:r>
    </w:p>
    <w:p w14:paraId="32E00F4B" w14:textId="77777777" w:rsidR="0031480E" w:rsidRPr="00B06171" w:rsidRDefault="0031480E" w:rsidP="00300673">
      <w:pPr>
        <w:pStyle w:val="a3"/>
      </w:pPr>
      <w:r w:rsidRPr="00B06171">
        <w:t>Действия для выполнения обновления:</w:t>
      </w:r>
    </w:p>
    <w:p w14:paraId="58B77DDF" w14:textId="13DDAC37" w:rsidR="0031480E" w:rsidRPr="00B06171" w:rsidRDefault="0031480E" w:rsidP="00300673">
      <w:pPr>
        <w:pStyle w:val="13"/>
        <w:numPr>
          <w:ilvl w:val="0"/>
          <w:numId w:val="55"/>
        </w:numPr>
      </w:pPr>
      <w:r w:rsidRPr="00B06171">
        <w:t xml:space="preserve">Перейти в браузер по адресу </w:t>
      </w:r>
      <w:r w:rsidR="00380085">
        <w:t>mayak</w:t>
      </w:r>
      <w:r w:rsidR="008153BA">
        <w:t>BI</w:t>
      </w:r>
      <w:r w:rsidR="00380085">
        <w:t>.ru</w:t>
      </w:r>
      <w:r w:rsidRPr="00B06171">
        <w:t>:8000 Должна открыться страница приветствия adcm. Для входа использовать логин/пароль admin/admin</w:t>
      </w:r>
      <w:r w:rsidR="00300673" w:rsidRPr="00B06171">
        <w:t xml:space="preserve">. </w:t>
      </w:r>
    </w:p>
    <w:p w14:paraId="1264B4BF" w14:textId="63B98485" w:rsidR="0031480E" w:rsidRPr="00B06171" w:rsidRDefault="0031480E" w:rsidP="00300673">
      <w:pPr>
        <w:pStyle w:val="13"/>
      </w:pPr>
      <w:r w:rsidRPr="00B06171">
        <w:t>Необходимо перейти во вкладку BUNDLES и выбрать опцию Upload bundles и загрузить бандл обновления</w:t>
      </w:r>
      <w:r w:rsidR="00300673" w:rsidRPr="00B06171">
        <w:t xml:space="preserve">. </w:t>
      </w:r>
    </w:p>
    <w:p w14:paraId="3C76C9F8" w14:textId="26FB4002" w:rsidR="0031480E" w:rsidRPr="00B06171" w:rsidRDefault="0031480E" w:rsidP="00300673">
      <w:pPr>
        <w:pStyle w:val="13"/>
      </w:pPr>
      <w:r w:rsidRPr="00B06171">
        <w:t>Перейти во вкладку CLUSTERS, выбрать появившуюся пиктограмму обновления и выбрать действие Upgrade to &lt;версия бандла&gt;</w:t>
      </w:r>
      <w:r w:rsidR="004D108F" w:rsidRPr="00B06171">
        <w:t xml:space="preserve"> (рис.</w:t>
      </w:r>
      <w:r w:rsidR="002C6E66" w:rsidRPr="00B06171">
        <w:t xml:space="preserve"> </w:t>
      </w:r>
      <w:r w:rsidR="002C6E66" w:rsidRPr="00B06171">
        <w:fldChar w:fldCharType="begin"/>
      </w:r>
      <w:r w:rsidR="002C6E66" w:rsidRPr="00B06171">
        <w:instrText xml:space="preserve"> REF _Ref90305334 \h \# \0</w:instrText>
      </w:r>
      <w:r w:rsidR="00B06171">
        <w:instrText xml:space="preserve"> \* MERGEFORMAT </w:instrText>
      </w:r>
      <w:r w:rsidR="002C6E66" w:rsidRPr="00B06171">
        <w:fldChar w:fldCharType="separate"/>
      </w:r>
      <w:r w:rsidR="009D772B" w:rsidRPr="00B06171">
        <w:t>83</w:t>
      </w:r>
      <w:r w:rsidR="002C6E66" w:rsidRPr="00B06171">
        <w:fldChar w:fldCharType="end"/>
      </w:r>
      <w:r w:rsidR="004D108F" w:rsidRPr="00B06171">
        <w:t>).</w:t>
      </w:r>
    </w:p>
    <w:p w14:paraId="342F0CFB" w14:textId="35A463B8" w:rsidR="0031480E" w:rsidRPr="00B06171" w:rsidRDefault="00AB2175" w:rsidP="00300673">
      <w:pPr>
        <w:pStyle w:val="aff8"/>
      </w:pPr>
      <w:r w:rsidRPr="00B06171">
        <w:rPr>
          <w:noProof/>
        </w:rPr>
        <w:drawing>
          <wp:inline distT="0" distB="0" distL="0" distR="0" wp14:anchorId="3706B8CC" wp14:editId="5A276D99">
            <wp:extent cx="6480175" cy="4047490"/>
            <wp:effectExtent l="0" t="0" r="0" b="0"/>
            <wp:docPr id="3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BCF7" w14:textId="622C5E79" w:rsidR="00300673" w:rsidRPr="00B06171" w:rsidRDefault="004D108F" w:rsidP="00300673">
      <w:pPr>
        <w:pStyle w:val="affa"/>
      </w:pPr>
      <w:bookmarkStart w:id="739" w:name="_Ref90305334"/>
      <w:r w:rsidRPr="00B06171">
        <w:t xml:space="preserve">Рисунок </w:t>
      </w:r>
      <w:r w:rsidR="003D2A41" w:rsidRPr="00B06171">
        <w:rPr>
          <w:noProof/>
        </w:rPr>
        <w:fldChar w:fldCharType="begin"/>
      </w:r>
      <w:r w:rsidR="003D2A41" w:rsidRPr="00B06171">
        <w:rPr>
          <w:noProof/>
        </w:rPr>
        <w:instrText xml:space="preserve"> SEQ Рисунок \* ARABIC </w:instrText>
      </w:r>
      <w:r w:rsidR="003D2A41" w:rsidRPr="00B06171">
        <w:rPr>
          <w:noProof/>
        </w:rPr>
        <w:fldChar w:fldCharType="separate"/>
      </w:r>
      <w:r w:rsidR="009D772B" w:rsidRPr="00B06171">
        <w:rPr>
          <w:noProof/>
        </w:rPr>
        <w:t>83</w:t>
      </w:r>
      <w:r w:rsidR="003D2A41" w:rsidRPr="00B06171">
        <w:rPr>
          <w:noProof/>
        </w:rPr>
        <w:fldChar w:fldCharType="end"/>
      </w:r>
      <w:bookmarkEnd w:id="739"/>
      <w:r w:rsidRPr="00B06171">
        <w:t xml:space="preserve"> — </w:t>
      </w:r>
      <w:r w:rsidR="00853A9D" w:rsidRPr="00B06171">
        <w:t>Обновление</w:t>
      </w:r>
      <w:r w:rsidRPr="00B06171">
        <w:t xml:space="preserve"> </w:t>
      </w:r>
    </w:p>
    <w:p w14:paraId="0C11C384" w14:textId="688E39EB" w:rsidR="0031480E" w:rsidRPr="00B06171" w:rsidRDefault="0031480E" w:rsidP="00300673">
      <w:pPr>
        <w:pStyle w:val="13"/>
      </w:pPr>
      <w:r w:rsidRPr="00B06171">
        <w:t>Подтвердить действие в открывшемся диалоговом окне</w:t>
      </w:r>
      <w:r w:rsidR="004D108F" w:rsidRPr="00B06171">
        <w:t xml:space="preserve">. </w:t>
      </w:r>
    </w:p>
    <w:p w14:paraId="208659A0" w14:textId="77777777" w:rsidR="0031480E" w:rsidRPr="00B06171" w:rsidRDefault="0031480E" w:rsidP="00300673">
      <w:pPr>
        <w:pStyle w:val="13"/>
      </w:pPr>
      <w:r w:rsidRPr="00B06171">
        <w:t>Далее нажать на название кластера, который будет обновляться и перейти во вкладку Configuration в левом меню.</w:t>
      </w:r>
    </w:p>
    <w:p w14:paraId="5D290B37" w14:textId="3DBBEA8A" w:rsidR="0031480E" w:rsidRPr="00B06171" w:rsidRDefault="0031480E" w:rsidP="00300673">
      <w:pPr>
        <w:pStyle w:val="13"/>
      </w:pPr>
      <w:r w:rsidRPr="00B06171">
        <w:t>Во вкладке Configuration:</w:t>
      </w:r>
    </w:p>
    <w:p w14:paraId="0AA030C0" w14:textId="39765E6E" w:rsidR="0031480E" w:rsidRPr="00B06171" w:rsidRDefault="00300673" w:rsidP="00CF44C1">
      <w:pPr>
        <w:pStyle w:val="2"/>
      </w:pPr>
      <w:r w:rsidRPr="00B06171">
        <w:t>в</w:t>
      </w:r>
      <w:r w:rsidR="0031480E" w:rsidRPr="00B06171">
        <w:t xml:space="preserve"> строке Arenadata repo url вставить следующую ссылку </w:t>
      </w:r>
      <w:r w:rsidR="00CF44C1" w:rsidRPr="00CF44C1">
        <w:t>mayak</w:t>
      </w:r>
      <w:r w:rsidR="008153BA">
        <w:t>BI</w:t>
      </w:r>
      <w:r w:rsidR="00CF44C1" w:rsidRPr="00CF44C1">
        <w:t xml:space="preserve"> </w:t>
      </w:r>
      <w:hyperlink r:id="rId130" w:history="1">
        <w:r w:rsidR="00CF44C1" w:rsidRPr="007F1CC6">
          <w:rPr>
            <w:rStyle w:val="affffd"/>
            <w:rFonts w:eastAsia="Open Sans"/>
          </w:rPr>
          <w:t>http://mayak</w:t>
        </w:r>
        <w:r w:rsidR="008153BA">
          <w:rPr>
            <w:rStyle w:val="affffd"/>
            <w:rFonts w:eastAsia="Open Sans"/>
          </w:rPr>
          <w:t>BI</w:t>
        </w:r>
        <w:r w:rsidR="00CF44C1" w:rsidRPr="007F1CC6">
          <w:rPr>
            <w:rStyle w:val="affffd"/>
            <w:rFonts w:eastAsia="Open Sans"/>
          </w:rPr>
          <w:t>.ru:8080/repository/yum-hosted-</w:t>
        </w:r>
        <w:r w:rsidR="00CF44C1" w:rsidRPr="007F1CC6">
          <w:rPr>
            <w:rStyle w:val="affffd"/>
            <w:rFonts w:eastAsia="Open Sans"/>
            <w:lang w:val="en-US"/>
          </w:rPr>
          <w:t>mayak</w:t>
        </w:r>
        <w:r w:rsidR="008153BA">
          <w:rPr>
            <w:rStyle w:val="affffd"/>
            <w:rFonts w:eastAsia="Open Sans"/>
          </w:rPr>
          <w:t>BI</w:t>
        </w:r>
        <w:r w:rsidR="00CF44C1" w:rsidRPr="007F1CC6">
          <w:rPr>
            <w:rStyle w:val="affffd"/>
            <w:rFonts w:eastAsia="Open Sans"/>
          </w:rPr>
          <w:t>/arenadata_repo/</w:t>
        </w:r>
      </w:hyperlink>
      <w:r w:rsidRPr="00B06171">
        <w:rPr>
          <w:rFonts w:eastAsia="Open Sans"/>
        </w:rPr>
        <w:t xml:space="preserve">; </w:t>
      </w:r>
    </w:p>
    <w:p w14:paraId="3E7ADB37" w14:textId="52952620" w:rsidR="0031480E" w:rsidRPr="008153BA" w:rsidRDefault="00300673" w:rsidP="00CF44C1">
      <w:pPr>
        <w:pStyle w:val="2"/>
        <w:rPr>
          <w:rFonts w:eastAsia="Open Sans"/>
        </w:rPr>
      </w:pPr>
      <w:r w:rsidRPr="00B06171">
        <w:t>в</w:t>
      </w:r>
      <w:r w:rsidR="0031480E" w:rsidRPr="008153BA">
        <w:t xml:space="preserve"> </w:t>
      </w:r>
      <w:r w:rsidR="0031480E" w:rsidRPr="00B06171">
        <w:t>строке</w:t>
      </w:r>
      <w:r w:rsidR="0031480E" w:rsidRPr="008153BA">
        <w:t xml:space="preserve"> </w:t>
      </w:r>
      <w:r w:rsidR="0031480E" w:rsidRPr="00CF44C1">
        <w:rPr>
          <w:lang w:val="en-US"/>
        </w:rPr>
        <w:t>Monitoring</w:t>
      </w:r>
      <w:r w:rsidR="0031480E" w:rsidRPr="008153BA">
        <w:t xml:space="preserve"> </w:t>
      </w:r>
      <w:r w:rsidR="0031480E" w:rsidRPr="00CF44C1">
        <w:rPr>
          <w:lang w:val="en-US"/>
        </w:rPr>
        <w:t>repo</w:t>
      </w:r>
      <w:r w:rsidR="0031480E" w:rsidRPr="008153BA">
        <w:t xml:space="preserve"> </w:t>
      </w:r>
      <w:r w:rsidR="0031480E" w:rsidRPr="00CF44C1">
        <w:rPr>
          <w:lang w:val="en-US"/>
        </w:rPr>
        <w:t>url</w:t>
      </w:r>
      <w:r w:rsidR="0031480E" w:rsidRPr="008153BA">
        <w:t xml:space="preserve"> </w:t>
      </w:r>
      <w:r w:rsidR="0031480E" w:rsidRPr="00B06171">
        <w:t>вставить</w:t>
      </w:r>
      <w:r w:rsidR="0031480E" w:rsidRPr="008153BA">
        <w:t xml:space="preserve"> </w:t>
      </w:r>
      <w:r w:rsidR="0031480E" w:rsidRPr="00B06171">
        <w:t>следующую</w:t>
      </w:r>
      <w:r w:rsidR="0031480E" w:rsidRPr="008153BA">
        <w:t xml:space="preserve"> </w:t>
      </w:r>
      <w:r w:rsidR="0031480E" w:rsidRPr="00B06171">
        <w:t>ссылку</w:t>
      </w:r>
      <w:r w:rsidR="0031480E" w:rsidRPr="008153BA">
        <w:t xml:space="preserve">: </w:t>
      </w:r>
      <w:r w:rsidR="0031480E" w:rsidRPr="00CF44C1">
        <w:rPr>
          <w:rFonts w:eastAsia="Open Sans"/>
          <w:lang w:val="en-US"/>
        </w:rPr>
        <w:t>http</w:t>
      </w:r>
      <w:r w:rsidR="0031480E" w:rsidRPr="008153BA">
        <w:rPr>
          <w:rFonts w:eastAsia="Open Sans"/>
        </w:rPr>
        <w:t>://</w:t>
      </w:r>
      <w:r w:rsidR="00CF44C1" w:rsidRPr="00CF44C1">
        <w:rPr>
          <w:rFonts w:eastAsia="Open Sans"/>
          <w:lang w:val="en-US"/>
        </w:rPr>
        <w:t>mayak</w:t>
      </w:r>
      <w:r w:rsidR="008153BA">
        <w:rPr>
          <w:rFonts w:eastAsia="Open Sans"/>
          <w:lang w:val="en-US"/>
        </w:rPr>
        <w:t>BI</w:t>
      </w:r>
      <w:r w:rsidR="00CF44C1" w:rsidRPr="008153BA">
        <w:rPr>
          <w:rFonts w:eastAsia="Open Sans"/>
        </w:rPr>
        <w:t>.</w:t>
      </w:r>
      <w:r w:rsidR="00CF44C1" w:rsidRPr="00CF44C1">
        <w:rPr>
          <w:rFonts w:eastAsia="Open Sans"/>
          <w:lang w:val="en-US"/>
        </w:rPr>
        <w:t>ru</w:t>
      </w:r>
      <w:r w:rsidR="0031480E" w:rsidRPr="008153BA">
        <w:rPr>
          <w:rFonts w:eastAsia="Open Sans"/>
        </w:rPr>
        <w:t>:8080/</w:t>
      </w:r>
      <w:r w:rsidR="0031480E" w:rsidRPr="00CF44C1">
        <w:rPr>
          <w:rFonts w:eastAsia="Open Sans"/>
          <w:lang w:val="en-US"/>
        </w:rPr>
        <w:t>repository</w:t>
      </w:r>
      <w:r w:rsidR="0031480E" w:rsidRPr="008153BA">
        <w:rPr>
          <w:rFonts w:eastAsia="Open Sans"/>
        </w:rPr>
        <w:t>/</w:t>
      </w:r>
      <w:r w:rsidR="0031480E" w:rsidRPr="00CF44C1">
        <w:rPr>
          <w:rFonts w:eastAsia="Open Sans"/>
          <w:lang w:val="en-US"/>
        </w:rPr>
        <w:t>yum</w:t>
      </w:r>
      <w:r w:rsidR="0031480E" w:rsidRPr="008153BA">
        <w:rPr>
          <w:rFonts w:eastAsia="Open Sans"/>
        </w:rPr>
        <w:t>-</w:t>
      </w:r>
      <w:r w:rsidR="0031480E" w:rsidRPr="00CF44C1">
        <w:rPr>
          <w:rFonts w:eastAsia="Open Sans"/>
          <w:lang w:val="en-US"/>
        </w:rPr>
        <w:t>hosted</w:t>
      </w:r>
      <w:r w:rsidR="0031480E" w:rsidRPr="008153BA">
        <w:rPr>
          <w:rFonts w:eastAsia="Open Sans"/>
        </w:rPr>
        <w:t>-</w:t>
      </w:r>
      <w:r w:rsidR="00CF44C1" w:rsidRPr="008153BA">
        <w:rPr>
          <w:rFonts w:eastAsia="Open Sans"/>
        </w:rPr>
        <w:t xml:space="preserve"> </w:t>
      </w:r>
      <w:r w:rsidR="00CF44C1" w:rsidRPr="00CF44C1">
        <w:rPr>
          <w:rFonts w:eastAsia="Open Sans"/>
          <w:lang w:val="en-US"/>
        </w:rPr>
        <w:t>mayak</w:t>
      </w:r>
      <w:r w:rsidR="008153BA">
        <w:rPr>
          <w:rFonts w:eastAsia="Open Sans"/>
          <w:lang w:val="en-US"/>
        </w:rPr>
        <w:t>BI</w:t>
      </w:r>
      <w:r w:rsidR="00CF44C1" w:rsidRPr="008153BA">
        <w:rPr>
          <w:rFonts w:eastAsia="Open Sans"/>
        </w:rPr>
        <w:t xml:space="preserve"> </w:t>
      </w:r>
      <w:r w:rsidR="0031480E" w:rsidRPr="008153BA">
        <w:rPr>
          <w:rFonts w:eastAsia="Open Sans"/>
        </w:rPr>
        <w:t>/</w:t>
      </w:r>
      <w:r w:rsidR="0031480E" w:rsidRPr="00CF44C1">
        <w:rPr>
          <w:rFonts w:eastAsia="Open Sans"/>
          <w:lang w:val="en-US"/>
        </w:rPr>
        <w:t>monitoring</w:t>
      </w:r>
      <w:r w:rsidR="0031480E" w:rsidRPr="008153BA">
        <w:rPr>
          <w:rFonts w:eastAsia="Open Sans"/>
        </w:rPr>
        <w:t>_</w:t>
      </w:r>
      <w:r w:rsidR="0031480E" w:rsidRPr="00CF44C1">
        <w:rPr>
          <w:rFonts w:eastAsia="Open Sans"/>
          <w:lang w:val="en-US"/>
        </w:rPr>
        <w:t>repo</w:t>
      </w:r>
      <w:r w:rsidR="0031480E" w:rsidRPr="008153BA">
        <w:rPr>
          <w:rFonts w:eastAsia="Open Sans"/>
        </w:rPr>
        <w:t>/</w:t>
      </w:r>
      <w:r w:rsidRPr="008153BA">
        <w:rPr>
          <w:rFonts w:eastAsia="Open Sans"/>
        </w:rPr>
        <w:t xml:space="preserve">; </w:t>
      </w:r>
    </w:p>
    <w:p w14:paraId="0A389FEE" w14:textId="7F1E720C" w:rsidR="0031480E" w:rsidRPr="00B06171" w:rsidRDefault="00300673" w:rsidP="00300673">
      <w:pPr>
        <w:pStyle w:val="2"/>
        <w:rPr>
          <w:rFonts w:eastAsia="Open Sans"/>
        </w:rPr>
      </w:pPr>
      <w:r w:rsidRPr="00B06171">
        <w:t>в</w:t>
      </w:r>
      <w:r w:rsidR="0031480E" w:rsidRPr="00B06171">
        <w:t xml:space="preserve"> разделе Altlinux галку снять</w:t>
      </w:r>
      <w:r w:rsidRPr="00B06171">
        <w:t xml:space="preserve">. </w:t>
      </w:r>
    </w:p>
    <w:p w14:paraId="395C23DC" w14:textId="77777777" w:rsidR="0031480E" w:rsidRPr="00B06171" w:rsidRDefault="0031480E" w:rsidP="00300673">
      <w:pPr>
        <w:pStyle w:val="13"/>
      </w:pPr>
      <w:r w:rsidRPr="00B06171">
        <w:t>Вернуться во вкладку CLUSTERS и в поле “Actions” для обновляемого кластера нажать на пиктограмму и выбрать действие Upgrade. Дождаться завершения апгрейда.</w:t>
      </w:r>
    </w:p>
    <w:p w14:paraId="7345BB0B" w14:textId="77777777" w:rsidR="0031480E" w:rsidRPr="00B06171" w:rsidRDefault="0031480E" w:rsidP="00300673">
      <w:pPr>
        <w:pStyle w:val="40"/>
      </w:pPr>
      <w:bookmarkStart w:id="740" w:name="_heading=h.f4ihsnb6aohj" w:colFirst="0" w:colLast="0"/>
      <w:bookmarkStart w:id="741" w:name="_Toc150852956"/>
      <w:bookmarkEnd w:id="740"/>
      <w:r w:rsidRPr="00B06171">
        <w:t>Clickhouse</w:t>
      </w:r>
      <w:bookmarkEnd w:id="741"/>
    </w:p>
    <w:p w14:paraId="55259832" w14:textId="310F4387" w:rsidR="0031480E" w:rsidRPr="00B06171" w:rsidRDefault="0031480E" w:rsidP="00300673">
      <w:pPr>
        <w:pStyle w:val="50"/>
      </w:pPr>
      <w:bookmarkStart w:id="742" w:name="_heading=h.hekxkp23kkvu" w:colFirst="0" w:colLast="0"/>
      <w:bookmarkStart w:id="743" w:name="_Toc150852957"/>
      <w:bookmarkEnd w:id="742"/>
      <w:r w:rsidRPr="00B06171">
        <w:t>Развёртывание дистрибутива Clickhouse</w:t>
      </w:r>
      <w:bookmarkEnd w:id="743"/>
    </w:p>
    <w:p w14:paraId="1E4C921A" w14:textId="253D163A" w:rsidR="0031480E" w:rsidRPr="00B06171" w:rsidRDefault="0031480E" w:rsidP="00300673">
      <w:pPr>
        <w:pStyle w:val="6"/>
      </w:pPr>
      <w:bookmarkStart w:id="744" w:name="_heading=h.q41n9yaglgds" w:colFirst="0" w:colLast="0"/>
      <w:bookmarkStart w:id="745" w:name="_Toc150852958"/>
      <w:bookmarkEnd w:id="744"/>
      <w:r w:rsidRPr="00B06171">
        <w:t>Оффлайн установка clickhouse</w:t>
      </w:r>
      <w:bookmarkEnd w:id="745"/>
    </w:p>
    <w:p w14:paraId="7A8DC469" w14:textId="77777777" w:rsidR="0031480E" w:rsidRPr="00B06171" w:rsidRDefault="0031480E" w:rsidP="00300673">
      <w:pPr>
        <w:pStyle w:val="a3"/>
      </w:pPr>
      <w:r w:rsidRPr="00B06171">
        <w:t>В этой инструкции будет описана установка версии STABLE_VERSION=21.10.2.15.</w:t>
      </w:r>
    </w:p>
    <w:p w14:paraId="2BB4EF99" w14:textId="77777777" w:rsidR="0031480E" w:rsidRPr="00B06171" w:rsidRDefault="0031480E" w:rsidP="00300673">
      <w:pPr>
        <w:pStyle w:val="aff2"/>
      </w:pPr>
      <w:r w:rsidRPr="00B06171">
        <w:t>Для установки понадобятся следующие архивы:</w:t>
      </w:r>
    </w:p>
    <w:p w14:paraId="5758995F" w14:textId="321CCFB0" w:rsidR="0031480E" w:rsidRPr="00B06171" w:rsidRDefault="0031480E" w:rsidP="00300673">
      <w:pPr>
        <w:pStyle w:val="10"/>
        <w:rPr>
          <w:lang w:val="en-US"/>
        </w:rPr>
      </w:pPr>
      <w:r w:rsidRPr="00B06171">
        <w:rPr>
          <w:lang w:val="en-US"/>
        </w:rPr>
        <w:t>clickhouse-common-static-21.10.2.15.tgz;</w:t>
      </w:r>
    </w:p>
    <w:p w14:paraId="7D00B4B7" w14:textId="16585494" w:rsidR="0031480E" w:rsidRPr="00B06171" w:rsidRDefault="0031480E" w:rsidP="00300673">
      <w:pPr>
        <w:pStyle w:val="10"/>
        <w:rPr>
          <w:lang w:val="en-US"/>
        </w:rPr>
      </w:pPr>
      <w:r w:rsidRPr="00B06171">
        <w:rPr>
          <w:lang w:val="en-US"/>
        </w:rPr>
        <w:t>clickhouse-common-static-dbg-21.10.2.15.tgz;</w:t>
      </w:r>
    </w:p>
    <w:p w14:paraId="1F21BD34" w14:textId="55B169BC" w:rsidR="0031480E" w:rsidRPr="00B06171" w:rsidRDefault="0031480E" w:rsidP="00300673">
      <w:pPr>
        <w:pStyle w:val="10"/>
        <w:rPr>
          <w:lang w:val="en-US"/>
        </w:rPr>
      </w:pPr>
      <w:r w:rsidRPr="00B06171">
        <w:rPr>
          <w:lang w:val="en-US"/>
        </w:rPr>
        <w:t>clickhouse-server-21.10.2.15.tgz;</w:t>
      </w:r>
    </w:p>
    <w:p w14:paraId="6C643CF1" w14:textId="12324570" w:rsidR="0031480E" w:rsidRPr="00B06171" w:rsidRDefault="0031480E" w:rsidP="00300673">
      <w:pPr>
        <w:pStyle w:val="10"/>
        <w:rPr>
          <w:lang w:val="en-US"/>
        </w:rPr>
      </w:pPr>
      <w:r w:rsidRPr="00B06171">
        <w:rPr>
          <w:lang w:val="en-US"/>
        </w:rPr>
        <w:t>clickhouse-client-21.10.2.15.tgz.</w:t>
      </w:r>
    </w:p>
    <w:p w14:paraId="5C82ED93" w14:textId="77777777" w:rsidR="0031480E" w:rsidRPr="00B06171" w:rsidRDefault="0031480E" w:rsidP="00300673">
      <w:pPr>
        <w:pStyle w:val="a3"/>
      </w:pPr>
      <w:r w:rsidRPr="00B06171">
        <w:t>На каждом сервере в кластере clickhouse установка и настройка полностью идентична.</w:t>
      </w:r>
    </w:p>
    <w:p w14:paraId="25E0FC57" w14:textId="77777777" w:rsidR="0031480E" w:rsidRPr="00B06171" w:rsidRDefault="0031480E" w:rsidP="00300673">
      <w:pPr>
        <w:pStyle w:val="aff2"/>
      </w:pPr>
      <w:r w:rsidRPr="00B06171">
        <w:t>Далее необходимо выполнить следующие действия:</w:t>
      </w:r>
    </w:p>
    <w:p w14:paraId="433D6A93" w14:textId="51F1C0E9" w:rsidR="0031480E" w:rsidRPr="00B06171" w:rsidRDefault="00300673" w:rsidP="00300673">
      <w:pPr>
        <w:pStyle w:val="13"/>
        <w:numPr>
          <w:ilvl w:val="0"/>
          <w:numId w:val="56"/>
        </w:numPr>
      </w:pPr>
      <w:r w:rsidRPr="00B06171">
        <w:t>З</w:t>
      </w:r>
      <w:r w:rsidR="0031480E" w:rsidRPr="00B06171">
        <w:t>айти на сервер как root-пользователь</w:t>
      </w:r>
      <w:r w:rsidRPr="00B06171">
        <w:t>.</w:t>
      </w:r>
    </w:p>
    <w:p w14:paraId="262E627E" w14:textId="41928FE3" w:rsidR="0031480E" w:rsidRPr="00B06171" w:rsidRDefault="00300673" w:rsidP="00300673">
      <w:pPr>
        <w:pStyle w:val="13"/>
      </w:pPr>
      <w:r w:rsidRPr="00B06171">
        <w:t>З</w:t>
      </w:r>
      <w:r w:rsidR="0031480E" w:rsidRPr="00B06171">
        <w:t>агрузить необходимые пакеты выполнив команды ниже:</w:t>
      </w:r>
    </w:p>
    <w:tbl>
      <w:tblPr>
        <w:tblW w:w="10140" w:type="dxa"/>
        <w:tblInd w:w="1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40"/>
      </w:tblGrid>
      <w:tr w:rsidR="0031480E" w:rsidRPr="00A4430E" w14:paraId="42D6100E" w14:textId="77777777" w:rsidTr="0031480E">
        <w:trPr>
          <w:trHeight w:val="4685"/>
        </w:trPr>
        <w:tc>
          <w:tcPr>
            <w:tcW w:w="10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547D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t>с</w:t>
            </w:r>
            <w:r w:rsidRPr="00B06171">
              <w:rPr>
                <w:lang w:val="en-US"/>
              </w:rPr>
              <w:t>d /tmp</w:t>
            </w:r>
          </w:p>
          <w:p w14:paraId="02071BA7" w14:textId="6F7556F8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wget --no-check-certificate --user admin --password tsseXvadBEc9BmN  "http://</w:t>
            </w:r>
            <w:r w:rsidR="00AB61C7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AB61C7">
              <w:rPr>
                <w:lang w:val="en-US"/>
              </w:rPr>
              <w:t>.ru/repository/</w:t>
            </w:r>
            <w:r w:rsidR="00185E6E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B06171">
              <w:rPr>
                <w:lang w:val="en-US"/>
              </w:rPr>
              <w:t>/dataops/clickhouse/clickhouse-client-21.10.2.15.tgz"</w:t>
            </w:r>
          </w:p>
          <w:p w14:paraId="65BC79C8" w14:textId="65427D52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wget --no-check-certificate --user admin --password tsseXvadBEc9BmN  "http://</w:t>
            </w:r>
            <w:r w:rsidR="00AB61C7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AB61C7">
              <w:rPr>
                <w:lang w:val="en-US"/>
              </w:rPr>
              <w:t>.ru/repository/</w:t>
            </w:r>
            <w:r w:rsidR="00185E6E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B06171">
              <w:rPr>
                <w:lang w:val="en-US"/>
              </w:rPr>
              <w:t>/dataops/clickhouse/clickhouse-common-static-21.10.2.15.tgz"</w:t>
            </w:r>
          </w:p>
          <w:p w14:paraId="0A98DCA2" w14:textId="3F9F6DCA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wget --no-check-certificate --user admin --password tsseXvadBEc9BmN  "http://</w:t>
            </w:r>
            <w:r w:rsidR="00AB61C7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AB61C7">
              <w:rPr>
                <w:lang w:val="en-US"/>
              </w:rPr>
              <w:t>.ru/repository/</w:t>
            </w:r>
            <w:r w:rsidR="00185E6E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B06171">
              <w:rPr>
                <w:lang w:val="en-US"/>
              </w:rPr>
              <w:t>/dataops/clickhouse/clickhouse-common-static-dbg-21.10.2.15.tgz"</w:t>
            </w:r>
          </w:p>
          <w:p w14:paraId="2554D758" w14:textId="5245B016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wget --no-check-certificate --user admin --password tsseXvadBEc9BmN  "http://</w:t>
            </w:r>
            <w:r w:rsidR="00AB61C7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="00AB61C7">
              <w:rPr>
                <w:lang w:val="en-US"/>
              </w:rPr>
              <w:t>.ru/repository/</w:t>
            </w:r>
            <w:r w:rsidR="00185E6E">
              <w:rPr>
                <w:lang w:val="en-US"/>
              </w:rPr>
              <w:t>mayak</w:t>
            </w:r>
            <w:r w:rsidR="008153BA">
              <w:rPr>
                <w:lang w:val="en-US"/>
              </w:rPr>
              <w:t>BI</w:t>
            </w:r>
            <w:r w:rsidRPr="00B06171">
              <w:rPr>
                <w:lang w:val="en-US"/>
              </w:rPr>
              <w:t>/dataops/clickhouse/clickhouse-server-21.10.2.15.tgz"</w:t>
            </w:r>
          </w:p>
        </w:tc>
      </w:tr>
    </w:tbl>
    <w:p w14:paraId="2932AEB2" w14:textId="77777777" w:rsidR="0031480E" w:rsidRPr="00B06171" w:rsidRDefault="0031480E" w:rsidP="0031480E">
      <w:pPr>
        <w:rPr>
          <w:lang w:val="en-US"/>
        </w:rPr>
      </w:pPr>
      <w:r w:rsidRPr="00B06171">
        <w:rPr>
          <w:lang w:val="en-US"/>
        </w:rPr>
        <w:t xml:space="preserve"> </w:t>
      </w:r>
    </w:p>
    <w:p w14:paraId="1864B2B1" w14:textId="42828F33" w:rsidR="0031480E" w:rsidRPr="00B06171" w:rsidRDefault="0031480E" w:rsidP="00300673">
      <w:pPr>
        <w:pStyle w:val="13"/>
      </w:pPr>
      <w:r w:rsidRPr="00B06171">
        <w:t>Загрузить файлы конфигурации сервера clickhouse</w:t>
      </w:r>
      <w:r w:rsidR="00300673" w:rsidRPr="00B06171">
        <w:t>.</w:t>
      </w:r>
    </w:p>
    <w:tbl>
      <w:tblPr>
        <w:tblW w:w="10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31480E" w:rsidRPr="00A4430E" w14:paraId="70D9F60F" w14:textId="77777777" w:rsidTr="004D108F">
        <w:trPr>
          <w:trHeight w:val="2172"/>
        </w:trPr>
        <w:tc>
          <w:tcPr>
            <w:tcW w:w="10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7E379" w14:textId="77777777" w:rsidR="0031480E" w:rsidRPr="00B06171" w:rsidRDefault="0031480E" w:rsidP="004D108F">
            <w:pPr>
              <w:pStyle w:val="afff6"/>
              <w:rPr>
                <w:rFonts w:eastAsia="Calibri"/>
                <w:lang w:val="en-US"/>
              </w:rPr>
            </w:pPr>
            <w:r w:rsidRPr="00B06171">
              <w:rPr>
                <w:rFonts w:eastAsia="Calibri"/>
                <w:lang w:val="en-US"/>
              </w:rPr>
              <w:t>cd /tmp</w:t>
            </w:r>
          </w:p>
          <w:p w14:paraId="174E9B7C" w14:textId="6188E912" w:rsidR="0031480E" w:rsidRPr="00B06171" w:rsidRDefault="0031480E" w:rsidP="004D108F">
            <w:pPr>
              <w:pStyle w:val="afff6"/>
              <w:rPr>
                <w:rFonts w:eastAsia="Calibri"/>
                <w:lang w:val="en-US"/>
              </w:rPr>
            </w:pPr>
            <w:r w:rsidRPr="00B06171">
              <w:rPr>
                <w:rFonts w:eastAsia="Calibri"/>
                <w:lang w:val="en-US"/>
              </w:rPr>
              <w:t xml:space="preserve">git clone –b prod </w:t>
            </w:r>
            <w:r w:rsidRPr="00B06171">
              <w:rPr>
                <w:lang w:val="en-US"/>
              </w:rPr>
              <w:t xml:space="preserve"> </w:t>
            </w:r>
            <w:r w:rsidRPr="00B06171">
              <w:rPr>
                <w:rFonts w:eastAsia="Calibri"/>
                <w:lang w:val="en-US"/>
              </w:rPr>
              <w:t>http://</w:t>
            </w:r>
            <w:r w:rsidR="00E0680A">
              <w:rPr>
                <w:rFonts w:eastAsia="Calibri"/>
                <w:lang w:val="en-US"/>
              </w:rPr>
              <w:t>mayak</w:t>
            </w:r>
            <w:r w:rsidR="008153BA">
              <w:rPr>
                <w:rFonts w:eastAsia="Calibri"/>
                <w:lang w:val="en-US"/>
              </w:rPr>
              <w:t>BI</w:t>
            </w:r>
            <w:r w:rsidR="00E0680A">
              <w:rPr>
                <w:rFonts w:eastAsia="Calibri"/>
                <w:lang w:val="en-US"/>
              </w:rPr>
              <w:t>.ru/</w:t>
            </w:r>
            <w:r w:rsidR="00185E6E">
              <w:rPr>
                <w:rFonts w:eastAsia="Calibri"/>
                <w:lang w:val="en-US"/>
              </w:rPr>
              <w:t>mayak</w:t>
            </w:r>
            <w:r w:rsidR="008153BA">
              <w:rPr>
                <w:rFonts w:eastAsia="Calibri"/>
                <w:lang w:val="en-US"/>
              </w:rPr>
              <w:t>BI</w:t>
            </w:r>
            <w:r w:rsidRPr="00B06171">
              <w:rPr>
                <w:rFonts w:eastAsia="Calibri"/>
                <w:lang w:val="en-US"/>
              </w:rPr>
              <w:t>/DataOps/clickhouse-deployment.git</w:t>
            </w:r>
          </w:p>
          <w:p w14:paraId="3DAFA78F" w14:textId="77777777" w:rsidR="0031480E" w:rsidRPr="00B06171" w:rsidRDefault="0031480E" w:rsidP="004D108F">
            <w:pPr>
              <w:pStyle w:val="afff6"/>
              <w:rPr>
                <w:rFonts w:eastAsia="Calibri"/>
              </w:rPr>
            </w:pPr>
            <w:r w:rsidRPr="00B06171">
              <w:rPr>
                <w:rFonts w:eastAsia="Calibri"/>
              </w:rPr>
              <w:t># Ввести логин пароль для доступа к репозиторию  clickhouse-deployment в гитлаб</w:t>
            </w:r>
          </w:p>
          <w:p w14:paraId="16BBE5AE" w14:textId="77777777" w:rsidR="0031480E" w:rsidRPr="00B06171" w:rsidRDefault="0031480E" w:rsidP="004D108F">
            <w:pPr>
              <w:pStyle w:val="afff6"/>
              <w:rPr>
                <w:rFonts w:eastAsia="Calibri"/>
              </w:rPr>
            </w:pPr>
            <w:r w:rsidRPr="00B06171">
              <w:rPr>
                <w:rFonts w:eastAsia="Calibri"/>
              </w:rPr>
              <w:t># если команды git не находит то выполнить установку и повторить команды выше</w:t>
            </w:r>
          </w:p>
          <w:p w14:paraId="4166F7B0" w14:textId="77777777" w:rsidR="0031480E" w:rsidRPr="00B06171" w:rsidRDefault="0031480E" w:rsidP="004D108F">
            <w:pPr>
              <w:pStyle w:val="afff6"/>
              <w:rPr>
                <w:rFonts w:eastAsia="Calibri"/>
                <w:lang w:val="en-US"/>
              </w:rPr>
            </w:pPr>
            <w:r w:rsidRPr="00B06171">
              <w:rPr>
                <w:rFonts w:eastAsia="Calibri"/>
                <w:lang w:val="en-US"/>
              </w:rPr>
              <w:t>apt update</w:t>
            </w:r>
          </w:p>
          <w:p w14:paraId="2638EC9C" w14:textId="77777777" w:rsidR="0031480E" w:rsidRPr="00B06171" w:rsidRDefault="0031480E" w:rsidP="004D108F">
            <w:pPr>
              <w:pStyle w:val="afff6"/>
              <w:rPr>
                <w:rFonts w:eastAsia="Calibri"/>
                <w:lang w:val="en-US"/>
              </w:rPr>
            </w:pPr>
            <w:r w:rsidRPr="00B06171">
              <w:rPr>
                <w:rFonts w:eastAsia="Calibri"/>
                <w:lang w:val="en-US"/>
              </w:rPr>
              <w:t>apt install –y git</w:t>
            </w:r>
          </w:p>
        </w:tc>
      </w:tr>
    </w:tbl>
    <w:p w14:paraId="410C5563" w14:textId="431DAE33" w:rsidR="0031480E" w:rsidRPr="00B06171" w:rsidRDefault="0031480E" w:rsidP="00300673">
      <w:pPr>
        <w:pStyle w:val="13"/>
      </w:pPr>
      <w:r w:rsidRPr="00B06171">
        <w:t>Cоздать пользователя clickhouse и дать права sudo:</w:t>
      </w:r>
    </w:p>
    <w:p w14:paraId="11348305" w14:textId="47F74499" w:rsidR="0031480E" w:rsidRPr="00B06171" w:rsidRDefault="0031480E" w:rsidP="00300673">
      <w:pPr>
        <w:pStyle w:val="2"/>
        <w:rPr>
          <w:lang w:val="en-US"/>
        </w:rPr>
      </w:pPr>
      <w:r w:rsidRPr="00B06171">
        <w:rPr>
          <w:lang w:val="en-US"/>
        </w:rPr>
        <w:t>adduser clickhouse</w:t>
      </w:r>
      <w:r w:rsidR="00300673" w:rsidRPr="00B06171">
        <w:t xml:space="preserve">; </w:t>
      </w:r>
    </w:p>
    <w:p w14:paraId="2693184E" w14:textId="1188A9B4" w:rsidR="0031480E" w:rsidRPr="00B06171" w:rsidRDefault="0031480E" w:rsidP="00300673">
      <w:pPr>
        <w:pStyle w:val="2"/>
        <w:rPr>
          <w:lang w:val="en-US"/>
        </w:rPr>
      </w:pPr>
      <w:r w:rsidRPr="00B06171">
        <w:rPr>
          <w:lang w:val="en-US"/>
        </w:rPr>
        <w:t>usermod -a -G sudo clickhouse</w:t>
      </w:r>
      <w:r w:rsidR="00300673" w:rsidRPr="00B06171">
        <w:rPr>
          <w:lang w:val="en-US"/>
        </w:rPr>
        <w:t xml:space="preserve">; </w:t>
      </w:r>
    </w:p>
    <w:p w14:paraId="741838BB" w14:textId="42E30B93" w:rsidR="0031480E" w:rsidRPr="00B06171" w:rsidRDefault="0031480E" w:rsidP="00300673">
      <w:pPr>
        <w:pStyle w:val="2"/>
      </w:pPr>
      <w:r w:rsidRPr="00B06171">
        <w:t># проверить через visudo что пользователи группы sudo имеют беспарольный доступ к root</w:t>
      </w:r>
      <w:r w:rsidR="00300673" w:rsidRPr="00B06171">
        <w:t xml:space="preserve">; </w:t>
      </w:r>
    </w:p>
    <w:p w14:paraId="5FA69CFB" w14:textId="25DDC6B6" w:rsidR="0031480E" w:rsidRPr="00B06171" w:rsidRDefault="0031480E" w:rsidP="0031480E">
      <w:pPr>
        <w:pStyle w:val="2"/>
        <w:rPr>
          <w:lang w:val="en-US"/>
        </w:rPr>
      </w:pPr>
      <w:r w:rsidRPr="00B06171">
        <w:rPr>
          <w:lang w:val="en-US"/>
        </w:rPr>
        <w:t>chown -R clickhouse:clickhouse /tmp/clickhouse-deployment</w:t>
      </w:r>
      <w:r w:rsidR="00300673" w:rsidRPr="00B06171">
        <w:rPr>
          <w:lang w:val="en-US"/>
        </w:rPr>
        <w:t>.</w:t>
      </w:r>
    </w:p>
    <w:p w14:paraId="15E134EF" w14:textId="65DF8BF1" w:rsidR="0031480E" w:rsidRPr="00B06171" w:rsidRDefault="0031480E" w:rsidP="00300673">
      <w:pPr>
        <w:pStyle w:val="13"/>
      </w:pPr>
      <w:r w:rsidRPr="00B06171">
        <w:t>Переключиться под пользователя clickhouse:</w:t>
      </w:r>
    </w:p>
    <w:p w14:paraId="7BB86FF0" w14:textId="77777777" w:rsidR="0031480E" w:rsidRPr="00B06171" w:rsidRDefault="0031480E" w:rsidP="00300673">
      <w:pPr>
        <w:pStyle w:val="23"/>
      </w:pPr>
      <w:r w:rsidRPr="00B06171">
        <w:t xml:space="preserve">  su – clickhouse</w:t>
      </w:r>
    </w:p>
    <w:p w14:paraId="6DAB5673" w14:textId="16A7683F" w:rsidR="0031480E" w:rsidRPr="00B06171" w:rsidRDefault="00300673" w:rsidP="00300673">
      <w:pPr>
        <w:pStyle w:val="32"/>
      </w:pPr>
      <w:r w:rsidRPr="00B06171">
        <w:t>З</w:t>
      </w:r>
      <w:r w:rsidR="0031480E" w:rsidRPr="00B06171">
        <w:t>алить архивы с дистрибутивами на сервер в папку /tmp и выполнить разархивирование:</w:t>
      </w:r>
    </w:p>
    <w:p w14:paraId="61207B2D" w14:textId="73449CD9" w:rsidR="0031480E" w:rsidRPr="00B06171" w:rsidRDefault="0031480E" w:rsidP="00300673">
      <w:pPr>
        <w:pStyle w:val="41"/>
        <w:rPr>
          <w:lang w:val="en-US"/>
        </w:rPr>
      </w:pPr>
      <w:r w:rsidRPr="00B06171">
        <w:rPr>
          <w:lang w:val="en-US"/>
        </w:rPr>
        <w:t>cd /tmp</w:t>
      </w:r>
      <w:r w:rsidR="00300673" w:rsidRPr="00B06171">
        <w:t xml:space="preserve">; </w:t>
      </w:r>
    </w:p>
    <w:p w14:paraId="362261DD" w14:textId="23721F27" w:rsidR="0031480E" w:rsidRPr="00B06171" w:rsidRDefault="0031480E" w:rsidP="00300673">
      <w:pPr>
        <w:pStyle w:val="41"/>
        <w:rPr>
          <w:lang w:val="en-US"/>
        </w:rPr>
      </w:pPr>
      <w:r w:rsidRPr="00B06171">
        <w:rPr>
          <w:lang w:val="en-US"/>
        </w:rPr>
        <w:t>export STABLE_VERSION=21.10.2.15</w:t>
      </w:r>
      <w:r w:rsidR="00300673" w:rsidRPr="00B06171">
        <w:t xml:space="preserve">; </w:t>
      </w:r>
    </w:p>
    <w:p w14:paraId="60112011" w14:textId="2AD14BDA" w:rsidR="0031480E" w:rsidRPr="00B06171" w:rsidRDefault="0031480E" w:rsidP="00300673">
      <w:pPr>
        <w:pStyle w:val="41"/>
        <w:rPr>
          <w:lang w:val="en-US"/>
        </w:rPr>
      </w:pPr>
      <w:r w:rsidRPr="00B06171">
        <w:rPr>
          <w:lang w:val="en-US"/>
        </w:rPr>
        <w:t>tar -xzvf clickhouse-common-static-$STABLE_VERSION.tgz</w:t>
      </w:r>
      <w:r w:rsidR="00300673" w:rsidRPr="00B06171">
        <w:rPr>
          <w:lang w:val="en-US"/>
        </w:rPr>
        <w:t xml:space="preserve">; </w:t>
      </w:r>
    </w:p>
    <w:p w14:paraId="0C0822A4" w14:textId="4AF8AB75" w:rsidR="0031480E" w:rsidRPr="00B06171" w:rsidRDefault="0031480E" w:rsidP="00300673">
      <w:pPr>
        <w:pStyle w:val="41"/>
        <w:rPr>
          <w:lang w:val="en-US"/>
        </w:rPr>
      </w:pPr>
      <w:r w:rsidRPr="00B06171">
        <w:rPr>
          <w:lang w:val="en-US"/>
        </w:rPr>
        <w:t>tar -xzvf clickhouse-common-static-dbg-$STABLE_VERSION.tgz</w:t>
      </w:r>
      <w:r w:rsidR="00300673" w:rsidRPr="00B06171">
        <w:rPr>
          <w:lang w:val="en-US"/>
        </w:rPr>
        <w:t>;</w:t>
      </w:r>
    </w:p>
    <w:p w14:paraId="2F25A7B9" w14:textId="153A67E5" w:rsidR="0031480E" w:rsidRPr="00B06171" w:rsidRDefault="0031480E" w:rsidP="00300673">
      <w:pPr>
        <w:pStyle w:val="41"/>
        <w:rPr>
          <w:lang w:val="en-US"/>
        </w:rPr>
      </w:pPr>
      <w:r w:rsidRPr="00B06171">
        <w:rPr>
          <w:lang w:val="en-US"/>
        </w:rPr>
        <w:t>tar -xzvf clickhouse-server-$STABLE_VERSION.tgz</w:t>
      </w:r>
      <w:r w:rsidR="00300673" w:rsidRPr="00B06171">
        <w:rPr>
          <w:lang w:val="en-US"/>
        </w:rPr>
        <w:t xml:space="preserve">; </w:t>
      </w:r>
    </w:p>
    <w:p w14:paraId="52A03C3F" w14:textId="279F40E5" w:rsidR="0031480E" w:rsidRPr="00B06171" w:rsidRDefault="0031480E" w:rsidP="00300673">
      <w:pPr>
        <w:pStyle w:val="41"/>
        <w:rPr>
          <w:lang w:val="en-US"/>
        </w:rPr>
      </w:pPr>
      <w:r w:rsidRPr="00B06171">
        <w:rPr>
          <w:lang w:val="en-US"/>
        </w:rPr>
        <w:t>tar -xzvf clickhouse-client-$STABLE_VERSION.tgz</w:t>
      </w:r>
      <w:r w:rsidR="00300673" w:rsidRPr="00B06171">
        <w:rPr>
          <w:lang w:val="en-US"/>
        </w:rPr>
        <w:t xml:space="preserve">; </w:t>
      </w:r>
    </w:p>
    <w:p w14:paraId="68342722" w14:textId="2F56E6D2" w:rsidR="0031480E" w:rsidRPr="00B06171" w:rsidRDefault="0031480E" w:rsidP="00300673">
      <w:pPr>
        <w:pStyle w:val="32"/>
        <w:rPr>
          <w:lang w:val="en-US"/>
        </w:rPr>
      </w:pPr>
      <w:r w:rsidRPr="00B06171">
        <w:t>Выполнить</w:t>
      </w:r>
      <w:r w:rsidRPr="00B06171">
        <w:rPr>
          <w:lang w:val="en-US"/>
        </w:rPr>
        <w:t xml:space="preserve"> </w:t>
      </w:r>
      <w:r w:rsidRPr="00B06171">
        <w:t>установку</w:t>
      </w:r>
      <w:r w:rsidRPr="00B06171">
        <w:rPr>
          <w:lang w:val="en-US"/>
        </w:rPr>
        <w:t>:</w:t>
      </w:r>
    </w:p>
    <w:p w14:paraId="33CE32EC" w14:textId="5C5F0A50" w:rsidR="0031480E" w:rsidRPr="00B06171" w:rsidRDefault="0031480E" w:rsidP="00C96ACF">
      <w:pPr>
        <w:pStyle w:val="41"/>
        <w:rPr>
          <w:lang w:val="en-US"/>
        </w:rPr>
      </w:pPr>
      <w:r w:rsidRPr="00B06171">
        <w:rPr>
          <w:lang w:val="en-US"/>
        </w:rPr>
        <w:t>cd /tmp</w:t>
      </w:r>
      <w:r w:rsidR="00C96ACF" w:rsidRPr="00B06171">
        <w:t xml:space="preserve">; </w:t>
      </w:r>
    </w:p>
    <w:p w14:paraId="08844CF9" w14:textId="4B7296A6" w:rsidR="0031480E" w:rsidRPr="00B06171" w:rsidRDefault="0031480E" w:rsidP="00C96ACF">
      <w:pPr>
        <w:pStyle w:val="41"/>
        <w:rPr>
          <w:lang w:val="en-US"/>
        </w:rPr>
      </w:pPr>
      <w:r w:rsidRPr="00B06171">
        <w:rPr>
          <w:lang w:val="en-US"/>
        </w:rPr>
        <w:t>export STABLE_VERSION=21.10.2.15</w:t>
      </w:r>
      <w:r w:rsidR="00C96ACF" w:rsidRPr="00B06171">
        <w:t xml:space="preserve">; </w:t>
      </w:r>
    </w:p>
    <w:p w14:paraId="568999A3" w14:textId="509D1AAC" w:rsidR="0031480E" w:rsidRPr="00B06171" w:rsidRDefault="0031480E" w:rsidP="00C96ACF">
      <w:pPr>
        <w:pStyle w:val="41"/>
        <w:rPr>
          <w:lang w:val="en-US"/>
        </w:rPr>
      </w:pPr>
      <w:r w:rsidRPr="00B06171">
        <w:rPr>
          <w:lang w:val="en-US"/>
        </w:rPr>
        <w:t>sudo clickhouse-common-static-$STABLE_VERSION/install/doinst.sh</w:t>
      </w:r>
      <w:r w:rsidR="00C96ACF" w:rsidRPr="00B06171">
        <w:rPr>
          <w:lang w:val="en-US"/>
        </w:rPr>
        <w:t xml:space="preserve">; </w:t>
      </w:r>
    </w:p>
    <w:p w14:paraId="77D7F05B" w14:textId="64EAC39A" w:rsidR="0031480E" w:rsidRPr="00B06171" w:rsidRDefault="0031480E" w:rsidP="00C96ACF">
      <w:pPr>
        <w:pStyle w:val="41"/>
        <w:rPr>
          <w:lang w:val="en-US"/>
        </w:rPr>
      </w:pPr>
      <w:r w:rsidRPr="00B06171">
        <w:rPr>
          <w:lang w:val="en-US"/>
        </w:rPr>
        <w:t>sudo clickhouse-common-static-dbg-$STABLE_VERSION/install/doinst.sh</w:t>
      </w:r>
      <w:r w:rsidR="00C96ACF" w:rsidRPr="00B06171">
        <w:rPr>
          <w:lang w:val="en-US"/>
        </w:rPr>
        <w:t xml:space="preserve">; </w:t>
      </w:r>
    </w:p>
    <w:p w14:paraId="322CD3B6" w14:textId="1D5EDB0A" w:rsidR="0031480E" w:rsidRPr="00B06171" w:rsidRDefault="0031480E" w:rsidP="00C96ACF">
      <w:pPr>
        <w:pStyle w:val="41"/>
        <w:rPr>
          <w:lang w:val="en-US"/>
        </w:rPr>
      </w:pPr>
      <w:r w:rsidRPr="00B06171">
        <w:rPr>
          <w:lang w:val="en-US"/>
        </w:rPr>
        <w:t>sudo clickhouse-server-$STABLE_VERSION/install/doinst.sh</w:t>
      </w:r>
      <w:r w:rsidR="00C96ACF" w:rsidRPr="00B06171">
        <w:rPr>
          <w:lang w:val="en-US"/>
        </w:rPr>
        <w:t xml:space="preserve">; </w:t>
      </w:r>
    </w:p>
    <w:p w14:paraId="7CC2C24F" w14:textId="5B05DE48" w:rsidR="0031480E" w:rsidRPr="00B06171" w:rsidRDefault="0031480E" w:rsidP="00C96ACF">
      <w:pPr>
        <w:pStyle w:val="41"/>
        <w:rPr>
          <w:lang w:val="en-US"/>
        </w:rPr>
      </w:pPr>
      <w:r w:rsidRPr="00B06171">
        <w:rPr>
          <w:lang w:val="en-US"/>
        </w:rPr>
        <w:t>sudo clickhouse-client-$STABLE_VERSION/install/doinst.sh</w:t>
      </w:r>
      <w:r w:rsidR="00C96ACF" w:rsidRPr="00B06171">
        <w:rPr>
          <w:lang w:val="en-US"/>
        </w:rPr>
        <w:t>.</w:t>
      </w:r>
    </w:p>
    <w:p w14:paraId="56A53EB1" w14:textId="77777777" w:rsidR="0031480E" w:rsidRPr="00B06171" w:rsidRDefault="0031480E" w:rsidP="00C96ACF">
      <w:pPr>
        <w:pStyle w:val="13"/>
      </w:pPr>
      <w:r w:rsidRPr="00B06171">
        <w:t>При установке будет необходимо создать пароль для default пользователя.</w:t>
      </w:r>
    </w:p>
    <w:p w14:paraId="1C62FF05" w14:textId="77777777" w:rsidR="0031480E" w:rsidRPr="00B06171" w:rsidRDefault="0031480E" w:rsidP="00C96ACF">
      <w:pPr>
        <w:pStyle w:val="13"/>
      </w:pPr>
      <w:r w:rsidRPr="00B06171">
        <w:t>Установка выполнена. Необходимо выполнить конфигурирование.</w:t>
      </w:r>
    </w:p>
    <w:p w14:paraId="1CDE19D1" w14:textId="0B2D4D39" w:rsidR="0031480E" w:rsidRPr="00B06171" w:rsidRDefault="0031480E" w:rsidP="00C96ACF">
      <w:pPr>
        <w:pStyle w:val="40"/>
      </w:pPr>
      <w:bookmarkStart w:id="746" w:name="_heading=h.5uuj2dxiwom6" w:colFirst="0" w:colLast="0"/>
      <w:bookmarkStart w:id="747" w:name="_Toc150852959"/>
      <w:bookmarkEnd w:id="746"/>
      <w:r w:rsidRPr="00B06171">
        <w:t>Конфигурирование clickhouse-server</w:t>
      </w:r>
      <w:bookmarkEnd w:id="747"/>
    </w:p>
    <w:p w14:paraId="0F9126D8" w14:textId="02961898" w:rsidR="0031480E" w:rsidRPr="00B06171" w:rsidRDefault="0031480E" w:rsidP="004F3647">
      <w:pPr>
        <w:pStyle w:val="a3"/>
      </w:pPr>
      <w:r w:rsidRPr="00B06171">
        <w:t>Конфигурационные файлы лежат в директории /etc/clickhouse-server</w:t>
      </w:r>
      <w:r w:rsidR="004F3647" w:rsidRPr="00B06171">
        <w:t xml:space="preserve">. </w:t>
      </w:r>
    </w:p>
    <w:p w14:paraId="4E8BDD9F" w14:textId="77777777" w:rsidR="0031480E" w:rsidRPr="00B06171" w:rsidRDefault="0031480E" w:rsidP="004F3647">
      <w:pPr>
        <w:pStyle w:val="a3"/>
      </w:pPr>
      <w:r w:rsidRPr="00B06171">
        <w:t>Описанные ниже действия выполнить под пользователем clickhouse.</w:t>
      </w:r>
    </w:p>
    <w:p w14:paraId="66C1FC98" w14:textId="77777777" w:rsidR="0031480E" w:rsidRPr="00B06171" w:rsidRDefault="0031480E" w:rsidP="004F3647">
      <w:pPr>
        <w:pStyle w:val="aff2"/>
      </w:pPr>
      <w:r w:rsidRPr="00B06171">
        <w:t>Если выполнение описанных ниже действий вызывает ошибку нехватки прав, то выполнить следующие действия из-под root пользователя:</w:t>
      </w:r>
    </w:p>
    <w:p w14:paraId="3B043946" w14:textId="533A2163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PROGRAM=clickhouse-server</w:t>
      </w:r>
      <w:r w:rsidR="004F3647" w:rsidRPr="00B06171">
        <w:t xml:space="preserve">; </w:t>
      </w:r>
    </w:p>
    <w:p w14:paraId="2C15F50B" w14:textId="71384EE4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CLICKHOUSE_CONFDIR=/etc/$PROGRAM</w:t>
      </w:r>
      <w:r w:rsidR="004F3647" w:rsidRPr="00B06171">
        <w:t xml:space="preserve">; </w:t>
      </w:r>
    </w:p>
    <w:p w14:paraId="61666CD4" w14:textId="1FCED629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CLICKHOUSE_LOGDIR=/var/log/clickhouse-server</w:t>
      </w:r>
      <w:r w:rsidR="004F3647" w:rsidRPr="00B06171">
        <w:rPr>
          <w:lang w:val="en-US"/>
        </w:rPr>
        <w:t>;</w:t>
      </w:r>
    </w:p>
    <w:p w14:paraId="3169E5F2" w14:textId="5CFAB46A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CLICKHOUSE_DATADIR=/var/lib/clickhouse</w:t>
      </w:r>
      <w:r w:rsidR="004F3647" w:rsidRPr="00B06171">
        <w:rPr>
          <w:lang w:val="en-US"/>
        </w:rPr>
        <w:t>;</w:t>
      </w:r>
    </w:p>
    <w:p w14:paraId="46A74217" w14:textId="18E83854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chown -R clickhouse:clickhouse $CLICKHOUSE_CONFDIR</w:t>
      </w:r>
      <w:r w:rsidR="004F3647" w:rsidRPr="00B06171">
        <w:rPr>
          <w:lang w:val="en-US"/>
        </w:rPr>
        <w:t>;</w:t>
      </w:r>
    </w:p>
    <w:p w14:paraId="199F49A5" w14:textId="1FC59E9F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chown -R clickhouse:clickhouse $CLICKHOUSE_LOGDIR</w:t>
      </w:r>
      <w:r w:rsidR="004F3647" w:rsidRPr="00B06171">
        <w:rPr>
          <w:lang w:val="en-US"/>
        </w:rPr>
        <w:t>;</w:t>
      </w:r>
    </w:p>
    <w:p w14:paraId="0ED8F7E4" w14:textId="7B6304C3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chown -R clickhouse:clickhouse $CLICKHOUSE_DATADIR</w:t>
      </w:r>
      <w:r w:rsidR="004F3647" w:rsidRPr="00B06171">
        <w:rPr>
          <w:lang w:val="en-US"/>
        </w:rPr>
        <w:t xml:space="preserve">. </w:t>
      </w:r>
    </w:p>
    <w:p w14:paraId="34AA9B1A" w14:textId="7954E575" w:rsidR="0031480E" w:rsidRPr="00B06171" w:rsidRDefault="004F3647" w:rsidP="004F3647">
      <w:pPr>
        <w:pStyle w:val="13"/>
        <w:numPr>
          <w:ilvl w:val="0"/>
          <w:numId w:val="57"/>
        </w:numPr>
      </w:pPr>
      <w:r w:rsidRPr="00B06171">
        <w:t>С</w:t>
      </w:r>
      <w:r w:rsidR="0031480E" w:rsidRPr="00B06171">
        <w:t>копировать файлы конфигурации командами ниже</w:t>
      </w:r>
    </w:p>
    <w:tbl>
      <w:tblPr>
        <w:tblW w:w="90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31480E" w:rsidRPr="00A4430E" w14:paraId="60C16E7E" w14:textId="77777777" w:rsidTr="0031480E">
        <w:trPr>
          <w:trHeight w:val="485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D13E8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cp -r /tmp/clickhouse-deployment/</w:t>
            </w:r>
            <w:hyperlink r:id="rId131">
              <w:r w:rsidRPr="00B06171">
                <w:rPr>
                  <w:lang w:val="en-US"/>
                </w:rPr>
                <w:t>clickhouse_server_configs</w:t>
              </w:r>
            </w:hyperlink>
            <w:r w:rsidRPr="00B06171">
              <w:rPr>
                <w:lang w:val="en-US"/>
              </w:rPr>
              <w:t>/* /etc/clickhouse-server/</w:t>
            </w:r>
          </w:p>
        </w:tc>
      </w:tr>
    </w:tbl>
    <w:p w14:paraId="77B8AEFD" w14:textId="7906B890" w:rsidR="0031480E" w:rsidRPr="00B06171" w:rsidRDefault="0031480E" w:rsidP="004F3647">
      <w:pPr>
        <w:pStyle w:val="13"/>
      </w:pPr>
      <w:r w:rsidRPr="00B06171">
        <w:t>Отредактировать хосты кластера</w:t>
      </w:r>
    </w:p>
    <w:tbl>
      <w:tblPr>
        <w:tblW w:w="90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31480E" w:rsidRPr="00B06171" w14:paraId="40F87F0D" w14:textId="77777777" w:rsidTr="004D108F">
        <w:trPr>
          <w:trHeight w:val="1900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0A3D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vi /etc/clickhouse-server/config.d/</w:t>
            </w:r>
            <w:hyperlink r:id="rId132">
              <w:r w:rsidRPr="00B06171">
                <w:rPr>
                  <w:lang w:val="en-US"/>
                </w:rPr>
                <w:t>config.xml</w:t>
              </w:r>
            </w:hyperlink>
          </w:p>
          <w:p w14:paraId="327B700C" w14:textId="77777777" w:rsidR="0031480E" w:rsidRPr="00B06171" w:rsidRDefault="0031480E" w:rsidP="004D108F">
            <w:pPr>
              <w:pStyle w:val="afff6"/>
            </w:pPr>
            <w:r w:rsidRPr="00B06171">
              <w:t># тег host</w:t>
            </w:r>
          </w:p>
          <w:p w14:paraId="44864471" w14:textId="77777777" w:rsidR="0031480E" w:rsidRPr="00B06171" w:rsidRDefault="0031480E" w:rsidP="004D108F">
            <w:pPr>
              <w:pStyle w:val="afff6"/>
            </w:pPr>
            <w:r w:rsidRPr="00B06171">
              <w:t># тег interserver_http_host</w:t>
            </w:r>
          </w:p>
          <w:p w14:paraId="6DFC89DA" w14:textId="77777777" w:rsidR="0031480E" w:rsidRPr="00B06171" w:rsidRDefault="0031480E" w:rsidP="004D108F">
            <w:pPr>
              <w:pStyle w:val="afff6"/>
            </w:pPr>
            <w:r w:rsidRPr="00B06171">
              <w:t># тег host под тегом зукипер</w:t>
            </w:r>
          </w:p>
          <w:p w14:paraId="0C415221" w14:textId="77777777" w:rsidR="0031480E" w:rsidRPr="00B06171" w:rsidRDefault="0031480E" w:rsidP="004D108F">
            <w:pPr>
              <w:pStyle w:val="afff6"/>
            </w:pPr>
            <w:r w:rsidRPr="00B06171">
              <w:t># тег replica указать порядок реплики (не должны повторяться)</w:t>
            </w:r>
          </w:p>
        </w:tc>
      </w:tr>
    </w:tbl>
    <w:p w14:paraId="182EDF01" w14:textId="642F0D2E" w:rsidR="0031480E" w:rsidRPr="00B06171" w:rsidRDefault="0031480E" w:rsidP="0031480E"/>
    <w:p w14:paraId="592DF590" w14:textId="77777777" w:rsidR="0031480E" w:rsidRPr="00B06171" w:rsidRDefault="0031480E" w:rsidP="004F3647">
      <w:pPr>
        <w:pStyle w:val="13"/>
      </w:pPr>
      <w:r w:rsidRPr="00B06171">
        <w:t>Конфигурация закончена.</w:t>
      </w:r>
    </w:p>
    <w:p w14:paraId="53328B19" w14:textId="7C1997C4" w:rsidR="0031480E" w:rsidRPr="00B06171" w:rsidRDefault="0031480E" w:rsidP="004F3647">
      <w:pPr>
        <w:pStyle w:val="40"/>
      </w:pPr>
      <w:bookmarkStart w:id="748" w:name="_heading=h.hoqa2k2fxfup" w:colFirst="0" w:colLast="0"/>
      <w:bookmarkStart w:id="749" w:name="_Toc150852960"/>
      <w:bookmarkEnd w:id="748"/>
      <w:r w:rsidRPr="00B06171">
        <w:t>Запуск clickhouse-server</w:t>
      </w:r>
      <w:bookmarkEnd w:id="749"/>
    </w:p>
    <w:p w14:paraId="550F2C9A" w14:textId="5778709E" w:rsidR="0031480E" w:rsidRPr="00B06171" w:rsidRDefault="004F3647" w:rsidP="004F3647">
      <w:pPr>
        <w:pStyle w:val="50"/>
      </w:pPr>
      <w:bookmarkStart w:id="750" w:name="_heading=h.hcuxhvgk39de" w:colFirst="0" w:colLast="0"/>
      <w:bookmarkStart w:id="751" w:name="_Toc150852961"/>
      <w:bookmarkEnd w:id="750"/>
      <w:r w:rsidRPr="00B06171">
        <w:t>Управление сервисом</w:t>
      </w:r>
      <w:bookmarkEnd w:id="751"/>
    </w:p>
    <w:p w14:paraId="422EE6B6" w14:textId="77777777" w:rsidR="0031480E" w:rsidRPr="00B06171" w:rsidRDefault="0031480E" w:rsidP="004F3647">
      <w:pPr>
        <w:pStyle w:val="aff2"/>
      </w:pPr>
      <w:r w:rsidRPr="00B06171">
        <w:t>Управление сервисом происподит с помощью следующих команд:</w:t>
      </w:r>
    </w:p>
    <w:p w14:paraId="1C55BAFF" w14:textId="4285445A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sudo service clickhouse-server start</w:t>
      </w:r>
      <w:r w:rsidR="004F3647" w:rsidRPr="00B06171">
        <w:rPr>
          <w:lang w:val="en-US"/>
        </w:rPr>
        <w:t>;</w:t>
      </w:r>
    </w:p>
    <w:p w14:paraId="5D2EFC36" w14:textId="06E609A7" w:rsidR="0031480E" w:rsidRPr="00B06171" w:rsidRDefault="0031480E" w:rsidP="0031480E">
      <w:pPr>
        <w:pStyle w:val="10"/>
        <w:rPr>
          <w:lang w:val="en-US"/>
        </w:rPr>
      </w:pPr>
      <w:r w:rsidRPr="00B06171">
        <w:rPr>
          <w:lang w:val="en-US"/>
        </w:rPr>
        <w:t>sudo service clickhouse-server status</w:t>
      </w:r>
      <w:r w:rsidR="004F3647" w:rsidRPr="00B06171">
        <w:rPr>
          <w:lang w:val="en-US"/>
        </w:rPr>
        <w:t xml:space="preserve">; </w:t>
      </w:r>
    </w:p>
    <w:p w14:paraId="6E8E8CAA" w14:textId="420CFF12" w:rsidR="0031480E" w:rsidRPr="00B06171" w:rsidRDefault="004F3647" w:rsidP="004F3647">
      <w:pPr>
        <w:pStyle w:val="10"/>
        <w:rPr>
          <w:lang w:val="en-US"/>
        </w:rPr>
      </w:pPr>
      <w:r w:rsidRPr="00B06171">
        <w:rPr>
          <w:lang w:val="en-US"/>
        </w:rPr>
        <w:t>#Usage:</w:t>
      </w:r>
      <w:r w:rsidR="0031480E" w:rsidRPr="00B06171">
        <w:rPr>
          <w:lang w:val="en-US"/>
        </w:rPr>
        <w:t>{start|stop|status|restart|forcestop|forcerestart|reload|condstart|condstop|condrestart|condreload|initdb}</w:t>
      </w:r>
      <w:r w:rsidRPr="00B06171">
        <w:rPr>
          <w:lang w:val="en-US"/>
        </w:rPr>
        <w:t xml:space="preserve">. </w:t>
      </w:r>
    </w:p>
    <w:p w14:paraId="6DB748EC" w14:textId="77777777" w:rsidR="0031480E" w:rsidRPr="00B06171" w:rsidRDefault="0031480E" w:rsidP="004F3647">
      <w:pPr>
        <w:pStyle w:val="aff2"/>
      </w:pPr>
      <w:r w:rsidRPr="00B06171">
        <w:t>Запуск через исполнительный файл также возможен, но вывод будет лететь в консоль терминала и завершение работы с терминалом завершит работу clickhouse-server:</w:t>
      </w:r>
    </w:p>
    <w:p w14:paraId="2B75669E" w14:textId="07A2203F" w:rsidR="0031480E" w:rsidRPr="00B06171" w:rsidRDefault="0031480E" w:rsidP="004F3647">
      <w:pPr>
        <w:pStyle w:val="10"/>
        <w:rPr>
          <w:lang w:val="en-US"/>
        </w:rPr>
      </w:pPr>
      <w:r w:rsidRPr="00B06171">
        <w:rPr>
          <w:lang w:val="en-US"/>
        </w:rPr>
        <w:t>/usr/bin/clickhouse-server --config=/etc/clickhouse-server/config.xml</w:t>
      </w:r>
      <w:r w:rsidR="004F3647" w:rsidRPr="00B06171">
        <w:rPr>
          <w:lang w:val="en-US"/>
        </w:rPr>
        <w:t xml:space="preserve">. </w:t>
      </w:r>
    </w:p>
    <w:p w14:paraId="51EE8FFE" w14:textId="77777777" w:rsidR="0031480E" w:rsidRPr="00B06171" w:rsidRDefault="0031480E" w:rsidP="004F3647">
      <w:pPr>
        <w:pStyle w:val="a3"/>
      </w:pPr>
      <w:r w:rsidRPr="00B06171">
        <w:t>Этот способ можно использовать для отладки.</w:t>
      </w:r>
    </w:p>
    <w:p w14:paraId="4816DFE2" w14:textId="71BBC808" w:rsidR="0031480E" w:rsidRPr="00B06171" w:rsidRDefault="0031480E" w:rsidP="004F3647">
      <w:pPr>
        <w:pStyle w:val="a3"/>
      </w:pPr>
      <w:r w:rsidRPr="00B06171">
        <w:t>Логи ошибок можно найти в директории /var/log/clickhouse-server/clickhouse-server.err.log</w:t>
      </w:r>
      <w:r w:rsidR="004F3647" w:rsidRPr="00B06171">
        <w:t xml:space="preserve">. </w:t>
      </w:r>
    </w:p>
    <w:p w14:paraId="3097CE6C" w14:textId="4BF5CF1F" w:rsidR="0031480E" w:rsidRPr="00B06171" w:rsidRDefault="0031480E" w:rsidP="004F3647">
      <w:pPr>
        <w:pStyle w:val="40"/>
      </w:pPr>
      <w:bookmarkStart w:id="752" w:name="_heading=h.lk7w3tlaylb0" w:colFirst="0" w:colLast="0"/>
      <w:bookmarkStart w:id="753" w:name="_Toc150852962"/>
      <w:bookmarkEnd w:id="752"/>
      <w:r w:rsidRPr="00B06171">
        <w:t>Проверка</w:t>
      </w:r>
      <w:bookmarkEnd w:id="753"/>
    </w:p>
    <w:p w14:paraId="4AD6DF99" w14:textId="77777777" w:rsidR="0031480E" w:rsidRPr="00B06171" w:rsidRDefault="0031480E" w:rsidP="004F3647">
      <w:pPr>
        <w:pStyle w:val="aff2"/>
      </w:pPr>
      <w:r w:rsidRPr="00B06171">
        <w:t>Для проверки необходимо выполнить следующие действия:</w:t>
      </w:r>
    </w:p>
    <w:p w14:paraId="304CCCAC" w14:textId="348BA832" w:rsidR="0031480E" w:rsidRPr="00B06171" w:rsidRDefault="004F3647" w:rsidP="004F3647">
      <w:pPr>
        <w:pStyle w:val="10"/>
      </w:pPr>
      <w:r w:rsidRPr="00B06171">
        <w:t>в</w:t>
      </w:r>
      <w:r w:rsidR="0031480E" w:rsidRPr="00B06171">
        <w:t>ыполнить команду:</w:t>
      </w:r>
    </w:p>
    <w:p w14:paraId="0D549F08" w14:textId="0C9F6445" w:rsidR="0031480E" w:rsidRPr="00B06171" w:rsidRDefault="0031480E" w:rsidP="004F3647">
      <w:pPr>
        <w:pStyle w:val="1a"/>
      </w:pPr>
      <w:r w:rsidRPr="00B06171">
        <w:t>clickhouse-client</w:t>
      </w:r>
      <w:r w:rsidR="004F3647" w:rsidRPr="00B06171">
        <w:t xml:space="preserve">; </w:t>
      </w:r>
    </w:p>
    <w:p w14:paraId="0265A065" w14:textId="2A7AC02F" w:rsidR="0031480E" w:rsidRPr="00B06171" w:rsidRDefault="0031480E" w:rsidP="004F3647">
      <w:pPr>
        <w:pStyle w:val="10"/>
      </w:pPr>
      <w:r w:rsidRPr="00B06171">
        <w:t>Затем в строке приглашения клиент</w:t>
      </w:r>
      <w:r w:rsidR="004F3647" w:rsidRPr="00B06171">
        <w:t>а clickhouse выполнить команду:</w:t>
      </w:r>
    </w:p>
    <w:p w14:paraId="0FC6F5CC" w14:textId="77777777" w:rsidR="0031480E" w:rsidRPr="00B06171" w:rsidRDefault="0031480E" w:rsidP="004F3647">
      <w:pPr>
        <w:pStyle w:val="1a"/>
      </w:pPr>
      <w:r w:rsidRPr="00B06171">
        <w:t>select 1;</w:t>
      </w:r>
    </w:p>
    <w:p w14:paraId="5ED041F1" w14:textId="1C63113E" w:rsidR="0031480E" w:rsidRPr="00B06171" w:rsidRDefault="0031480E" w:rsidP="004F3647">
      <w:pPr>
        <w:pStyle w:val="10"/>
      </w:pPr>
      <w:r w:rsidRPr="00B06171">
        <w:t>Для выхода из клиента ввести bye.</w:t>
      </w:r>
    </w:p>
    <w:p w14:paraId="767E992F" w14:textId="1F992FF3" w:rsidR="0031480E" w:rsidRPr="00B06171" w:rsidRDefault="0031480E" w:rsidP="004F3647">
      <w:pPr>
        <w:pStyle w:val="40"/>
      </w:pPr>
      <w:bookmarkStart w:id="754" w:name="_heading=h.lbtb9ffs72ou" w:colFirst="0" w:colLast="0"/>
      <w:bookmarkStart w:id="755" w:name="_Toc150852963"/>
      <w:bookmarkEnd w:id="754"/>
      <w:r w:rsidRPr="00B06171">
        <w:t>Zookeeper</w:t>
      </w:r>
      <w:bookmarkEnd w:id="755"/>
    </w:p>
    <w:p w14:paraId="71C789B8" w14:textId="52D133A3" w:rsidR="0031480E" w:rsidRPr="00B06171" w:rsidRDefault="0031480E" w:rsidP="004F3647">
      <w:pPr>
        <w:pStyle w:val="50"/>
      </w:pPr>
      <w:bookmarkStart w:id="756" w:name="_heading=h.pb2ikm4jhz9z" w:colFirst="0" w:colLast="0"/>
      <w:bookmarkStart w:id="757" w:name="_Toc150852964"/>
      <w:bookmarkEnd w:id="756"/>
      <w:r w:rsidRPr="00B06171">
        <w:t>Предварительные требования</w:t>
      </w:r>
      <w:bookmarkEnd w:id="757"/>
    </w:p>
    <w:p w14:paraId="0EFB5C8C" w14:textId="726102E2" w:rsidR="0031480E" w:rsidRPr="00B06171" w:rsidRDefault="0031480E" w:rsidP="004F3647">
      <w:pPr>
        <w:pStyle w:val="a3"/>
      </w:pPr>
      <w:r w:rsidRPr="00B06171">
        <w:t xml:space="preserve">Установлен kubernetes cluster и kubectl с конфигом до кластера под пользователем root на терминальном сервере </w:t>
      </w:r>
      <w:r w:rsidR="00B451B7">
        <w:t>mayak2</w:t>
      </w:r>
      <w:r w:rsidRPr="00B06171">
        <w:t>-bi-ter-01</w:t>
      </w:r>
      <w:r w:rsidR="004F3647" w:rsidRPr="00B06171">
        <w:t xml:space="preserve">. </w:t>
      </w:r>
    </w:p>
    <w:p w14:paraId="5C1A0E58" w14:textId="07A83E3E" w:rsidR="0031480E" w:rsidRPr="00B06171" w:rsidRDefault="0031480E" w:rsidP="004F3647">
      <w:pPr>
        <w:pStyle w:val="50"/>
      </w:pPr>
      <w:bookmarkStart w:id="758" w:name="_heading=h.qfn4z4wd7u4m" w:colFirst="0" w:colLast="0"/>
      <w:bookmarkStart w:id="759" w:name="_Toc150852965"/>
      <w:bookmarkEnd w:id="758"/>
      <w:r w:rsidRPr="00B06171">
        <w:t>Установка</w:t>
      </w:r>
      <w:bookmarkEnd w:id="759"/>
    </w:p>
    <w:p w14:paraId="6EA53B9B" w14:textId="2AB35F3B" w:rsidR="0031480E" w:rsidRPr="00B06171" w:rsidRDefault="0031480E" w:rsidP="004F3647">
      <w:pPr>
        <w:pStyle w:val="13"/>
        <w:numPr>
          <w:ilvl w:val="0"/>
          <w:numId w:val="58"/>
        </w:numPr>
      </w:pPr>
      <w:r w:rsidRPr="00B06171">
        <w:t>Загрузить манифест зукипера</w:t>
      </w:r>
      <w:r w:rsidR="004F3647" w:rsidRPr="00B06171">
        <w:t xml:space="preserve">: </w:t>
      </w:r>
    </w:p>
    <w:tbl>
      <w:tblPr>
        <w:tblW w:w="88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31480E" w:rsidRPr="00A4430E" w14:paraId="0409A423" w14:textId="77777777" w:rsidTr="004D108F">
        <w:trPr>
          <w:trHeight w:val="3097"/>
        </w:trPr>
        <w:tc>
          <w:tcPr>
            <w:tcW w:w="8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89E4" w14:textId="554664BA" w:rsidR="0031480E" w:rsidRPr="00B06171" w:rsidRDefault="0031480E" w:rsidP="004D108F">
            <w:pPr>
              <w:pStyle w:val="afff6"/>
              <w:rPr>
                <w:rFonts w:eastAsia="Calibri"/>
                <w:lang w:val="en-US"/>
              </w:rPr>
            </w:pPr>
            <w:r w:rsidRPr="00B06171">
              <w:rPr>
                <w:rFonts w:eastAsia="Calibri"/>
                <w:lang w:val="en-US"/>
              </w:rPr>
              <w:t xml:space="preserve">git clone –b prod </w:t>
            </w:r>
            <w:r w:rsidRPr="00B06171">
              <w:rPr>
                <w:lang w:val="en-US"/>
              </w:rPr>
              <w:t xml:space="preserve"> </w:t>
            </w:r>
            <w:r w:rsidRPr="00B06171">
              <w:rPr>
                <w:rFonts w:eastAsia="Calibri"/>
                <w:lang w:val="en-US"/>
              </w:rPr>
              <w:t>http://</w:t>
            </w:r>
            <w:r w:rsidR="00E0680A">
              <w:rPr>
                <w:rFonts w:eastAsia="Calibri"/>
                <w:lang w:val="en-US"/>
              </w:rPr>
              <w:t>mayak</w:t>
            </w:r>
            <w:r w:rsidR="008153BA">
              <w:rPr>
                <w:rFonts w:eastAsia="Calibri"/>
                <w:lang w:val="en-US"/>
              </w:rPr>
              <w:t>BI</w:t>
            </w:r>
            <w:r w:rsidR="00E0680A">
              <w:rPr>
                <w:rFonts w:eastAsia="Calibri"/>
                <w:lang w:val="en-US"/>
              </w:rPr>
              <w:t>.ru/</w:t>
            </w:r>
            <w:r w:rsidR="00185E6E">
              <w:rPr>
                <w:rFonts w:eastAsia="Calibri"/>
                <w:lang w:val="en-US"/>
              </w:rPr>
              <w:t>mayak</w:t>
            </w:r>
            <w:r w:rsidR="008153BA">
              <w:rPr>
                <w:rFonts w:eastAsia="Calibri"/>
                <w:lang w:val="en-US"/>
              </w:rPr>
              <w:t>BI</w:t>
            </w:r>
            <w:r w:rsidRPr="00B06171">
              <w:rPr>
                <w:rFonts w:eastAsia="Calibri"/>
                <w:lang w:val="en-US"/>
              </w:rPr>
              <w:t>/DataOps/clickhouse-deployment.git</w:t>
            </w:r>
          </w:p>
          <w:p w14:paraId="3472CEEA" w14:textId="77777777" w:rsidR="0031480E" w:rsidRPr="00B06171" w:rsidRDefault="0031480E" w:rsidP="004D108F">
            <w:pPr>
              <w:pStyle w:val="afff6"/>
              <w:rPr>
                <w:rFonts w:eastAsia="Calibri"/>
              </w:rPr>
            </w:pPr>
            <w:r w:rsidRPr="00B06171">
              <w:rPr>
                <w:rFonts w:eastAsia="Calibri"/>
              </w:rPr>
              <w:t># Ввести логин пароль для доступа к репозиторию  clickhouse-deployment в гитлаб</w:t>
            </w:r>
          </w:p>
          <w:p w14:paraId="3378ADBE" w14:textId="77777777" w:rsidR="0031480E" w:rsidRPr="00B06171" w:rsidRDefault="0031480E" w:rsidP="004D108F">
            <w:pPr>
              <w:pStyle w:val="afff6"/>
              <w:rPr>
                <w:rFonts w:eastAsia="Calibri"/>
              </w:rPr>
            </w:pPr>
            <w:r w:rsidRPr="00B06171">
              <w:rPr>
                <w:rFonts w:eastAsia="Calibri"/>
              </w:rPr>
              <w:t># если команды git не находит то выполнить установку и повторить команды выше</w:t>
            </w:r>
          </w:p>
          <w:p w14:paraId="37AE177C" w14:textId="77777777" w:rsidR="0031480E" w:rsidRPr="00B06171" w:rsidRDefault="0031480E" w:rsidP="004D108F">
            <w:pPr>
              <w:pStyle w:val="afff6"/>
              <w:rPr>
                <w:rFonts w:eastAsia="Calibri"/>
                <w:lang w:val="en-US"/>
              </w:rPr>
            </w:pPr>
            <w:r w:rsidRPr="00B06171">
              <w:rPr>
                <w:rFonts w:eastAsia="Calibri"/>
                <w:lang w:val="en-US"/>
              </w:rPr>
              <w:t>apt update</w:t>
            </w:r>
          </w:p>
          <w:p w14:paraId="2CC7B223" w14:textId="77777777" w:rsidR="0031480E" w:rsidRPr="00B06171" w:rsidRDefault="0031480E" w:rsidP="004D108F">
            <w:pPr>
              <w:pStyle w:val="afff6"/>
              <w:rPr>
                <w:rFonts w:eastAsia="Calibri"/>
                <w:lang w:val="en-US"/>
              </w:rPr>
            </w:pPr>
            <w:r w:rsidRPr="00B06171">
              <w:rPr>
                <w:rFonts w:eastAsia="Calibri"/>
                <w:lang w:val="en-US"/>
              </w:rPr>
              <w:t>apt install –y git</w:t>
            </w:r>
          </w:p>
        </w:tc>
      </w:tr>
    </w:tbl>
    <w:p w14:paraId="406734C2" w14:textId="35522E7F" w:rsidR="0031480E" w:rsidRPr="00B06171" w:rsidRDefault="0031480E" w:rsidP="004F3647">
      <w:pPr>
        <w:pStyle w:val="13"/>
      </w:pPr>
      <w:r w:rsidRPr="00B06171">
        <w:rPr>
          <w:lang w:val="en-US"/>
        </w:rPr>
        <w:t xml:space="preserve"> </w:t>
      </w:r>
      <w:r w:rsidRPr="00B06171">
        <w:t>Создать неймспейс zk</w:t>
      </w:r>
      <w:r w:rsidR="004F3647" w:rsidRPr="00B06171">
        <w:t xml:space="preserve">: </w:t>
      </w:r>
    </w:p>
    <w:tbl>
      <w:tblPr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31480E" w:rsidRPr="00B06171" w14:paraId="3F3DC248" w14:textId="77777777" w:rsidTr="0031480E">
        <w:trPr>
          <w:trHeight w:val="48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C60D" w14:textId="77777777" w:rsidR="0031480E" w:rsidRPr="00B06171" w:rsidRDefault="0031480E" w:rsidP="004D108F">
            <w:pPr>
              <w:pStyle w:val="afff6"/>
            </w:pPr>
            <w:r w:rsidRPr="00B06171">
              <w:t>kubectl create namespace zk</w:t>
            </w:r>
          </w:p>
        </w:tc>
      </w:tr>
    </w:tbl>
    <w:p w14:paraId="3F530AAA" w14:textId="77777777" w:rsidR="0031480E" w:rsidRPr="00B06171" w:rsidRDefault="0031480E" w:rsidP="0031480E">
      <w:r w:rsidRPr="00B06171">
        <w:t xml:space="preserve"> </w:t>
      </w:r>
    </w:p>
    <w:p w14:paraId="6FCCF2AC" w14:textId="2CCE8DC9" w:rsidR="0031480E" w:rsidRPr="00B06171" w:rsidRDefault="0031480E" w:rsidP="004F3647">
      <w:pPr>
        <w:pStyle w:val="13"/>
      </w:pPr>
      <w:r w:rsidRPr="00B06171">
        <w:t>Применить манифест создания подов зукипера</w:t>
      </w:r>
      <w:r w:rsidR="004F3647" w:rsidRPr="00B06171">
        <w:t xml:space="preserve">: </w:t>
      </w:r>
    </w:p>
    <w:tbl>
      <w:tblPr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31480E" w:rsidRPr="00B06171" w14:paraId="6957E588" w14:textId="77777777" w:rsidTr="0031480E">
        <w:trPr>
          <w:trHeight w:val="156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6A54D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cd clickhouse-deployment</w:t>
            </w:r>
          </w:p>
          <w:p w14:paraId="5C803557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apply –n zk –f ./zookeeper-3-nodes.yaml</w:t>
            </w:r>
          </w:p>
          <w:p w14:paraId="3D8B378D" w14:textId="77777777" w:rsidR="0031480E" w:rsidRPr="00B06171" w:rsidRDefault="0031480E" w:rsidP="004D108F">
            <w:pPr>
              <w:pStyle w:val="afff6"/>
            </w:pPr>
            <w:r w:rsidRPr="00B06171">
              <w:t># Команда провеки</w:t>
            </w:r>
          </w:p>
          <w:p w14:paraId="20DEFA1C" w14:textId="77777777" w:rsidR="0031480E" w:rsidRPr="00B06171" w:rsidRDefault="0031480E" w:rsidP="004D108F">
            <w:pPr>
              <w:pStyle w:val="afff6"/>
            </w:pPr>
            <w:r w:rsidRPr="00B06171">
              <w:t>kubectl get pods –n zk</w:t>
            </w:r>
          </w:p>
          <w:p w14:paraId="252DCE81" w14:textId="77777777" w:rsidR="0031480E" w:rsidRPr="00B06171" w:rsidRDefault="0031480E" w:rsidP="004D108F">
            <w:pPr>
              <w:pStyle w:val="afff6"/>
            </w:pPr>
            <w:r w:rsidRPr="00B06171">
              <w:t># Дождаться когда все поды буду в состоянии Running</w:t>
            </w:r>
          </w:p>
        </w:tc>
      </w:tr>
    </w:tbl>
    <w:p w14:paraId="6C0D74DC" w14:textId="77777777" w:rsidR="0031480E" w:rsidRPr="00B06171" w:rsidRDefault="0031480E" w:rsidP="0031480E"/>
    <w:p w14:paraId="0197B3E5" w14:textId="6EC67742" w:rsidR="00F149D7" w:rsidRPr="00573663" w:rsidRDefault="00573663" w:rsidP="00F149D7">
      <w:pPr>
        <w:pStyle w:val="40"/>
        <w:rPr>
          <w:lang w:val="en-US"/>
        </w:rPr>
      </w:pPr>
      <w:bookmarkStart w:id="760" w:name="_heading=h.1o8yqx46pl60" w:colFirst="0" w:colLast="0"/>
      <w:bookmarkStart w:id="761" w:name="_Toc109733964"/>
      <w:bookmarkStart w:id="762" w:name="_Toc109734190"/>
      <w:bookmarkStart w:id="763" w:name="_Toc109734416"/>
      <w:bookmarkStart w:id="764" w:name="_heading=h.n1zzmdcbs1ow" w:colFirst="0" w:colLast="0"/>
      <w:bookmarkStart w:id="765" w:name="_Toc109733965"/>
      <w:bookmarkStart w:id="766" w:name="_Toc109734191"/>
      <w:bookmarkStart w:id="767" w:name="_Toc109734417"/>
      <w:bookmarkStart w:id="768" w:name="_Toc109733966"/>
      <w:bookmarkStart w:id="769" w:name="_Toc109734192"/>
      <w:bookmarkStart w:id="770" w:name="_Toc109734418"/>
      <w:bookmarkStart w:id="771" w:name="_Toc109733967"/>
      <w:bookmarkStart w:id="772" w:name="_Toc109734193"/>
      <w:bookmarkStart w:id="773" w:name="_Toc109734419"/>
      <w:bookmarkStart w:id="774" w:name="_Toc109733968"/>
      <w:bookmarkStart w:id="775" w:name="_Toc109734194"/>
      <w:bookmarkStart w:id="776" w:name="_Toc109734420"/>
      <w:bookmarkStart w:id="777" w:name="_heading=h.lc8wqnoo87ut" w:colFirst="0" w:colLast="0"/>
      <w:bookmarkStart w:id="778" w:name="_Toc109733969"/>
      <w:bookmarkStart w:id="779" w:name="_Toc109734195"/>
      <w:bookmarkStart w:id="780" w:name="_Toc109734421"/>
      <w:bookmarkStart w:id="781" w:name="_Toc109733970"/>
      <w:bookmarkStart w:id="782" w:name="_Toc109734196"/>
      <w:bookmarkStart w:id="783" w:name="_Toc109734422"/>
      <w:bookmarkStart w:id="784" w:name="_Toc109733971"/>
      <w:bookmarkStart w:id="785" w:name="_Toc109734197"/>
      <w:bookmarkStart w:id="786" w:name="_Toc109734423"/>
      <w:bookmarkStart w:id="787" w:name="_Toc109733972"/>
      <w:bookmarkStart w:id="788" w:name="_Toc109734198"/>
      <w:bookmarkStart w:id="789" w:name="_Toc109734424"/>
      <w:bookmarkStart w:id="790" w:name="_Toc109733973"/>
      <w:bookmarkStart w:id="791" w:name="_Toc109734199"/>
      <w:bookmarkStart w:id="792" w:name="_Toc109734425"/>
      <w:bookmarkStart w:id="793" w:name="_Toc109733974"/>
      <w:bookmarkStart w:id="794" w:name="_Toc109734200"/>
      <w:bookmarkStart w:id="795" w:name="_Toc109734426"/>
      <w:bookmarkStart w:id="796" w:name="_Toc109733975"/>
      <w:bookmarkStart w:id="797" w:name="_Toc109734201"/>
      <w:bookmarkStart w:id="798" w:name="_Toc109734427"/>
      <w:bookmarkStart w:id="799" w:name="_Toc109733978"/>
      <w:bookmarkStart w:id="800" w:name="_Toc109734204"/>
      <w:bookmarkStart w:id="801" w:name="_Toc109734430"/>
      <w:bookmarkStart w:id="802" w:name="_heading=h.r3esdvtt4ufm" w:colFirst="0" w:colLast="0"/>
      <w:bookmarkStart w:id="803" w:name="_Toc109733981"/>
      <w:bookmarkStart w:id="804" w:name="_Toc109734207"/>
      <w:bookmarkStart w:id="805" w:name="_Toc109734433"/>
      <w:bookmarkStart w:id="806" w:name="_Toc109733982"/>
      <w:bookmarkStart w:id="807" w:name="_Toc109734208"/>
      <w:bookmarkStart w:id="808" w:name="_Toc109734434"/>
      <w:bookmarkStart w:id="809" w:name="_heading=h.v1q782yq4c3o" w:colFirst="0" w:colLast="0"/>
      <w:bookmarkStart w:id="810" w:name="_Toc109733985"/>
      <w:bookmarkStart w:id="811" w:name="_Toc109734211"/>
      <w:bookmarkStart w:id="812" w:name="_Toc109734437"/>
      <w:bookmarkStart w:id="813" w:name="_Toc109733986"/>
      <w:bookmarkStart w:id="814" w:name="_Toc109734212"/>
      <w:bookmarkStart w:id="815" w:name="_Toc109734438"/>
      <w:bookmarkStart w:id="816" w:name="_heading=h.pv1irrw4hb1b" w:colFirst="0" w:colLast="0"/>
      <w:bookmarkStart w:id="817" w:name="_Toc150852966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r>
        <w:rPr>
          <w:lang w:val="en-US"/>
        </w:rPr>
        <w:t>«Регламентный ETL»</w:t>
      </w:r>
      <w:r w:rsidR="00F149D7" w:rsidRPr="00573663">
        <w:rPr>
          <w:lang w:val="en-US"/>
        </w:rPr>
        <w:t>+</w:t>
      </w:r>
      <w:r w:rsidRPr="00573663">
        <w:rPr>
          <w:lang w:val="en-US"/>
        </w:rPr>
        <w:t>»</w:t>
      </w:r>
      <w:r>
        <w:t>Оркестратор</w:t>
      </w:r>
      <w:r w:rsidRPr="00573663">
        <w:rPr>
          <w:lang w:val="en-US"/>
        </w:rPr>
        <w:t xml:space="preserve"> </w:t>
      </w:r>
      <w:r>
        <w:t>заданий</w:t>
      </w:r>
      <w:r w:rsidRPr="00573663">
        <w:rPr>
          <w:lang w:val="en-US"/>
        </w:rPr>
        <w:t>»</w:t>
      </w:r>
      <w:bookmarkEnd w:id="817"/>
    </w:p>
    <w:p w14:paraId="33DD048D" w14:textId="77777777" w:rsidR="00F149D7" w:rsidRPr="00B06171" w:rsidRDefault="00F149D7" w:rsidP="00F149D7">
      <w:pPr>
        <w:pStyle w:val="50"/>
      </w:pPr>
      <w:bookmarkStart w:id="818" w:name="_Toc150852967"/>
      <w:r w:rsidRPr="00B06171">
        <w:t>Предварительные требования</w:t>
      </w:r>
      <w:bookmarkEnd w:id="818"/>
    </w:p>
    <w:p w14:paraId="41045D15" w14:textId="0711950B" w:rsidR="00F149D7" w:rsidRPr="00B06171" w:rsidRDefault="00F149D7" w:rsidP="00F149D7">
      <w:pPr>
        <w:pStyle w:val="a3"/>
      </w:pPr>
      <w:r w:rsidRPr="00B06171">
        <w:t xml:space="preserve">На сервере </w:t>
      </w:r>
      <w:r w:rsidR="00B451B7">
        <w:t>mayak2</w:t>
      </w:r>
      <w:r w:rsidRPr="00B06171">
        <w:t xml:space="preserve">-bi-db-01 установлено системное программное обеспечение Postgresql 9.6.17. Разрешено подключение к СУБД с серверов </w:t>
      </w:r>
      <w:r w:rsidR="00B451B7">
        <w:t>mayak2</w:t>
      </w:r>
      <w:r w:rsidRPr="00B06171">
        <w:t xml:space="preserve">-bi-m-01, </w:t>
      </w:r>
      <w:r w:rsidR="00B451B7">
        <w:t>mayak2</w:t>
      </w:r>
      <w:r w:rsidRPr="00B06171">
        <w:t xml:space="preserve">-bi-m-02, </w:t>
      </w:r>
      <w:r w:rsidR="00B451B7">
        <w:t>mayak2</w:t>
      </w:r>
      <w:r w:rsidRPr="00B06171">
        <w:t xml:space="preserve">-bi-m-03, </w:t>
      </w:r>
      <w:r w:rsidR="00B451B7">
        <w:t>mayak2</w:t>
      </w:r>
      <w:r w:rsidRPr="00B06171">
        <w:t xml:space="preserve">-bi-w-01, </w:t>
      </w:r>
      <w:r w:rsidR="00B451B7">
        <w:t>mayak2</w:t>
      </w:r>
      <w:r w:rsidRPr="00B06171">
        <w:t>-bi-w-02.</w:t>
      </w:r>
    </w:p>
    <w:p w14:paraId="5F73B506" w14:textId="453D2FE7" w:rsidR="00F149D7" w:rsidRPr="00B06171" w:rsidRDefault="00F149D7" w:rsidP="00F149D7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утилиты kubectl и helm в соотвествии с пунктом </w:t>
      </w:r>
      <w:r w:rsidR="000C3128" w:rsidRPr="00B06171">
        <w:fldChar w:fldCharType="begin"/>
      </w:r>
      <w:r w:rsidR="000C3128" w:rsidRPr="00B06171">
        <w:instrText xml:space="preserve"> REF _Ref90951089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Pr="00B06171">
        <w:t xml:space="preserve">. </w:t>
      </w:r>
    </w:p>
    <w:p w14:paraId="74F486C9" w14:textId="2078CA08" w:rsidR="00F149D7" w:rsidRPr="00B06171" w:rsidRDefault="00F149D7" w:rsidP="00F149D7">
      <w:pPr>
        <w:pStyle w:val="a3"/>
      </w:pPr>
      <w:r w:rsidRPr="00B06171">
        <w:t xml:space="preserve">На терминале </w:t>
      </w:r>
      <w:r w:rsidR="00B451B7">
        <w:t>mayak2</w:t>
      </w:r>
      <w:r w:rsidRPr="00B06171">
        <w:t>-bi-ter-01 создан пользователь «user» с правами sudo.</w:t>
      </w:r>
    </w:p>
    <w:p w14:paraId="63E3C487" w14:textId="77777777" w:rsidR="00F149D7" w:rsidRPr="00B06171" w:rsidRDefault="00F149D7" w:rsidP="00F149D7">
      <w:pPr>
        <w:pStyle w:val="50"/>
      </w:pPr>
      <w:bookmarkStart w:id="819" w:name="_Toc150852968"/>
      <w:r w:rsidRPr="00B06171">
        <w:t>Установка</w:t>
      </w:r>
      <w:bookmarkEnd w:id="819"/>
    </w:p>
    <w:p w14:paraId="33F76475" w14:textId="69A07819" w:rsidR="00F149D7" w:rsidRPr="00B06171" w:rsidRDefault="00F149D7" w:rsidP="00F149D7">
      <w:pPr>
        <w:pStyle w:val="a3"/>
      </w:pPr>
      <w:r w:rsidRPr="00B06171">
        <w:t xml:space="preserve">Перед установкой требуется создать БД и пользователя для </w:t>
      </w:r>
      <w:r w:rsidR="00573663">
        <w:t>«Оркестратор заданий»</w:t>
      </w:r>
      <w:r w:rsidRPr="00B06171">
        <w:t xml:space="preserve"> в СУБД метаданных, для этого требуется подключиться к серверу </w:t>
      </w:r>
      <w:r w:rsidR="00B451B7">
        <w:t>mayak2</w:t>
      </w:r>
      <w:r w:rsidRPr="00B06171">
        <w:t xml:space="preserve">-bi-db-01 по ssh под пользователем postgres, после чего войти в интерактивный режим программы psql. 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F149D7" w:rsidRPr="00B06171" w14:paraId="03A1D816" w14:textId="77777777" w:rsidTr="008329FD">
        <w:trPr>
          <w:jc w:val="center"/>
        </w:trPr>
        <w:tc>
          <w:tcPr>
            <w:tcW w:w="10195" w:type="dxa"/>
            <w:shd w:val="clear" w:color="auto" w:fill="auto"/>
          </w:tcPr>
          <w:p w14:paraId="34D5A82F" w14:textId="77777777" w:rsidR="00F149D7" w:rsidRPr="00B06171" w:rsidRDefault="00F149D7" w:rsidP="008329FD">
            <w:pPr>
              <w:pStyle w:val="afff6"/>
            </w:pPr>
            <w:r w:rsidRPr="00B06171">
              <w:rPr>
                <w:rFonts w:eastAsia="Courier New"/>
              </w:rPr>
              <w:t xml:space="preserve">psql  </w:t>
            </w:r>
          </w:p>
        </w:tc>
      </w:tr>
    </w:tbl>
    <w:p w14:paraId="72EB82A1" w14:textId="77777777" w:rsidR="00F149D7" w:rsidRPr="00B06171" w:rsidRDefault="00F149D7" w:rsidP="00F149D7">
      <w:pPr>
        <w:pStyle w:val="aff4"/>
      </w:pPr>
      <w:r w:rsidRPr="00B06171">
        <w:t>Далее необходимо выполнить следующий SQL-код: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F149D7" w:rsidRPr="00A4430E" w14:paraId="6485E389" w14:textId="77777777" w:rsidTr="008329FD">
        <w:trPr>
          <w:jc w:val="center"/>
        </w:trPr>
        <w:tc>
          <w:tcPr>
            <w:tcW w:w="10195" w:type="dxa"/>
            <w:shd w:val="clear" w:color="auto" w:fill="auto"/>
          </w:tcPr>
          <w:p w14:paraId="4FFF54FF" w14:textId="77777777" w:rsidR="00F149D7" w:rsidRPr="00B06171" w:rsidRDefault="00F149D7" w:rsidP="008329FD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CREATE USER airflow WITH PASSWORD 'airflow' login;</w:t>
            </w:r>
          </w:p>
          <w:p w14:paraId="116C93E1" w14:textId="77777777" w:rsidR="00F149D7" w:rsidRPr="00B06171" w:rsidRDefault="00F149D7" w:rsidP="008329FD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CREATE DATABASE airflow with owner airflow;</w:t>
            </w:r>
          </w:p>
          <w:p w14:paraId="0D71DF08" w14:textId="77777777" w:rsidR="00F149D7" w:rsidRPr="00B06171" w:rsidRDefault="00F149D7" w:rsidP="008329FD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CREATE SCHEMA airflow AUTHORIZATION airflow;</w:t>
            </w:r>
          </w:p>
        </w:tc>
      </w:tr>
    </w:tbl>
    <w:p w14:paraId="7F76F05B" w14:textId="39D3B437" w:rsidR="00F149D7" w:rsidRPr="00B06171" w:rsidRDefault="00F149D7" w:rsidP="00F149D7">
      <w:pPr>
        <w:pStyle w:val="aff4"/>
      </w:pPr>
      <w:r w:rsidRPr="00B06171">
        <w:t xml:space="preserve">Результат успешного выполнения SQL-кода представлен на рис. </w:t>
      </w:r>
      <w:r w:rsidRPr="00B06171">
        <w:fldChar w:fldCharType="begin"/>
      </w:r>
      <w:r w:rsidRPr="00B06171">
        <w:instrText xml:space="preserve"> REF _Ref89760624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84</w:t>
      </w:r>
      <w:r w:rsidRPr="00B06171">
        <w:fldChar w:fldCharType="end"/>
      </w:r>
      <w:r w:rsidRPr="00B06171">
        <w:t>:</w:t>
      </w:r>
    </w:p>
    <w:p w14:paraId="10EFE15A" w14:textId="77777777" w:rsidR="00F149D7" w:rsidRPr="00B06171" w:rsidRDefault="00F149D7" w:rsidP="00F149D7">
      <w:pPr>
        <w:pStyle w:val="aff8"/>
      </w:pPr>
      <w:r w:rsidRPr="00B06171">
        <w:rPr>
          <w:noProof/>
        </w:rPr>
        <w:drawing>
          <wp:inline distT="0" distB="0" distL="0" distR="0" wp14:anchorId="32F67572" wp14:editId="34047161">
            <wp:extent cx="4842510" cy="1073150"/>
            <wp:effectExtent l="0" t="0" r="0" b="0"/>
            <wp:docPr id="50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EAC6" w14:textId="77777777" w:rsidR="00F149D7" w:rsidRPr="00B06171" w:rsidRDefault="00F149D7" w:rsidP="00F149D7">
      <w:pPr>
        <w:pStyle w:val="affa"/>
      </w:pPr>
      <w:bookmarkStart w:id="820" w:name="_heading=h.4hae2tp" w:colFirst="0" w:colLast="0"/>
      <w:bookmarkStart w:id="821" w:name="_Ref89760624"/>
      <w:bookmarkEnd w:id="820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84</w:t>
      </w:r>
      <w:r w:rsidRPr="00B06171">
        <w:rPr>
          <w:noProof/>
        </w:rPr>
        <w:fldChar w:fldCharType="end"/>
      </w:r>
      <w:bookmarkEnd w:id="821"/>
      <w:r w:rsidRPr="00B06171">
        <w:t xml:space="preserve"> — Результат успешного выполнения SQL-скриптов</w:t>
      </w:r>
    </w:p>
    <w:p w14:paraId="1ACF86CC" w14:textId="5B59E5FC" w:rsidR="00F149D7" w:rsidRPr="00B06171" w:rsidRDefault="00F149D7" w:rsidP="00F149D7">
      <w:pPr>
        <w:pStyle w:val="aff4"/>
      </w:pPr>
      <w:r w:rsidRPr="00B06171">
        <w:t xml:space="preserve">На терминале </w:t>
      </w:r>
      <w:r w:rsidR="00B451B7">
        <w:t>mayak2</w:t>
      </w:r>
      <w:r w:rsidRPr="00B06171">
        <w:t xml:space="preserve">-bi-ter-01 в директорию «tmp/airflow-deployment» необходимо скопировать </w:t>
      </w:r>
      <w:r w:rsidR="00573663">
        <w:t>«Оркестратор заданий»</w:t>
      </w:r>
      <w:r w:rsidRPr="00B06171">
        <w:t xml:space="preserve"> (</w:t>
      </w:r>
      <w:r w:rsidR="00E47E2B" w:rsidRPr="00B06171">
        <w:t xml:space="preserve">см. таблицу </w:t>
      </w:r>
      <w:r w:rsidR="00E47E2B" w:rsidRPr="00B06171">
        <w:fldChar w:fldCharType="begin"/>
      </w:r>
      <w:r w:rsidR="00E47E2B" w:rsidRPr="00B06171">
        <w:instrText xml:space="preserve"> REF _Ref89676711 \h \# \0</w:instrText>
      </w:r>
      <w:r w:rsidR="000C3128" w:rsidRPr="00B06171">
        <w:instrText xml:space="preserve"> \* MERGEFORMAT </w:instrText>
      </w:r>
      <w:r w:rsidR="00E47E2B" w:rsidRPr="00B06171">
        <w:fldChar w:fldCharType="separate"/>
      </w:r>
      <w:r w:rsidR="00E47E2B" w:rsidRPr="00B06171">
        <w:t>3</w:t>
      </w:r>
      <w:r w:rsidR="00E47E2B" w:rsidRPr="00B06171">
        <w:fldChar w:fldCharType="end"/>
      </w:r>
      <w:r w:rsidRPr="00B06171">
        <w:t>), для этого необходимо выполнить следующие команды:</w:t>
      </w:r>
    </w:p>
    <w:p w14:paraId="267303EC" w14:textId="6EFAC024" w:rsidR="00F149D7" w:rsidRPr="00B06171" w:rsidRDefault="00F149D7" w:rsidP="00F149D7">
      <w:pPr>
        <w:pStyle w:val="13"/>
        <w:numPr>
          <w:ilvl w:val="0"/>
          <w:numId w:val="51"/>
        </w:numPr>
      </w:pPr>
      <w:r w:rsidRPr="00B06171">
        <w:t>Перейти на страницу проекта http://</w:t>
      </w:r>
      <w:r w:rsidR="00E0680A">
        <w:t>mayak</w:t>
      </w:r>
      <w:r w:rsidR="008153BA">
        <w:t>BI</w:t>
      </w:r>
      <w:r w:rsidR="00E0680A">
        <w:t>.ru/</w:t>
      </w:r>
      <w:r w:rsidR="00185E6E">
        <w:t>mayak</w:t>
      </w:r>
      <w:r w:rsidR="008153BA">
        <w:t>BI</w:t>
      </w:r>
      <w:r w:rsidRPr="00B06171">
        <w:t xml:space="preserve">/DataOps/airflow-deployment» на сервере Gitlab. </w:t>
      </w:r>
    </w:p>
    <w:p w14:paraId="256A36F9" w14:textId="09B56798" w:rsidR="00F149D7" w:rsidRPr="00B06171" w:rsidRDefault="00F149D7" w:rsidP="00F149D7">
      <w:pPr>
        <w:pStyle w:val="13"/>
      </w:pPr>
      <w:r w:rsidRPr="00B06171">
        <w:t xml:space="preserve">Выполнить шаги по клонированию проекта аналогично разделу </w:t>
      </w:r>
      <w:r w:rsidR="000C3128" w:rsidRPr="00B06171">
        <w:fldChar w:fldCharType="begin"/>
      </w:r>
      <w:r w:rsidR="000C3128" w:rsidRPr="00B06171">
        <w:instrText xml:space="preserve"> REF _Ref90951115 \r \h </w:instrText>
      </w:r>
      <w:r w:rsidR="00B06171">
        <w:instrText xml:space="preserve"> \* MERGEFORMAT </w:instrText>
      </w:r>
      <w:r w:rsidR="000C3128" w:rsidRPr="00B06171">
        <w:fldChar w:fldCharType="separate"/>
      </w:r>
      <w:r w:rsidR="000C3128" w:rsidRPr="00B06171">
        <w:t>3.4.1.2.2</w:t>
      </w:r>
      <w:r w:rsidR="000C3128" w:rsidRPr="00B06171">
        <w:fldChar w:fldCharType="end"/>
      </w:r>
      <w:r w:rsidRPr="00B06171">
        <w:t xml:space="preserve">. </w:t>
      </w:r>
    </w:p>
    <w:p w14:paraId="76CBB7CF" w14:textId="641629B3" w:rsidR="00F149D7" w:rsidRPr="00B06171" w:rsidRDefault="00F149D7" w:rsidP="00F149D7">
      <w:pPr>
        <w:pStyle w:val="a3"/>
      </w:pPr>
      <w:r w:rsidRPr="00B06171">
        <w:t xml:space="preserve">При этом в директории /tmp появится директория airflow-deployment с инсталлятором. Все дальнейшие команды выполняются на сервере </w:t>
      </w:r>
      <w:r w:rsidR="00B451B7">
        <w:t>mayak2</w:t>
      </w:r>
      <w:r w:rsidRPr="00B06171">
        <w:t>-bi-ter-01 из этой директории под пользователем «user».</w:t>
      </w:r>
    </w:p>
    <w:p w14:paraId="005779BD" w14:textId="77777777" w:rsidR="00F149D7" w:rsidRPr="00B06171" w:rsidRDefault="00F149D7" w:rsidP="00F149D7">
      <w:pPr>
        <w:pStyle w:val="a3"/>
      </w:pPr>
      <w:r w:rsidRPr="00B06171">
        <w:t>Далее необходимо создать секреты Kubernetes, для этого необходимо выполнить следующий код: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F149D7" w:rsidRPr="00A4430E" w14:paraId="742F4F6E" w14:textId="77777777" w:rsidTr="008329FD">
        <w:trPr>
          <w:jc w:val="center"/>
        </w:trPr>
        <w:tc>
          <w:tcPr>
            <w:tcW w:w="10195" w:type="dxa"/>
            <w:shd w:val="clear" w:color="auto" w:fill="auto"/>
          </w:tcPr>
          <w:p w14:paraId="36E5ECC0" w14:textId="77777777" w:rsidR="00F149D7" w:rsidRPr="00B06171" w:rsidRDefault="00F149D7" w:rsidP="008329FD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create secret generic db-secret --from-literal=password-pg=airflow</w:t>
            </w:r>
          </w:p>
          <w:p w14:paraId="2DB85838" w14:textId="77777777" w:rsidR="00F149D7" w:rsidRPr="00B06171" w:rsidRDefault="00F149D7" w:rsidP="008329FD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lang w:val="en-US"/>
              </w:rPr>
              <w:t>kubectl create secret generic rabbit-password --from-literal=rabbit-password=airflow</w:t>
            </w:r>
          </w:p>
          <w:p w14:paraId="141D35BC" w14:textId="77777777" w:rsidR="00F149D7" w:rsidRPr="00B06171" w:rsidRDefault="00F149D7" w:rsidP="008329FD">
            <w:pPr>
              <w:pStyle w:val="afff6"/>
              <w:rPr>
                <w:rFonts w:eastAsia="Courier New"/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create secret generic airflow-git-keys --from-file=id_rsa=/home/user/.ssh/id_rsa --from-file=known_hosts=/home/user/.ssh/known_hosts</w:t>
            </w:r>
          </w:p>
          <w:p w14:paraId="3FA33B86" w14:textId="77777777" w:rsidR="00F149D7" w:rsidRPr="00B06171" w:rsidRDefault="00F149D7" w:rsidP="008329FD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kubectl create secret generic k8s-config --from-file=/home/user/.kube/config</w:t>
            </w:r>
          </w:p>
        </w:tc>
      </w:tr>
    </w:tbl>
    <w:p w14:paraId="5607214D" w14:textId="0F53DBE2" w:rsidR="00F149D7" w:rsidRPr="00B06171" w:rsidRDefault="00F149D7" w:rsidP="00F149D7">
      <w:pPr>
        <w:pStyle w:val="aff4"/>
      </w:pPr>
      <w:r w:rsidRPr="00B06171">
        <w:t xml:space="preserve">Вывод успешного выполнения команд представлен на рис. </w:t>
      </w:r>
      <w:r w:rsidRPr="00B06171">
        <w:fldChar w:fldCharType="begin"/>
      </w:r>
      <w:r w:rsidRPr="00B06171">
        <w:instrText xml:space="preserve"> REF _Ref89760733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85</w:t>
      </w:r>
      <w:r w:rsidRPr="00B06171">
        <w:fldChar w:fldCharType="end"/>
      </w:r>
      <w:r w:rsidRPr="00B06171">
        <w:t>:</w:t>
      </w:r>
    </w:p>
    <w:p w14:paraId="6A956801" w14:textId="77777777" w:rsidR="00F149D7" w:rsidRPr="00B06171" w:rsidRDefault="00F149D7" w:rsidP="00F149D7">
      <w:pPr>
        <w:pStyle w:val="aff8"/>
      </w:pPr>
      <w:r w:rsidRPr="00B06171">
        <w:rPr>
          <w:noProof/>
        </w:rPr>
        <w:drawing>
          <wp:inline distT="0" distB="0" distL="0" distR="0" wp14:anchorId="297E5D59" wp14:editId="6FCFE144">
            <wp:extent cx="6122670" cy="731520"/>
            <wp:effectExtent l="0" t="0" r="0" b="0"/>
            <wp:docPr id="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D0D3" w14:textId="77777777" w:rsidR="00F149D7" w:rsidRPr="00B06171" w:rsidRDefault="00F149D7" w:rsidP="00F149D7">
      <w:pPr>
        <w:pStyle w:val="affa"/>
      </w:pPr>
      <w:bookmarkStart w:id="822" w:name="_heading=h.2wfod1i" w:colFirst="0" w:colLast="0"/>
      <w:bookmarkStart w:id="823" w:name="_Ref89760733"/>
      <w:bookmarkEnd w:id="822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85</w:t>
      </w:r>
      <w:r w:rsidRPr="00B06171">
        <w:rPr>
          <w:noProof/>
        </w:rPr>
        <w:fldChar w:fldCharType="end"/>
      </w:r>
      <w:bookmarkEnd w:id="823"/>
      <w:r w:rsidRPr="00B06171">
        <w:t xml:space="preserve"> — Успешное создания секретов Kubernetes</w:t>
      </w:r>
    </w:p>
    <w:p w14:paraId="732ED5B0" w14:textId="77777777" w:rsidR="00F149D7" w:rsidRPr="00B06171" w:rsidRDefault="00F149D7" w:rsidP="00F149D7">
      <w:pPr>
        <w:pStyle w:val="a3"/>
      </w:pPr>
      <w:r w:rsidRPr="00B06171">
        <w:t>После этого установка осуществляется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F149D7" w:rsidRPr="00A4430E" w14:paraId="3C8CD779" w14:textId="77777777" w:rsidTr="008329FD">
        <w:trPr>
          <w:jc w:val="center"/>
        </w:trPr>
        <w:tc>
          <w:tcPr>
            <w:tcW w:w="10195" w:type="dxa"/>
            <w:shd w:val="clear" w:color="auto" w:fill="auto"/>
          </w:tcPr>
          <w:p w14:paraId="66C8B321" w14:textId="6876B907" w:rsidR="00F149D7" w:rsidRPr="00B06171" w:rsidRDefault="00F149D7" w:rsidP="008329FD">
            <w:pPr>
              <w:pStyle w:val="afff6"/>
              <w:rPr>
                <w:lang w:val="en-US"/>
              </w:rPr>
            </w:pPr>
            <w:r w:rsidRPr="00B06171">
              <w:rPr>
                <w:rFonts w:eastAsia="Courier New"/>
                <w:lang w:val="en-US"/>
              </w:rPr>
              <w:t>helm upgrade --install airflow --set externalDatabase.host="ip_</w:t>
            </w:r>
            <w:r w:rsidRPr="00B06171">
              <w:rPr>
                <w:rFonts w:eastAsia="Courier New"/>
              </w:rPr>
              <w:t>адрес</w:t>
            </w:r>
            <w:r w:rsidRPr="00B06171">
              <w:rPr>
                <w:rFonts w:eastAsia="Courier New"/>
                <w:lang w:val="en-US"/>
              </w:rPr>
              <w:t>_</w:t>
            </w:r>
            <w:r w:rsidRPr="00B06171">
              <w:rPr>
                <w:rFonts w:eastAsia="Courier New"/>
              </w:rPr>
              <w:t>сервера</w:t>
            </w:r>
            <w:r w:rsidRPr="00B06171">
              <w:rPr>
                <w:rFonts w:eastAsia="Courier New"/>
                <w:lang w:val="en-US"/>
              </w:rPr>
              <w:t>_</w:t>
            </w:r>
            <w:r w:rsidR="00B451B7">
              <w:rPr>
                <w:rFonts w:eastAsia="Courier New"/>
                <w:lang w:val="en-US"/>
              </w:rPr>
              <w:t>mayak2</w:t>
            </w:r>
            <w:r w:rsidRPr="00B06171">
              <w:rPr>
                <w:rFonts w:eastAsia="Courier New"/>
                <w:lang w:val="en-US"/>
              </w:rPr>
              <w:t>-bi-db-01" -f ./helm-chart /values.yaml ./helm-chart</w:t>
            </w:r>
          </w:p>
        </w:tc>
      </w:tr>
    </w:tbl>
    <w:p w14:paraId="023318AC" w14:textId="77777777" w:rsidR="00F149D7" w:rsidRPr="00B06171" w:rsidRDefault="00F149D7" w:rsidP="00F149D7">
      <w:pPr>
        <w:pStyle w:val="afffff2"/>
      </w:pPr>
      <w:r w:rsidRPr="00B06171">
        <w:t>Аргументы данной команды:</w:t>
      </w:r>
    </w:p>
    <w:p w14:paraId="7D463E8B" w14:textId="77777777" w:rsidR="00F149D7" w:rsidRPr="00B06171" w:rsidRDefault="00F149D7" w:rsidP="00F149D7">
      <w:pPr>
        <w:pStyle w:val="10"/>
      </w:pPr>
      <w:r w:rsidRPr="00B06171">
        <w:t>airflow -  название релиза;</w:t>
      </w:r>
    </w:p>
    <w:p w14:paraId="0ADA6651" w14:textId="77777777" w:rsidR="00F149D7" w:rsidRPr="00B06171" w:rsidRDefault="00F149D7" w:rsidP="00F149D7">
      <w:pPr>
        <w:pStyle w:val="10"/>
      </w:pPr>
      <w:r w:rsidRPr="00B06171">
        <w:t>./helm-chart – директория скрипта инсталляции;</w:t>
      </w:r>
    </w:p>
    <w:p w14:paraId="7793F9BB" w14:textId="77777777" w:rsidR="00F149D7" w:rsidRPr="00B06171" w:rsidRDefault="00F149D7" w:rsidP="00F149D7">
      <w:pPr>
        <w:pStyle w:val="10"/>
      </w:pPr>
      <w:r w:rsidRPr="00B06171">
        <w:t xml:space="preserve">./helm-chart /values.yaml – файл конфигурации инсталляции; </w:t>
      </w:r>
    </w:p>
    <w:p w14:paraId="02E05FA4" w14:textId="10077DF0" w:rsidR="00F149D7" w:rsidRPr="00B06171" w:rsidRDefault="00F149D7" w:rsidP="00F149D7">
      <w:pPr>
        <w:pStyle w:val="10"/>
      </w:pPr>
      <w:r w:rsidRPr="00B06171">
        <w:t>externalDatabase.host="</w:t>
      </w:r>
      <w:r w:rsidRPr="00B06171">
        <w:rPr>
          <w:rFonts w:eastAsia="Courier New"/>
        </w:rPr>
        <w:t>ip_адрес_сервера_</w:t>
      </w:r>
      <w:r w:rsidR="00B451B7">
        <w:t>mayak2</w:t>
      </w:r>
      <w:r w:rsidRPr="00B06171">
        <w:t>-bi-db-01</w:t>
      </w:r>
      <w:r w:rsidRPr="00B06171">
        <w:rPr>
          <w:rFonts w:eastAsia="Courier New"/>
        </w:rPr>
        <w:t xml:space="preserve">" – ip адрес сервера </w:t>
      </w:r>
      <w:r w:rsidR="00B451B7">
        <w:t>mayak2</w:t>
      </w:r>
      <w:r w:rsidRPr="00B06171">
        <w:t>-bi-db-01, необходимо указать актуальный.</w:t>
      </w:r>
    </w:p>
    <w:p w14:paraId="74C1CED9" w14:textId="1F272048" w:rsidR="00F149D7" w:rsidRPr="00B06171" w:rsidRDefault="00F149D7" w:rsidP="00F149D7">
      <w:pPr>
        <w:pStyle w:val="a3"/>
      </w:pPr>
      <w:r w:rsidRPr="00B06171">
        <w:t xml:space="preserve">Результат успешной установки релиза представлен на рис. </w:t>
      </w:r>
      <w:r w:rsidRPr="00B06171">
        <w:fldChar w:fldCharType="begin"/>
      </w:r>
      <w:r w:rsidRPr="00B06171">
        <w:instrText xml:space="preserve"> REF _Ref89760793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86</w:t>
      </w:r>
      <w:r w:rsidRPr="00B06171">
        <w:fldChar w:fldCharType="end"/>
      </w:r>
      <w:r w:rsidRPr="00B06171">
        <w:t>.</w:t>
      </w:r>
    </w:p>
    <w:p w14:paraId="4A29447C" w14:textId="0B93FBB7" w:rsidR="00F149D7" w:rsidRPr="00B06171" w:rsidRDefault="0026031B" w:rsidP="00F149D7">
      <w:pPr>
        <w:pStyle w:val="aff8"/>
      </w:pPr>
      <w:r>
        <w:rPr>
          <w:noProof/>
        </w:rPr>
        <w:drawing>
          <wp:inline distT="0" distB="0" distL="0" distR="0" wp14:anchorId="601D4C2E" wp14:editId="4CA5B16A">
            <wp:extent cx="6466205" cy="1632585"/>
            <wp:effectExtent l="0" t="0" r="0" b="571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17F3" w14:textId="77777777" w:rsidR="00F149D7" w:rsidRPr="00B06171" w:rsidRDefault="00F149D7" w:rsidP="00F149D7">
      <w:pPr>
        <w:pStyle w:val="affa"/>
      </w:pPr>
      <w:bookmarkStart w:id="824" w:name="_Ref89760793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86</w:t>
      </w:r>
      <w:r w:rsidRPr="00B06171">
        <w:rPr>
          <w:noProof/>
        </w:rPr>
        <w:fldChar w:fldCharType="end"/>
      </w:r>
      <w:bookmarkEnd w:id="824"/>
      <w:r w:rsidRPr="00B06171">
        <w:t xml:space="preserve"> — Результат успешной установки</w:t>
      </w:r>
    </w:p>
    <w:p w14:paraId="0BE48306" w14:textId="77777777" w:rsidR="00F149D7" w:rsidRPr="00B06171" w:rsidRDefault="00F149D7" w:rsidP="00F149D7">
      <w:pPr>
        <w:pStyle w:val="aff4"/>
      </w:pPr>
      <w:r w:rsidRPr="00B06171">
        <w:t>После этого на кластере начнется развертывание релиза, которое может занять несколько минут. Статус установки проверяется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F149D7" w:rsidRPr="00B06171" w14:paraId="3A0B846E" w14:textId="77777777" w:rsidTr="008329FD">
        <w:trPr>
          <w:jc w:val="center"/>
        </w:trPr>
        <w:tc>
          <w:tcPr>
            <w:tcW w:w="10195" w:type="dxa"/>
            <w:shd w:val="clear" w:color="auto" w:fill="auto"/>
          </w:tcPr>
          <w:p w14:paraId="58832411" w14:textId="77777777" w:rsidR="00F149D7" w:rsidRPr="00B06171" w:rsidRDefault="00F149D7" w:rsidP="008329FD">
            <w:pPr>
              <w:pStyle w:val="afff6"/>
            </w:pPr>
            <w:r w:rsidRPr="00B06171">
              <w:rPr>
                <w:rFonts w:eastAsia="Courier New"/>
              </w:rPr>
              <w:t>kubectl get pod</w:t>
            </w:r>
            <w:r w:rsidRPr="00B06171">
              <w:t xml:space="preserve"> </w:t>
            </w:r>
          </w:p>
        </w:tc>
      </w:tr>
    </w:tbl>
    <w:p w14:paraId="66E44B26" w14:textId="3B0E1FF5" w:rsidR="00F149D7" w:rsidRPr="00B06171" w:rsidRDefault="00F149D7" w:rsidP="00F149D7">
      <w:pPr>
        <w:pStyle w:val="aff4"/>
      </w:pPr>
      <w:r w:rsidRPr="00B06171">
        <w:t xml:space="preserve">После окончания развертывания в выводе команды должны присутствовать строки о том, что все экземпляры находятся в статусе Running, и каждый из них готов к использованию. Пример представлен на рис. </w:t>
      </w:r>
      <w:r w:rsidRPr="00B06171">
        <w:fldChar w:fldCharType="begin"/>
      </w:r>
      <w:r w:rsidRPr="00B06171">
        <w:instrText xml:space="preserve"> REF _Ref89760825 \h </w:instrText>
      </w:r>
      <w:r w:rsidRPr="00B06171">
        <w:rPr>
          <w:lang w:val="en-US"/>
        </w:rPr>
        <w:instrText>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rPr>
          <w:lang w:val="en-US"/>
        </w:rPr>
        <w:t>8</w:t>
      </w:r>
      <w:r w:rsidR="009D772B" w:rsidRPr="00B06171">
        <w:t>7</w:t>
      </w:r>
      <w:r w:rsidRPr="00B06171">
        <w:fldChar w:fldCharType="end"/>
      </w:r>
      <w:r w:rsidRPr="00B06171">
        <w:t>:</w:t>
      </w:r>
    </w:p>
    <w:p w14:paraId="5F23CCD1" w14:textId="494725D2" w:rsidR="00F149D7" w:rsidRPr="00B06171" w:rsidRDefault="0026031B" w:rsidP="00F149D7">
      <w:pPr>
        <w:pStyle w:val="aff8"/>
      </w:pPr>
      <w:r>
        <w:rPr>
          <w:noProof/>
        </w:rPr>
        <w:drawing>
          <wp:inline distT="0" distB="0" distL="0" distR="0" wp14:anchorId="66346503" wp14:editId="49F74E3C">
            <wp:extent cx="5846682" cy="1187450"/>
            <wp:effectExtent l="0" t="0" r="190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89" cy="11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49DC" w14:textId="77777777" w:rsidR="00F149D7" w:rsidRPr="00B06171" w:rsidRDefault="00F149D7" w:rsidP="00F149D7">
      <w:pPr>
        <w:pStyle w:val="affa"/>
      </w:pPr>
      <w:bookmarkStart w:id="825" w:name="_heading=h.1bkyn9b" w:colFirst="0" w:colLast="0"/>
      <w:bookmarkStart w:id="826" w:name="_Ref89760825"/>
      <w:bookmarkEnd w:id="825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87</w:t>
      </w:r>
      <w:r w:rsidRPr="00B06171">
        <w:rPr>
          <w:noProof/>
        </w:rPr>
        <w:fldChar w:fldCharType="end"/>
      </w:r>
      <w:bookmarkEnd w:id="826"/>
      <w:r w:rsidRPr="00B06171">
        <w:t xml:space="preserve"> — Пример успешного тестирования</w:t>
      </w:r>
    </w:p>
    <w:p w14:paraId="5D9F7841" w14:textId="4C085D7B" w:rsidR="00F149D7" w:rsidRPr="00B06171" w:rsidRDefault="00F149D7" w:rsidP="00F149D7">
      <w:pPr>
        <w:pStyle w:val="aff4"/>
      </w:pPr>
      <w:r w:rsidRPr="00B06171">
        <w:t xml:space="preserve">Собранный </w:t>
      </w:r>
      <w:r w:rsidR="00FF1B75">
        <w:t xml:space="preserve">«Регламентный </w:t>
      </w:r>
      <w:r w:rsidR="00FF1B75">
        <w:rPr>
          <w:lang w:val="en-US"/>
        </w:rPr>
        <w:t>ETL</w:t>
      </w:r>
      <w:r w:rsidR="00FF1B75">
        <w:t>»</w:t>
      </w:r>
      <w:r w:rsidRPr="00B06171">
        <w:t xml:space="preserve"> установлен в докер контейнере </w:t>
      </w:r>
      <w:r w:rsidR="00573663">
        <w:t>«Оркестратор заданий»</w:t>
      </w:r>
      <w:r w:rsidRPr="00B06171">
        <w:t xml:space="preserve">. Установка данного компонента осуществляется в рамках установки </w:t>
      </w:r>
      <w:r w:rsidR="00573663">
        <w:t>«Оркестратор заданий»</w:t>
      </w:r>
      <w:r w:rsidRPr="00B06171">
        <w:t>.</w:t>
      </w:r>
    </w:p>
    <w:p w14:paraId="49D52EDA" w14:textId="77777777" w:rsidR="00F149D7" w:rsidRPr="00B06171" w:rsidRDefault="00F149D7" w:rsidP="00F149D7">
      <w:pPr>
        <w:pStyle w:val="50"/>
      </w:pPr>
      <w:bookmarkStart w:id="827" w:name="_Toc150852969"/>
      <w:r w:rsidRPr="00B06171">
        <w:t>Удаление</w:t>
      </w:r>
      <w:bookmarkEnd w:id="827"/>
    </w:p>
    <w:p w14:paraId="127347DA" w14:textId="77777777" w:rsidR="00F149D7" w:rsidRPr="00B06171" w:rsidRDefault="00F149D7" w:rsidP="00F149D7">
      <w:pPr>
        <w:pStyle w:val="a3"/>
      </w:pPr>
      <w:r w:rsidRPr="00B06171">
        <w:t>Удаление производится командой: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F149D7" w:rsidRPr="00B06171" w14:paraId="46A3473E" w14:textId="77777777" w:rsidTr="008329FD">
        <w:trPr>
          <w:jc w:val="center"/>
        </w:trPr>
        <w:tc>
          <w:tcPr>
            <w:tcW w:w="10195" w:type="dxa"/>
            <w:shd w:val="clear" w:color="auto" w:fill="auto"/>
          </w:tcPr>
          <w:p w14:paraId="6B9823D3" w14:textId="77777777" w:rsidR="00F149D7" w:rsidRPr="00B06171" w:rsidRDefault="00F149D7" w:rsidP="008329FD">
            <w:pPr>
              <w:pStyle w:val="afff6"/>
            </w:pPr>
            <w:r w:rsidRPr="00B06171">
              <w:rPr>
                <w:rFonts w:eastAsia="Courier New"/>
              </w:rPr>
              <w:t>helm uninstall airflow</w:t>
            </w:r>
          </w:p>
        </w:tc>
      </w:tr>
    </w:tbl>
    <w:p w14:paraId="00F0FD74" w14:textId="77777777" w:rsidR="00F149D7" w:rsidRPr="00B06171" w:rsidRDefault="00F149D7" w:rsidP="00F149D7">
      <w:pPr>
        <w:pStyle w:val="aff4"/>
      </w:pPr>
      <w:r w:rsidRPr="00B06171">
        <w:t>После выполнения команды дождаться завершения всех подов: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F149D7" w:rsidRPr="00B06171" w14:paraId="56D0E957" w14:textId="77777777" w:rsidTr="008329FD">
        <w:trPr>
          <w:jc w:val="center"/>
        </w:trPr>
        <w:tc>
          <w:tcPr>
            <w:tcW w:w="10195" w:type="dxa"/>
            <w:shd w:val="clear" w:color="auto" w:fill="auto"/>
          </w:tcPr>
          <w:p w14:paraId="3837FC25" w14:textId="77777777" w:rsidR="00F149D7" w:rsidRPr="00B06171" w:rsidRDefault="00F149D7" w:rsidP="008329FD">
            <w:pPr>
              <w:pStyle w:val="afff6"/>
            </w:pPr>
            <w:r w:rsidRPr="00B06171">
              <w:rPr>
                <w:rFonts w:eastAsia="Courier New"/>
              </w:rPr>
              <w:t>kubectl get pods</w:t>
            </w:r>
          </w:p>
        </w:tc>
      </w:tr>
    </w:tbl>
    <w:p w14:paraId="27948201" w14:textId="77777777" w:rsidR="00F149D7" w:rsidRPr="00B06171" w:rsidRDefault="00F149D7" w:rsidP="00F149D7">
      <w:pPr>
        <w:pStyle w:val="aff4"/>
      </w:pPr>
      <w:r w:rsidRPr="00B06171">
        <w:t>Команда должна возвращать список подов без подов, отмеченных на рис. 77.</w:t>
      </w:r>
    </w:p>
    <w:p w14:paraId="074C1A36" w14:textId="77777777" w:rsidR="00F149D7" w:rsidRPr="00B06171" w:rsidRDefault="00F149D7" w:rsidP="00F149D7">
      <w:pPr>
        <w:pStyle w:val="50"/>
      </w:pPr>
      <w:bookmarkStart w:id="828" w:name="_Toc150852970"/>
      <w:r w:rsidRPr="00B06171">
        <w:t>Обновление</w:t>
      </w:r>
      <w:bookmarkEnd w:id="828"/>
    </w:p>
    <w:p w14:paraId="0D9645CA" w14:textId="77777777" w:rsidR="00F149D7" w:rsidRPr="00B06171" w:rsidRDefault="00F149D7" w:rsidP="00F149D7">
      <w:pPr>
        <w:pStyle w:val="a3"/>
      </w:pPr>
      <w:r w:rsidRPr="00B06171">
        <w:t>Процесс обновления в точности соответствует процессу установки, так как используется команда upgrade менеджера пакетов helm.</w:t>
      </w:r>
    </w:p>
    <w:p w14:paraId="59000463" w14:textId="77777777" w:rsidR="00F149D7" w:rsidRPr="00B06171" w:rsidRDefault="00F149D7" w:rsidP="00F149D7">
      <w:pPr>
        <w:pStyle w:val="50"/>
      </w:pPr>
      <w:bookmarkStart w:id="829" w:name="_heading=h.3vkm5x4" w:colFirst="0" w:colLast="0"/>
      <w:bookmarkStart w:id="830" w:name="_Toc150852971"/>
      <w:bookmarkEnd w:id="829"/>
      <w:r w:rsidRPr="00B06171">
        <w:t>Проверка</w:t>
      </w:r>
      <w:bookmarkEnd w:id="830"/>
    </w:p>
    <w:p w14:paraId="70B53808" w14:textId="1C1F5884" w:rsidR="00F149D7" w:rsidRPr="00B06171" w:rsidRDefault="00F149D7" w:rsidP="00F149D7">
      <w:pPr>
        <w:pStyle w:val="a3"/>
      </w:pPr>
      <w:r w:rsidRPr="00B06171">
        <w:t xml:space="preserve">Для проверки графического интерфейса </w:t>
      </w:r>
      <w:r w:rsidR="00573663">
        <w:t>«Оркестратор заданий»</w:t>
      </w:r>
      <w:r w:rsidRPr="00B06171">
        <w:t xml:space="preserve">, необходимо перейти в браузере по адресу </w:t>
      </w:r>
      <w:hyperlink r:id="rId137" w:history="1">
        <w:r w:rsidR="0026031B" w:rsidRPr="007F1CC6">
          <w:rPr>
            <w:rStyle w:val="affffd"/>
          </w:rPr>
          <w:t>http://airflow.test.mayak2.it.ru/</w:t>
        </w:r>
      </w:hyperlink>
      <w:r w:rsidRPr="00B06171">
        <w:t xml:space="preserve">. Адрес сервиса </w:t>
      </w:r>
      <w:hyperlink r:id="rId138">
        <w:r w:rsidRPr="00B06171">
          <w:t>http://</w:t>
        </w:r>
        <w:r w:rsidR="0026031B">
          <w:t>airflow.test.mayak2.it.ru</w:t>
        </w:r>
        <w:r w:rsidRPr="00B06171">
          <w:t>/</w:t>
        </w:r>
      </w:hyperlink>
      <w:r w:rsidRPr="00B06171">
        <w:t xml:space="preserve"> задается в файле values.yaml, однако требуется чтобы он разрешался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_Ref90951286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 xml:space="preserve">. Для этого требуется добавить запись в локальный DNS (файл hosts), которая перенаправит все запросы </w:t>
      </w:r>
      <w:r w:rsidR="0026031B">
        <w:t>airflow.test.mayak2.it.ru</w:t>
      </w:r>
      <w:r w:rsidRPr="00B06171">
        <w:t xml:space="preserve"> на виртуальный </w:t>
      </w:r>
      <w:r w:rsidRPr="00B06171">
        <w:rPr>
          <w:lang w:val="en-US"/>
        </w:rPr>
        <w:t>ip</w:t>
      </w:r>
      <w:r w:rsidRPr="00B06171">
        <w:t xml:space="preserve">-адрес, который использовался в пункте </w:t>
      </w:r>
      <w:r w:rsidR="000C3128" w:rsidRPr="00B06171">
        <w:fldChar w:fldCharType="begin"/>
      </w:r>
      <w:r w:rsidR="000C3128" w:rsidRPr="00B06171">
        <w:instrText xml:space="preserve"> REF _Ref90951286 \r \h  \* MERGEFORMAT </w:instrText>
      </w:r>
      <w:r w:rsidR="000C3128" w:rsidRPr="00B06171">
        <w:fldChar w:fldCharType="separate"/>
      </w:r>
      <w:r w:rsidR="000C3128" w:rsidRPr="00B06171">
        <w:t>3.2.2.7</w:t>
      </w:r>
      <w:r w:rsidR="000C3128" w:rsidRPr="00B06171">
        <w:fldChar w:fldCharType="end"/>
      </w:r>
      <w:r w:rsidRPr="00B06171">
        <w:t xml:space="preserve">. Пример файла hosts для ОС Linux, представлен на рис. </w:t>
      </w:r>
      <w:r w:rsidRPr="00B06171">
        <w:fldChar w:fldCharType="begin"/>
      </w:r>
      <w:r w:rsidRPr="00B06171">
        <w:instrText xml:space="preserve"> REF _Ref89760871 \h \# \0</w:instrText>
      </w:r>
      <w:r w:rsidR="00B06171">
        <w:instrText xml:space="preserve"> \* MERGEFORMAT </w:instrText>
      </w:r>
      <w:r w:rsidRPr="00B06171">
        <w:fldChar w:fldCharType="separate"/>
      </w:r>
      <w:r w:rsidR="009D772B" w:rsidRPr="00B06171">
        <w:t>88</w:t>
      </w:r>
      <w:r w:rsidRPr="00B06171">
        <w:fldChar w:fldCharType="end"/>
      </w:r>
      <w:r w:rsidRPr="00B06171">
        <w:t>.</w:t>
      </w:r>
    </w:p>
    <w:p w14:paraId="73338496" w14:textId="24906E52" w:rsidR="00F149D7" w:rsidRPr="00B06171" w:rsidRDefault="0026031B" w:rsidP="00F149D7">
      <w:pPr>
        <w:pStyle w:val="aff8"/>
      </w:pPr>
      <w:r>
        <w:rPr>
          <w:noProof/>
        </w:rPr>
        <w:drawing>
          <wp:inline distT="0" distB="0" distL="0" distR="0" wp14:anchorId="53E5064C" wp14:editId="3A34F517">
            <wp:extent cx="6480175" cy="295338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6E19" w14:textId="77777777" w:rsidR="00F149D7" w:rsidRPr="00B06171" w:rsidRDefault="00F149D7" w:rsidP="00F149D7">
      <w:pPr>
        <w:pStyle w:val="affa"/>
      </w:pPr>
      <w:bookmarkStart w:id="831" w:name="_Ref89760871"/>
      <w:r w:rsidRPr="00B06171">
        <w:t xml:space="preserve">Рисунок </w:t>
      </w:r>
      <w:r w:rsidRPr="00B06171">
        <w:rPr>
          <w:noProof/>
        </w:rPr>
        <w:fldChar w:fldCharType="begin"/>
      </w:r>
      <w:r w:rsidRPr="00B06171">
        <w:rPr>
          <w:noProof/>
        </w:rPr>
        <w:instrText xml:space="preserve"> SEQ Рисунок \* ARABIC </w:instrText>
      </w:r>
      <w:r w:rsidRPr="00B06171">
        <w:rPr>
          <w:noProof/>
        </w:rPr>
        <w:fldChar w:fldCharType="separate"/>
      </w:r>
      <w:r w:rsidR="009D772B" w:rsidRPr="00B06171">
        <w:rPr>
          <w:noProof/>
        </w:rPr>
        <w:t>88</w:t>
      </w:r>
      <w:r w:rsidRPr="00B06171">
        <w:rPr>
          <w:noProof/>
        </w:rPr>
        <w:fldChar w:fldCharType="end"/>
      </w:r>
      <w:bookmarkEnd w:id="831"/>
      <w:r w:rsidRPr="00B06171">
        <w:t xml:space="preserve"> — Пример выполнения команды</w:t>
      </w:r>
    </w:p>
    <w:p w14:paraId="27EEFF87" w14:textId="77777777" w:rsidR="0031480E" w:rsidRPr="00B06171" w:rsidRDefault="0031480E" w:rsidP="00530EEF">
      <w:pPr>
        <w:pStyle w:val="40"/>
      </w:pPr>
      <w:bookmarkStart w:id="832" w:name="_heading=h.b9g2s8mdsyxk" w:colFirst="0" w:colLast="0"/>
      <w:bookmarkStart w:id="833" w:name="_heading=h.cq0cbyt1mwyq" w:colFirst="0" w:colLast="0"/>
      <w:bookmarkStart w:id="834" w:name="_Toc150852972"/>
      <w:bookmarkEnd w:id="832"/>
      <w:bookmarkEnd w:id="833"/>
      <w:r w:rsidRPr="00B06171">
        <w:t>Установка Minio</w:t>
      </w:r>
      <w:bookmarkEnd w:id="834"/>
    </w:p>
    <w:p w14:paraId="16CD9318" w14:textId="77777777" w:rsidR="0031480E" w:rsidRPr="00B06171" w:rsidRDefault="0031480E" w:rsidP="00530EEF">
      <w:pPr>
        <w:pStyle w:val="50"/>
      </w:pPr>
      <w:bookmarkStart w:id="835" w:name="_heading=h.1o7x9rhsbtvf" w:colFirst="0" w:colLast="0"/>
      <w:bookmarkStart w:id="836" w:name="_Toc150852973"/>
      <w:bookmarkEnd w:id="835"/>
      <w:r w:rsidRPr="00B06171">
        <w:t>Предварительные требования</w:t>
      </w:r>
      <w:bookmarkEnd w:id="836"/>
    </w:p>
    <w:p w14:paraId="6790CA45" w14:textId="77777777" w:rsidR="0031480E" w:rsidRPr="00B06171" w:rsidRDefault="0031480E" w:rsidP="00530EEF">
      <w:pPr>
        <w:pStyle w:val="aff2"/>
      </w:pPr>
      <w:r w:rsidRPr="00B06171">
        <w:t>Ниже перечислены требования перед началом установки:</w:t>
      </w:r>
    </w:p>
    <w:p w14:paraId="38ACAF01" w14:textId="6C105C9B" w:rsidR="0031480E" w:rsidRPr="00B06171" w:rsidRDefault="0031480E" w:rsidP="00530EEF">
      <w:pPr>
        <w:pStyle w:val="13"/>
        <w:numPr>
          <w:ilvl w:val="0"/>
          <w:numId w:val="60"/>
        </w:numPr>
      </w:pPr>
      <w:r w:rsidRPr="00B06171">
        <w:t>На терми</w:t>
      </w:r>
      <w:r w:rsidR="00530EEF" w:rsidRPr="00B06171">
        <w:t>нале создан пользователь «user»</w:t>
      </w:r>
      <w:r w:rsidRPr="00B06171">
        <w:t xml:space="preserve"> с правами sudo.</w:t>
      </w:r>
    </w:p>
    <w:p w14:paraId="53C28F74" w14:textId="177D436F" w:rsidR="0031480E" w:rsidRPr="00B06171" w:rsidRDefault="0031480E" w:rsidP="00530EEF">
      <w:pPr>
        <w:pStyle w:val="1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утилиты «helm» и «kubectl» в соответствии с </w:t>
      </w:r>
      <w:r w:rsidR="00EF6ED6" w:rsidRPr="00B06171">
        <w:t xml:space="preserve">пунктом </w:t>
      </w:r>
      <w:r w:rsidR="000C3128" w:rsidRPr="00B06171">
        <w:fldChar w:fldCharType="begin"/>
      </w:r>
      <w:r w:rsidR="000C3128" w:rsidRPr="00B06171">
        <w:instrText xml:space="preserve"> REF _Ref90951309 \r \h  \* MERGEFORMAT </w:instrText>
      </w:r>
      <w:r w:rsidR="000C3128" w:rsidRPr="00B06171">
        <w:fldChar w:fldCharType="separate"/>
      </w:r>
      <w:r w:rsidR="000C3128" w:rsidRPr="00B06171">
        <w:t>3.2.2.5</w:t>
      </w:r>
      <w:r w:rsidR="000C3128" w:rsidRPr="00B06171">
        <w:fldChar w:fldCharType="end"/>
      </w:r>
      <w:r w:rsidR="000C3128" w:rsidRPr="00B06171">
        <w:t xml:space="preserve"> </w:t>
      </w:r>
      <w:r w:rsidRPr="00B06171">
        <w:t>для пользователя user.</w:t>
      </w:r>
    </w:p>
    <w:p w14:paraId="6A064A07" w14:textId="6B1B2D94" w:rsidR="0031480E" w:rsidRPr="00B06171" w:rsidRDefault="0031480E" w:rsidP="00530EEF">
      <w:pPr>
        <w:pStyle w:val="13"/>
      </w:pPr>
      <w:r w:rsidRPr="00B06171">
        <w:t>Метаданные minio хранятся в longhorn, который должен быть предварительно установлен в кластер. Подразумевается, что StorageClass longhorn называется longhorn. (Если используется другое хранилище или название класса отличается, то необходимо поменять значение storageClass в файле minio-deployment/values.yaml).</w:t>
      </w:r>
    </w:p>
    <w:p w14:paraId="0E52D62C" w14:textId="002BFE3B" w:rsidR="0031480E" w:rsidRPr="00B06171" w:rsidRDefault="0031480E" w:rsidP="00530EEF">
      <w:pPr>
        <w:pStyle w:val="13"/>
      </w:pPr>
      <w:r w:rsidRPr="00B06171">
        <w:t>Создать отдельное пространство имен: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B06171" w14:paraId="607E57B3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117B" w14:textId="77777777" w:rsidR="0031480E" w:rsidRPr="00B06171" w:rsidRDefault="0031480E" w:rsidP="004D108F">
            <w:pPr>
              <w:pStyle w:val="afff6"/>
            </w:pPr>
            <w:r w:rsidRPr="00B06171">
              <w:t>kubectl create namespace minio</w:t>
            </w:r>
          </w:p>
        </w:tc>
      </w:tr>
    </w:tbl>
    <w:p w14:paraId="69F75AD2" w14:textId="402F3DAE" w:rsidR="0031480E" w:rsidRPr="00B06171" w:rsidRDefault="00530EEF" w:rsidP="00530EEF">
      <w:pPr>
        <w:pStyle w:val="aff4"/>
      </w:pPr>
      <w:r w:rsidRPr="00B06171">
        <w:t>Результат успеш</w:t>
      </w:r>
      <w:r w:rsidR="004D108F" w:rsidRPr="00B06171">
        <w:t>ного выполнения представлен на р</w:t>
      </w:r>
      <w:r w:rsidRPr="00B06171">
        <w:t xml:space="preserve">ис. </w:t>
      </w:r>
      <w:r w:rsidR="004D108F" w:rsidRPr="00B06171">
        <w:fldChar w:fldCharType="begin"/>
      </w:r>
      <w:r w:rsidR="004D108F" w:rsidRPr="00B06171">
        <w:instrText xml:space="preserve"> REF _Ref89761728 \h \# \0</w:instrText>
      </w:r>
      <w:r w:rsidR="00B06171">
        <w:instrText xml:space="preserve"> \* MERGEFORMAT </w:instrText>
      </w:r>
      <w:r w:rsidR="004D108F" w:rsidRPr="00B06171">
        <w:fldChar w:fldCharType="separate"/>
      </w:r>
      <w:r w:rsidR="009D772B" w:rsidRPr="00B06171">
        <w:t>89</w:t>
      </w:r>
      <w:r w:rsidR="004D108F" w:rsidRPr="00B06171">
        <w:fldChar w:fldCharType="end"/>
      </w:r>
      <w:r w:rsidRPr="00B06171">
        <w:t>:</w:t>
      </w:r>
    </w:p>
    <w:p w14:paraId="5164209A" w14:textId="1FF6137F" w:rsidR="0031480E" w:rsidRPr="00B06171" w:rsidRDefault="00AB2175" w:rsidP="00530EEF">
      <w:pPr>
        <w:pStyle w:val="aff8"/>
      </w:pPr>
      <w:r w:rsidRPr="00B06171">
        <w:rPr>
          <w:noProof/>
        </w:rPr>
        <w:drawing>
          <wp:inline distT="0" distB="0" distL="0" distR="0" wp14:anchorId="3D2F3F96" wp14:editId="22408334">
            <wp:extent cx="5351145" cy="476885"/>
            <wp:effectExtent l="0" t="0" r="1905" b="0"/>
            <wp:docPr id="3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8685" w14:textId="3F7A66FD" w:rsidR="0031480E" w:rsidRPr="00B06171" w:rsidRDefault="004D108F" w:rsidP="00530EEF">
      <w:pPr>
        <w:pStyle w:val="affa"/>
      </w:pPr>
      <w:bookmarkStart w:id="837" w:name="_Ref89761728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89</w:t>
      </w:r>
      <w:r w:rsidR="00320395" w:rsidRPr="00B06171">
        <w:rPr>
          <w:noProof/>
        </w:rPr>
        <w:fldChar w:fldCharType="end"/>
      </w:r>
      <w:bookmarkEnd w:id="837"/>
      <w:r w:rsidRPr="00B06171">
        <w:t xml:space="preserve"> — </w:t>
      </w:r>
      <w:r w:rsidR="0031480E" w:rsidRPr="00B06171">
        <w:t>Результат выполнения команды</w:t>
      </w:r>
    </w:p>
    <w:p w14:paraId="7E8C563C" w14:textId="77777777" w:rsidR="0031480E" w:rsidRPr="00B06171" w:rsidRDefault="0031480E" w:rsidP="00530EEF">
      <w:pPr>
        <w:pStyle w:val="50"/>
      </w:pPr>
      <w:bookmarkStart w:id="838" w:name="_heading=h.4tbaycv1wpfq" w:colFirst="0" w:colLast="0"/>
      <w:bookmarkStart w:id="839" w:name="_Toc150852974"/>
      <w:bookmarkEnd w:id="838"/>
      <w:r w:rsidRPr="00B06171">
        <w:t>Установка</w:t>
      </w:r>
      <w:bookmarkEnd w:id="839"/>
    </w:p>
    <w:p w14:paraId="68D5254B" w14:textId="77777777" w:rsidR="0031480E" w:rsidRPr="00B06171" w:rsidRDefault="0031480E" w:rsidP="00530EEF">
      <w:pPr>
        <w:pStyle w:val="a3"/>
      </w:pPr>
      <w:r w:rsidRPr="00B06171">
        <w:t>Необходимо находиться на терминальном сервере.</w:t>
      </w:r>
    </w:p>
    <w:p w14:paraId="5404A4DB" w14:textId="7562C790" w:rsidR="0031480E" w:rsidRPr="00B06171" w:rsidRDefault="0031480E" w:rsidP="00530EEF">
      <w:pPr>
        <w:pStyle w:val="a3"/>
      </w:pPr>
      <w:r w:rsidRPr="00B06171">
        <w:t>Для входа использовать команду</w:t>
      </w:r>
      <w:r w:rsidR="00530EEF" w:rsidRPr="00B06171">
        <w:t>:</w:t>
      </w:r>
      <w:r w:rsidRPr="00B06171">
        <w:t xml:space="preserve">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05E47A2A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55401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ssh root@some_ip_adress</w:t>
            </w:r>
          </w:p>
        </w:tc>
      </w:tr>
    </w:tbl>
    <w:p w14:paraId="292F61E5" w14:textId="77777777" w:rsidR="0031480E" w:rsidRPr="00B06171" w:rsidRDefault="0031480E" w:rsidP="00530EEF">
      <w:pPr>
        <w:pStyle w:val="a3"/>
      </w:pPr>
      <w:r w:rsidRPr="00B06171">
        <w:t>Установка, обновление и удаление производится с помощью helm-chart.</w:t>
      </w:r>
    </w:p>
    <w:p w14:paraId="19CB505B" w14:textId="2D5F7899" w:rsidR="0031480E" w:rsidRPr="00B06171" w:rsidRDefault="0031480E" w:rsidP="00530EEF">
      <w:pPr>
        <w:pStyle w:val="a3"/>
      </w:pPr>
      <w:r w:rsidRPr="00B06171">
        <w:t>На терминале в директорию «/tmp» необходимо скопировать инсталятор из репозитория «rabbitmq-deployment»</w:t>
      </w:r>
      <w:r w:rsidR="00530EEF" w:rsidRPr="00B06171">
        <w:t xml:space="preserve"> </w:t>
      </w:r>
      <w:r w:rsidR="0026031B">
        <w:t>(mayak</w:t>
      </w:r>
      <w:r w:rsidR="008153BA">
        <w:t>BI</w:t>
      </w:r>
      <w:r w:rsidRPr="00B06171">
        <w:t>/DataOps/minio-deployment). Или скопировать с диска с исходниками.</w:t>
      </w:r>
    </w:p>
    <w:p w14:paraId="27D67572" w14:textId="77777777" w:rsidR="0031480E" w:rsidRPr="00B06171" w:rsidRDefault="0031480E" w:rsidP="00530EEF">
      <w:pPr>
        <w:pStyle w:val="a3"/>
      </w:pPr>
      <w:r w:rsidRPr="00B06171">
        <w:t xml:space="preserve">Инсталлятор конфигурируется с помощью файла values.yaml, в котором перечислены все параметры установки. </w:t>
      </w:r>
    </w:p>
    <w:p w14:paraId="4CD183AF" w14:textId="294CBAD6" w:rsidR="0031480E" w:rsidRPr="00B06171" w:rsidRDefault="0031480E" w:rsidP="00530EEF">
      <w:pPr>
        <w:pStyle w:val="a3"/>
      </w:pPr>
      <w:r w:rsidRPr="00B06171">
        <w:t>Для запуска установки необходимо воспользоваться следующей командой: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7E468DF9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9CA1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helm upgrade --install -n minio minio .</w:t>
            </w:r>
          </w:p>
        </w:tc>
      </w:tr>
    </w:tbl>
    <w:p w14:paraId="73C18037" w14:textId="6F5E160C" w:rsidR="0031480E" w:rsidRPr="00B06171" w:rsidRDefault="0031480E" w:rsidP="00530EEF">
      <w:pPr>
        <w:pStyle w:val="aff4"/>
      </w:pPr>
      <w:r w:rsidRPr="00B06171">
        <w:t>Результат успеш</w:t>
      </w:r>
      <w:r w:rsidR="004D108F" w:rsidRPr="00B06171">
        <w:t>ного выполнения представлен на р</w:t>
      </w:r>
      <w:r w:rsidR="00530EEF" w:rsidRPr="00B06171">
        <w:t xml:space="preserve">ис. </w:t>
      </w:r>
      <w:r w:rsidR="004D108F" w:rsidRPr="00B06171">
        <w:fldChar w:fldCharType="begin"/>
      </w:r>
      <w:r w:rsidR="004D108F" w:rsidRPr="00B06171">
        <w:instrText xml:space="preserve"> REF _Ref89761761 \h \# \0</w:instrText>
      </w:r>
      <w:r w:rsidR="00B06171">
        <w:instrText xml:space="preserve"> \* MERGEFORMAT </w:instrText>
      </w:r>
      <w:r w:rsidR="004D108F" w:rsidRPr="00B06171">
        <w:fldChar w:fldCharType="separate"/>
      </w:r>
      <w:r w:rsidR="009D772B" w:rsidRPr="00B06171">
        <w:t>90</w:t>
      </w:r>
      <w:r w:rsidR="004D108F" w:rsidRPr="00B06171">
        <w:fldChar w:fldCharType="end"/>
      </w:r>
      <w:r w:rsidRPr="00B06171">
        <w:t>:</w:t>
      </w:r>
    </w:p>
    <w:p w14:paraId="6160BA6F" w14:textId="08A395E0" w:rsidR="0031480E" w:rsidRPr="00B06171" w:rsidRDefault="00AB2175" w:rsidP="00530EEF">
      <w:pPr>
        <w:pStyle w:val="aff8"/>
      </w:pPr>
      <w:r w:rsidRPr="00B06171">
        <w:rPr>
          <w:noProof/>
        </w:rPr>
        <w:drawing>
          <wp:inline distT="0" distB="0" distL="0" distR="0" wp14:anchorId="58A7329C" wp14:editId="56D37104">
            <wp:extent cx="5820410" cy="1216660"/>
            <wp:effectExtent l="0" t="0" r="8890" b="2540"/>
            <wp:docPr id="3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2949" w14:textId="79D2E75F" w:rsidR="0031480E" w:rsidRPr="00B06171" w:rsidRDefault="004D108F" w:rsidP="00530EEF">
      <w:pPr>
        <w:pStyle w:val="affa"/>
      </w:pPr>
      <w:bookmarkStart w:id="840" w:name="_Ref89761761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90</w:t>
      </w:r>
      <w:r w:rsidR="00320395" w:rsidRPr="00B06171">
        <w:rPr>
          <w:noProof/>
        </w:rPr>
        <w:fldChar w:fldCharType="end"/>
      </w:r>
      <w:bookmarkEnd w:id="840"/>
      <w:r w:rsidRPr="00B06171">
        <w:t xml:space="preserve"> — </w:t>
      </w:r>
      <w:r w:rsidR="0031480E" w:rsidRPr="00B06171">
        <w:t>Результат выполнения команды</w:t>
      </w:r>
    </w:p>
    <w:p w14:paraId="7D85C41C" w14:textId="77777777" w:rsidR="0031480E" w:rsidRPr="00B06171" w:rsidRDefault="0031480E" w:rsidP="00530EEF">
      <w:pPr>
        <w:pStyle w:val="aff4"/>
      </w:pPr>
      <w:r w:rsidRPr="00B06171">
        <w:t>Установка занимает несколько минут. Необходимо дождаться пока все поды перейдут в статус Running. Чтобы это проверить необходимо воспользоваться следующей командой: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0A16BBE7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16A46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-n minio get pods</w:t>
            </w:r>
          </w:p>
        </w:tc>
      </w:tr>
    </w:tbl>
    <w:p w14:paraId="1903EC1D" w14:textId="0780C266" w:rsidR="00530EEF" w:rsidRPr="00B06171" w:rsidRDefault="00530EEF" w:rsidP="00530EEF">
      <w:pPr>
        <w:pStyle w:val="aff4"/>
      </w:pPr>
      <w:r w:rsidRPr="00B06171">
        <w:t>Результат успеш</w:t>
      </w:r>
      <w:r w:rsidR="004D108F" w:rsidRPr="00B06171">
        <w:t>ного выполнения представлен на р</w:t>
      </w:r>
      <w:r w:rsidRPr="00B06171">
        <w:t xml:space="preserve">ис. </w:t>
      </w:r>
      <w:r w:rsidR="004D108F" w:rsidRPr="00B06171">
        <w:fldChar w:fldCharType="begin"/>
      </w:r>
      <w:r w:rsidR="004D108F" w:rsidRPr="00B06171">
        <w:instrText xml:space="preserve"> REF _Ref89761789 \h \# \0</w:instrText>
      </w:r>
      <w:r w:rsidR="00B06171">
        <w:instrText xml:space="preserve"> \* MERGEFORMAT </w:instrText>
      </w:r>
      <w:r w:rsidR="004D108F" w:rsidRPr="00B06171">
        <w:fldChar w:fldCharType="separate"/>
      </w:r>
      <w:r w:rsidR="009D772B" w:rsidRPr="00B06171">
        <w:t>91</w:t>
      </w:r>
      <w:r w:rsidR="004D108F" w:rsidRPr="00B06171">
        <w:fldChar w:fldCharType="end"/>
      </w:r>
      <w:r w:rsidRPr="00B06171">
        <w:t>:</w:t>
      </w:r>
    </w:p>
    <w:p w14:paraId="25333070" w14:textId="4130358C" w:rsidR="0031480E" w:rsidRPr="00B06171" w:rsidRDefault="00AB2175" w:rsidP="00530EEF">
      <w:pPr>
        <w:pStyle w:val="aff8"/>
      </w:pPr>
      <w:r w:rsidRPr="00B06171">
        <w:rPr>
          <w:noProof/>
        </w:rPr>
        <w:drawing>
          <wp:inline distT="0" distB="0" distL="0" distR="0" wp14:anchorId="214D71B3" wp14:editId="2BA70324">
            <wp:extent cx="3506470" cy="906145"/>
            <wp:effectExtent l="0" t="0" r="0" b="8255"/>
            <wp:docPr id="32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EFE9" w14:textId="053D0F00" w:rsidR="0031480E" w:rsidRPr="00B06171" w:rsidRDefault="004D108F" w:rsidP="00530EEF">
      <w:pPr>
        <w:pStyle w:val="affa"/>
      </w:pPr>
      <w:bookmarkStart w:id="841" w:name="_Ref89761789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91</w:t>
      </w:r>
      <w:r w:rsidR="00320395" w:rsidRPr="00B06171">
        <w:rPr>
          <w:noProof/>
        </w:rPr>
        <w:fldChar w:fldCharType="end"/>
      </w:r>
      <w:bookmarkEnd w:id="841"/>
      <w:r w:rsidRPr="00B06171">
        <w:t xml:space="preserve"> — </w:t>
      </w:r>
      <w:r w:rsidR="0031480E" w:rsidRPr="00B06171">
        <w:t>Результат выполнения команды с запущенными подами</w:t>
      </w:r>
    </w:p>
    <w:p w14:paraId="25619277" w14:textId="77777777" w:rsidR="0031480E" w:rsidRPr="00B06171" w:rsidRDefault="0031480E" w:rsidP="00530EEF">
      <w:pPr>
        <w:pStyle w:val="50"/>
      </w:pPr>
      <w:bookmarkStart w:id="842" w:name="_heading=h.fd543tb9lw7v" w:colFirst="0" w:colLast="0"/>
      <w:bookmarkStart w:id="843" w:name="_Toc150852975"/>
      <w:bookmarkEnd w:id="842"/>
      <w:r w:rsidRPr="00B06171">
        <w:t>Удаление</w:t>
      </w:r>
      <w:bookmarkEnd w:id="843"/>
    </w:p>
    <w:p w14:paraId="2B3CAA63" w14:textId="5A5A7A75" w:rsidR="0031480E" w:rsidRPr="00B06171" w:rsidRDefault="0031480E" w:rsidP="00530EEF">
      <w:pPr>
        <w:pStyle w:val="a3"/>
      </w:pPr>
      <w:r w:rsidRPr="00B06171">
        <w:t>Для удаления необходимо воспользоваться следующей командой</w:t>
      </w:r>
      <w:r w:rsidR="00530EEF" w:rsidRPr="00B06171">
        <w:t xml:space="preserve">: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1DA91370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528F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helm uninstall -n minio minio</w:t>
            </w:r>
          </w:p>
        </w:tc>
      </w:tr>
    </w:tbl>
    <w:p w14:paraId="7A5B8135" w14:textId="77777777" w:rsidR="0031480E" w:rsidRPr="00B06171" w:rsidRDefault="0031480E" w:rsidP="00530EEF">
      <w:pPr>
        <w:pStyle w:val="aff4"/>
      </w:pPr>
      <w:r w:rsidRPr="00B06171">
        <w:t>После выполнения команды дождаться пока все поды пропадут.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6A6D4914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C012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-n minio get pods</w:t>
            </w:r>
          </w:p>
        </w:tc>
      </w:tr>
    </w:tbl>
    <w:p w14:paraId="7D997C99" w14:textId="77777777" w:rsidR="0031480E" w:rsidRPr="00B06171" w:rsidRDefault="0031480E" w:rsidP="00530EEF">
      <w:pPr>
        <w:pStyle w:val="aff4"/>
      </w:pPr>
      <w:r w:rsidRPr="00B06171">
        <w:t>Команда должна возвращать список без minio-0 minio-1 minio-2 minio-3.</w:t>
      </w:r>
    </w:p>
    <w:p w14:paraId="044DEED9" w14:textId="77777777" w:rsidR="0031480E" w:rsidRPr="00B06171" w:rsidRDefault="0031480E" w:rsidP="00530EEF">
      <w:pPr>
        <w:pStyle w:val="50"/>
      </w:pPr>
      <w:bookmarkStart w:id="844" w:name="_heading=h.8gcpllmgcbqo" w:colFirst="0" w:colLast="0"/>
      <w:bookmarkStart w:id="845" w:name="_Toc150852976"/>
      <w:bookmarkEnd w:id="844"/>
      <w:r w:rsidRPr="00B06171">
        <w:t>Обновление</w:t>
      </w:r>
      <w:bookmarkEnd w:id="845"/>
    </w:p>
    <w:p w14:paraId="3CD0B8A6" w14:textId="77777777" w:rsidR="0031480E" w:rsidRPr="00B06171" w:rsidRDefault="0031480E" w:rsidP="00530EEF">
      <w:pPr>
        <w:pStyle w:val="a3"/>
      </w:pPr>
      <w:r w:rsidRPr="00B06171">
        <w:t>Процесс обновления запускается с помощью следующей команды: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3043D0D0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88C87" w14:textId="77777777" w:rsidR="0031480E" w:rsidRPr="00B06171" w:rsidRDefault="0031480E" w:rsidP="004D108F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helm upgrade -n minio minio .</w:t>
            </w:r>
          </w:p>
        </w:tc>
      </w:tr>
    </w:tbl>
    <w:p w14:paraId="28E87F1E" w14:textId="77777777" w:rsidR="0031480E" w:rsidRPr="00B06171" w:rsidRDefault="0031480E" w:rsidP="00530EEF">
      <w:pPr>
        <w:pStyle w:val="50"/>
      </w:pPr>
      <w:bookmarkStart w:id="846" w:name="_heading=h.x75yawvrobva" w:colFirst="0" w:colLast="0"/>
      <w:bookmarkStart w:id="847" w:name="_Toc150852977"/>
      <w:bookmarkEnd w:id="846"/>
      <w:r w:rsidRPr="00B06171">
        <w:t>Проверка</w:t>
      </w:r>
      <w:bookmarkEnd w:id="847"/>
    </w:p>
    <w:p w14:paraId="7A61693A" w14:textId="71AE763A" w:rsidR="0031480E" w:rsidRPr="00B06171" w:rsidRDefault="0031480E" w:rsidP="00530EEF">
      <w:pPr>
        <w:pStyle w:val="a3"/>
      </w:pPr>
      <w:r w:rsidRPr="00B06171">
        <w:t xml:space="preserve">Проверка работоспособности аналогична проверке графического интерфейса в </w:t>
      </w:r>
      <w:r w:rsidR="00B06171" w:rsidRPr="00B06171">
        <w:fldChar w:fldCharType="begin"/>
      </w:r>
      <w:r w:rsidR="00B06171" w:rsidRPr="00B06171">
        <w:instrText xml:space="preserve"> REF _Ref90951400 \r \h </w:instrText>
      </w:r>
      <w:r w:rsidR="00B06171">
        <w:instrText xml:space="preserve"> \* MERGEFORMAT </w:instrText>
      </w:r>
      <w:r w:rsidR="00B06171" w:rsidRPr="00B06171">
        <w:fldChar w:fldCharType="separate"/>
      </w:r>
      <w:r w:rsidR="00B06171" w:rsidRPr="00B06171">
        <w:t>3.3.2.2.1.2</w:t>
      </w:r>
      <w:r w:rsidR="00B06171" w:rsidRPr="00B06171">
        <w:fldChar w:fldCharType="end"/>
      </w:r>
      <w:r w:rsidRPr="00B06171">
        <w:t>.</w:t>
      </w:r>
    </w:p>
    <w:p w14:paraId="060ED348" w14:textId="0B865C33" w:rsidR="0031480E" w:rsidRPr="00B06171" w:rsidRDefault="0031480E" w:rsidP="00530EEF">
      <w:pPr>
        <w:pStyle w:val="a3"/>
      </w:pPr>
      <w:r w:rsidRPr="00B06171">
        <w:t xml:space="preserve">Адрес сервиса </w:t>
      </w:r>
      <w:hyperlink r:id="rId142">
        <w:r w:rsidRPr="00B06171">
          <w:t>http://</w:t>
        </w:r>
        <w:r w:rsidR="0026031B">
          <w:t>minio.test.mayak2.it.ru</w:t>
        </w:r>
        <w:r w:rsidRPr="00B06171">
          <w:t>/</w:t>
        </w:r>
      </w:hyperlink>
      <w:r w:rsidRPr="00B06171">
        <w:t xml:space="preserve"> задается в файле «values.yaml», однако требуется чтобы он разрешался на </w:t>
      </w:r>
      <w:r w:rsidR="000F3168" w:rsidRPr="00B06171">
        <w:t xml:space="preserve">виртуальный ip-адрес из </w:t>
      </w:r>
      <w:r w:rsidR="00B06171" w:rsidRPr="00B06171">
        <w:fldChar w:fldCharType="begin"/>
      </w:r>
      <w:r w:rsidR="00B06171" w:rsidRPr="00B06171">
        <w:instrText xml:space="preserve"> REF _Ref90951427 \r \h  \* MERGEFORMAT </w:instrText>
      </w:r>
      <w:r w:rsidR="00B06171" w:rsidRPr="00B06171">
        <w:fldChar w:fldCharType="separate"/>
      </w:r>
      <w:r w:rsidR="00B06171" w:rsidRPr="00B06171">
        <w:t>3.2.2.7</w:t>
      </w:r>
      <w:r w:rsidR="00B06171" w:rsidRPr="00B06171">
        <w:fldChar w:fldCharType="end"/>
      </w:r>
      <w:r w:rsidRPr="00B06171">
        <w:t xml:space="preserve">. Для этого требуется добавить запись в локальный DNS (файл hosts), которая перенаправит все запросы </w:t>
      </w:r>
      <w:r w:rsidR="0026031B">
        <w:t>metabase.test.mayak2.it.ru</w:t>
      </w:r>
      <w:r w:rsidRPr="00B06171">
        <w:t xml:space="preserve"> на </w:t>
      </w:r>
      <w:r w:rsidR="000F3168" w:rsidRPr="00B06171">
        <w:t xml:space="preserve">виртуальный ip-адрес из </w:t>
      </w:r>
      <w:r w:rsidR="00B06171" w:rsidRPr="00B06171">
        <w:fldChar w:fldCharType="begin"/>
      </w:r>
      <w:r w:rsidR="00B06171" w:rsidRPr="00B06171">
        <w:instrText xml:space="preserve"> REF _Ref90951427 \r \h  \* MERGEFORMAT </w:instrText>
      </w:r>
      <w:r w:rsidR="00B06171" w:rsidRPr="00B06171">
        <w:fldChar w:fldCharType="separate"/>
      </w:r>
      <w:r w:rsidR="00B06171" w:rsidRPr="00B06171">
        <w:t>3.2.2.7</w:t>
      </w:r>
      <w:r w:rsidR="00B06171" w:rsidRPr="00B06171">
        <w:fldChar w:fldCharType="end"/>
      </w:r>
      <w:r w:rsidRPr="00B06171">
        <w:t>. Пример файла host</w:t>
      </w:r>
      <w:r w:rsidR="00530EEF" w:rsidRPr="00B06171">
        <w:t xml:space="preserve">s для ОС Linux, представлен на </w:t>
      </w:r>
      <w:r w:rsidR="0040139D" w:rsidRPr="00B06171">
        <w:t>р</w:t>
      </w:r>
      <w:r w:rsidR="00530EEF" w:rsidRPr="00B06171">
        <w:t xml:space="preserve">ис. </w:t>
      </w:r>
      <w:r w:rsidR="004D108F" w:rsidRPr="00B06171">
        <w:fldChar w:fldCharType="begin"/>
      </w:r>
      <w:r w:rsidR="004D108F" w:rsidRPr="00B06171">
        <w:instrText xml:space="preserve"> REF _Ref89761826 \h </w:instrText>
      </w:r>
      <w:r w:rsidR="0040139D" w:rsidRPr="00B06171">
        <w:instrText>\# \0</w:instrText>
      </w:r>
      <w:r w:rsidR="00B06171">
        <w:instrText xml:space="preserve"> \* MERGEFORMAT </w:instrText>
      </w:r>
      <w:r w:rsidR="004D108F" w:rsidRPr="00B06171">
        <w:fldChar w:fldCharType="separate"/>
      </w:r>
      <w:r w:rsidR="009D772B" w:rsidRPr="00B06171">
        <w:t>92</w:t>
      </w:r>
      <w:r w:rsidR="004D108F" w:rsidRPr="00B06171">
        <w:fldChar w:fldCharType="end"/>
      </w:r>
      <w:r w:rsidR="00530EEF" w:rsidRPr="00B06171">
        <w:t xml:space="preserve">. </w:t>
      </w:r>
    </w:p>
    <w:p w14:paraId="01CC125B" w14:textId="3F59158A" w:rsidR="0031480E" w:rsidRPr="00B06171" w:rsidRDefault="0026031B" w:rsidP="00530EEF">
      <w:pPr>
        <w:pStyle w:val="aff8"/>
      </w:pPr>
      <w:r>
        <w:rPr>
          <w:noProof/>
        </w:rPr>
        <w:drawing>
          <wp:inline distT="0" distB="0" distL="0" distR="0" wp14:anchorId="579C2AB2" wp14:editId="07614A79">
            <wp:extent cx="6480175" cy="295338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CC15" w14:textId="1287B6DA" w:rsidR="0031480E" w:rsidRPr="00B06171" w:rsidRDefault="004D108F" w:rsidP="00530EEF">
      <w:pPr>
        <w:pStyle w:val="affa"/>
      </w:pPr>
      <w:bookmarkStart w:id="848" w:name="_Ref89761826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92</w:t>
      </w:r>
      <w:r w:rsidR="00320395" w:rsidRPr="00B06171">
        <w:rPr>
          <w:noProof/>
        </w:rPr>
        <w:fldChar w:fldCharType="end"/>
      </w:r>
      <w:bookmarkEnd w:id="848"/>
      <w:r w:rsidRPr="00B06171">
        <w:t xml:space="preserve"> — </w:t>
      </w:r>
      <w:r w:rsidR="0031480E" w:rsidRPr="00B06171">
        <w:t>Пример выполнения команды</w:t>
      </w:r>
    </w:p>
    <w:p w14:paraId="00922849" w14:textId="2131C2B0" w:rsidR="0031480E" w:rsidRPr="00B06171" w:rsidRDefault="0031480E" w:rsidP="00530EEF">
      <w:pPr>
        <w:pStyle w:val="40"/>
      </w:pPr>
      <w:bookmarkStart w:id="849" w:name="_heading=h.kccd6by07b3r" w:colFirst="0" w:colLast="0"/>
      <w:bookmarkStart w:id="850" w:name="_heading=h.z7d0xqp3sj1c" w:colFirst="0" w:colLast="0"/>
      <w:bookmarkStart w:id="851" w:name="_Toc150852978"/>
      <w:bookmarkEnd w:id="849"/>
      <w:bookmarkEnd w:id="850"/>
      <w:r w:rsidRPr="00B06171">
        <w:t xml:space="preserve">Установка </w:t>
      </w:r>
      <w:r w:rsidR="00573663">
        <w:t>«Потоковый ETL»</w:t>
      </w:r>
      <w:bookmarkEnd w:id="851"/>
    </w:p>
    <w:p w14:paraId="02203B36" w14:textId="77777777" w:rsidR="0031480E" w:rsidRPr="00B06171" w:rsidRDefault="0031480E" w:rsidP="00530EEF">
      <w:pPr>
        <w:pStyle w:val="50"/>
      </w:pPr>
      <w:bookmarkStart w:id="852" w:name="_heading=h.nsia5vosx1on" w:colFirst="0" w:colLast="0"/>
      <w:bookmarkStart w:id="853" w:name="_Toc150852979"/>
      <w:bookmarkEnd w:id="852"/>
      <w:r w:rsidRPr="00B06171">
        <w:t>Предварительные требования</w:t>
      </w:r>
      <w:bookmarkEnd w:id="853"/>
    </w:p>
    <w:p w14:paraId="298C2D0F" w14:textId="6DDB7292" w:rsidR="0031480E" w:rsidRPr="00B06171" w:rsidRDefault="0031480E" w:rsidP="00530EEF">
      <w:pPr>
        <w:pStyle w:val="13"/>
        <w:numPr>
          <w:ilvl w:val="0"/>
          <w:numId w:val="61"/>
        </w:numPr>
      </w:pPr>
      <w:r w:rsidRPr="00B06171">
        <w:t>На терми</w:t>
      </w:r>
      <w:r w:rsidR="0040139D" w:rsidRPr="00B06171">
        <w:t>нале создан пользователь «user»</w:t>
      </w:r>
      <w:r w:rsidRPr="00B06171">
        <w:t xml:space="preserve"> с правами sudo.</w:t>
      </w:r>
    </w:p>
    <w:p w14:paraId="01A95E66" w14:textId="3EB454D5" w:rsidR="0031480E" w:rsidRPr="00B06171" w:rsidRDefault="0031480E" w:rsidP="00530EEF">
      <w:pPr>
        <w:pStyle w:val="13"/>
      </w:pPr>
      <w:r w:rsidRPr="00B06171">
        <w:t xml:space="preserve">На терминале </w:t>
      </w:r>
      <w:r w:rsidR="00B451B7">
        <w:t>mayak2</w:t>
      </w:r>
      <w:r w:rsidRPr="00B06171">
        <w:t xml:space="preserve">-bi-ter-01 настроены утилита «kubectl» в соответствии </w:t>
      </w:r>
      <w:r w:rsidR="00EF6ED6" w:rsidRPr="00B06171">
        <w:t xml:space="preserve">с пунктом </w:t>
      </w:r>
      <w:r w:rsidR="00B06171" w:rsidRPr="00B06171">
        <w:fldChar w:fldCharType="begin"/>
      </w:r>
      <w:r w:rsidR="00B06171" w:rsidRPr="00B06171">
        <w:instrText xml:space="preserve"> REF _Ref90951459 \r \h  \* MERGEFORMAT </w:instrText>
      </w:r>
      <w:r w:rsidR="00B06171" w:rsidRPr="00B06171">
        <w:fldChar w:fldCharType="separate"/>
      </w:r>
      <w:r w:rsidR="00B06171" w:rsidRPr="00B06171">
        <w:t>3.2.2.5</w:t>
      </w:r>
      <w:r w:rsidR="00B06171" w:rsidRPr="00B06171">
        <w:fldChar w:fldCharType="end"/>
      </w:r>
      <w:r w:rsidRPr="00B06171">
        <w:t xml:space="preserve"> для пользователя user.</w:t>
      </w:r>
    </w:p>
    <w:p w14:paraId="59970DE3" w14:textId="77777777" w:rsidR="0031480E" w:rsidRPr="00B06171" w:rsidRDefault="0031480E" w:rsidP="00530EEF">
      <w:pPr>
        <w:pStyle w:val="13"/>
      </w:pPr>
      <w:r w:rsidRPr="00B06171">
        <w:t>Установленный и настроенный minio</w:t>
      </w:r>
    </w:p>
    <w:p w14:paraId="12FCA0B6" w14:textId="50A82A74" w:rsidR="0031480E" w:rsidRPr="00B06171" w:rsidRDefault="0031480E" w:rsidP="00977197">
      <w:pPr>
        <w:pStyle w:val="a3"/>
      </w:pPr>
      <w:r w:rsidRPr="00B06171">
        <w:t>Для HA необходимо предварительно настроить высоко доступную распределе</w:t>
      </w:r>
      <w:r w:rsidR="00530EEF" w:rsidRPr="00B06171">
        <w:t>нную файловую систему</w:t>
      </w:r>
      <w:r w:rsidRPr="00B06171">
        <w:t xml:space="preserve">, например hdfs или s3. Для того чтобы </w:t>
      </w:r>
      <w:r w:rsidR="00573663">
        <w:t>«Потоковый ETL»</w:t>
      </w:r>
      <w:r w:rsidRPr="00B06171">
        <w:t xml:space="preserve"> работал с той или иной файловой системой ему необходимы плагины файловой системы. Часть плагинов уже присутствуют в официальном докер образе и их нужно лишь активировать. Плагины активируются установкой переменной окружения ENABLE_BUILT_IN_PLUGINS в названии плагина (в файлах jobmanager-session-deployment-ha.yaml и taskmanager-session-deployment.yaml данная переменная установлена).</w:t>
      </w:r>
    </w:p>
    <w:p w14:paraId="00AE2848" w14:textId="77777777" w:rsidR="0031480E" w:rsidRPr="00B06171" w:rsidRDefault="0031480E" w:rsidP="00977197">
      <w:pPr>
        <w:pStyle w:val="50"/>
      </w:pPr>
      <w:bookmarkStart w:id="854" w:name="_heading=h.xu0v2mvtr64z" w:colFirst="0" w:colLast="0"/>
      <w:bookmarkStart w:id="855" w:name="_Toc150852980"/>
      <w:bookmarkEnd w:id="854"/>
      <w:r w:rsidRPr="00B06171">
        <w:t>Установка</w:t>
      </w:r>
      <w:bookmarkEnd w:id="855"/>
    </w:p>
    <w:p w14:paraId="344C148B" w14:textId="77777777" w:rsidR="0031480E" w:rsidRPr="00B06171" w:rsidRDefault="0031480E" w:rsidP="00977197">
      <w:pPr>
        <w:pStyle w:val="a3"/>
      </w:pPr>
      <w:r w:rsidRPr="00B06171">
        <w:t>Необходимо находиться на терминальном сервере.</w:t>
      </w:r>
    </w:p>
    <w:p w14:paraId="65BCEFC9" w14:textId="385ED1B8" w:rsidR="0031480E" w:rsidRPr="00B06171" w:rsidRDefault="0031480E" w:rsidP="00977197">
      <w:pPr>
        <w:pStyle w:val="a3"/>
      </w:pPr>
      <w:r w:rsidRPr="00B06171">
        <w:t>Для входа использовать команду</w:t>
      </w:r>
      <w:r w:rsidR="00977197" w:rsidRPr="00B06171">
        <w:t xml:space="preserve">: </w:t>
      </w:r>
      <w:r w:rsidRPr="00B06171">
        <w:t xml:space="preserve"> 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0EA17C3B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7EED1" w14:textId="77777777" w:rsidR="0031480E" w:rsidRPr="00B06171" w:rsidRDefault="0031480E" w:rsidP="0040139D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ssh root@some_ip_adress</w:t>
            </w:r>
          </w:p>
        </w:tc>
      </w:tr>
    </w:tbl>
    <w:p w14:paraId="5C99088A" w14:textId="77777777" w:rsidR="0031480E" w:rsidRPr="00B06171" w:rsidRDefault="0031480E" w:rsidP="00977197">
      <w:pPr>
        <w:pStyle w:val="a3"/>
      </w:pPr>
      <w:r w:rsidRPr="00B06171">
        <w:t>Установка, и удаление производится с помощью kubernetes manifests.</w:t>
      </w:r>
    </w:p>
    <w:p w14:paraId="75E98ED7" w14:textId="68D7B38D" w:rsidR="0031480E" w:rsidRPr="00B06171" w:rsidRDefault="0031480E" w:rsidP="00977197">
      <w:pPr>
        <w:pStyle w:val="a3"/>
      </w:pPr>
      <w:r w:rsidRPr="00B06171">
        <w:t>На терминале в директорию «/tmp» необходимо скопировать инсталятор из репозитория «rabbitmq-deployment»</w:t>
      </w:r>
      <w:r w:rsidR="00977197" w:rsidRPr="00B06171">
        <w:t xml:space="preserve"> </w:t>
      </w:r>
      <w:r w:rsidRPr="00B06171">
        <w:t>(</w:t>
      </w:r>
      <w:r w:rsidR="0026031B">
        <w:t>mayak</w:t>
      </w:r>
      <w:r w:rsidR="008153BA">
        <w:t>BI</w:t>
      </w:r>
      <w:r w:rsidR="0026031B">
        <w:t>/</w:t>
      </w:r>
      <w:r w:rsidRPr="00B06171">
        <w:t>DataOps/flink-deployment). Или скопировать с диска с исходниками.</w:t>
      </w:r>
    </w:p>
    <w:p w14:paraId="22E1B77C" w14:textId="2813BD7A" w:rsidR="0031480E" w:rsidRPr="00B06171" w:rsidRDefault="0031480E" w:rsidP="00977197">
      <w:pPr>
        <w:pStyle w:val="a3"/>
      </w:pPr>
      <w:r w:rsidRPr="00B06171">
        <w:t>Перед началом установки необходимо создать ресурсы RBAC и namespace, для этого необходимо выполнить следующие команды: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B06171" w14:paraId="2AFD57CB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C6BF" w14:textId="77777777" w:rsidR="0031480E" w:rsidRPr="00B06171" w:rsidRDefault="0031480E" w:rsidP="0040139D">
            <w:pPr>
              <w:pStyle w:val="afff6"/>
            </w:pPr>
            <w:r w:rsidRPr="00B06171">
              <w:t>kubectl create namespace flink</w:t>
            </w:r>
          </w:p>
        </w:tc>
      </w:tr>
    </w:tbl>
    <w:p w14:paraId="541DC862" w14:textId="43B05E3E" w:rsidR="0031480E" w:rsidRPr="00B06171" w:rsidRDefault="00977197" w:rsidP="00977197">
      <w:pPr>
        <w:pStyle w:val="aff4"/>
      </w:pPr>
      <w:r w:rsidRPr="00B06171">
        <w:t xml:space="preserve">Результат успешного выполнения представлен на </w:t>
      </w:r>
      <w:r w:rsidR="0043455E" w:rsidRPr="00B06171">
        <w:t>р</w:t>
      </w:r>
      <w:r w:rsidRPr="00B06171">
        <w:t xml:space="preserve">ис. </w:t>
      </w:r>
      <w:r w:rsidR="0040139D" w:rsidRPr="00B06171">
        <w:fldChar w:fldCharType="begin"/>
      </w:r>
      <w:r w:rsidR="0040139D" w:rsidRPr="00B06171">
        <w:instrText xml:space="preserve"> REF _Ref89761875 \h </w:instrText>
      </w:r>
      <w:r w:rsidR="0043455E" w:rsidRPr="00B06171">
        <w:instrText>\# \0</w:instrText>
      </w:r>
      <w:r w:rsidR="00B06171">
        <w:instrText xml:space="preserve"> \* MERGEFORMAT </w:instrText>
      </w:r>
      <w:r w:rsidR="0040139D" w:rsidRPr="00B06171">
        <w:fldChar w:fldCharType="separate"/>
      </w:r>
      <w:r w:rsidR="009D772B" w:rsidRPr="00B06171">
        <w:t>93</w:t>
      </w:r>
      <w:r w:rsidR="0040139D" w:rsidRPr="00B06171">
        <w:fldChar w:fldCharType="end"/>
      </w:r>
      <w:r w:rsidRPr="00B06171">
        <w:t>:</w:t>
      </w:r>
    </w:p>
    <w:p w14:paraId="159D35F0" w14:textId="046B24AF" w:rsidR="0031480E" w:rsidRPr="00B06171" w:rsidRDefault="00AB2175" w:rsidP="00977197">
      <w:pPr>
        <w:pStyle w:val="aff8"/>
      </w:pPr>
      <w:r w:rsidRPr="00B06171">
        <w:rPr>
          <w:noProof/>
        </w:rPr>
        <w:drawing>
          <wp:inline distT="0" distB="0" distL="0" distR="0" wp14:anchorId="7BF2FB7C" wp14:editId="517EB178">
            <wp:extent cx="6480175" cy="492760"/>
            <wp:effectExtent l="0" t="0" r="0" b="2540"/>
            <wp:docPr id="3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05F6" w14:textId="7428D784" w:rsidR="0031480E" w:rsidRPr="00B06171" w:rsidRDefault="0040139D" w:rsidP="00977197">
      <w:pPr>
        <w:pStyle w:val="affa"/>
      </w:pPr>
      <w:bookmarkStart w:id="856" w:name="_Ref89761875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93</w:t>
      </w:r>
      <w:r w:rsidR="00320395" w:rsidRPr="00B06171">
        <w:rPr>
          <w:noProof/>
        </w:rPr>
        <w:fldChar w:fldCharType="end"/>
      </w:r>
      <w:bookmarkEnd w:id="856"/>
      <w:r w:rsidRPr="00B06171">
        <w:t xml:space="preserve"> — </w:t>
      </w:r>
      <w:r w:rsidR="0031480E" w:rsidRPr="00B06171">
        <w:t>Результат выполнения команды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10E09D18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46F9" w14:textId="77777777" w:rsidR="0031480E" w:rsidRPr="00B06171" w:rsidRDefault="0031480E" w:rsidP="0043455E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create -n flink serviceaccount flink-service-account</w:t>
            </w:r>
          </w:p>
        </w:tc>
      </w:tr>
    </w:tbl>
    <w:p w14:paraId="14EAB58D" w14:textId="601C4B2F" w:rsidR="0031480E" w:rsidRPr="00B06171" w:rsidRDefault="00977197" w:rsidP="0043455E">
      <w:pPr>
        <w:pStyle w:val="aff4"/>
      </w:pPr>
      <w:r w:rsidRPr="00B06171">
        <w:t>Результат успеш</w:t>
      </w:r>
      <w:r w:rsidR="0043455E" w:rsidRPr="00B06171">
        <w:t>ного выполнения представлен на р</w:t>
      </w:r>
      <w:r w:rsidRPr="00B06171">
        <w:t xml:space="preserve">ис. </w:t>
      </w:r>
      <w:r w:rsidR="0043455E" w:rsidRPr="00B06171">
        <w:fldChar w:fldCharType="begin"/>
      </w:r>
      <w:r w:rsidR="0043455E" w:rsidRPr="00B06171">
        <w:instrText xml:space="preserve"> REF _Ref89762218 \h \# \0</w:instrText>
      </w:r>
      <w:r w:rsidR="00B06171">
        <w:instrText xml:space="preserve"> \* MERGEFORMAT </w:instrText>
      </w:r>
      <w:r w:rsidR="0043455E" w:rsidRPr="00B06171">
        <w:fldChar w:fldCharType="separate"/>
      </w:r>
      <w:r w:rsidR="009D772B" w:rsidRPr="00B06171">
        <w:t>94</w:t>
      </w:r>
      <w:r w:rsidR="0043455E" w:rsidRPr="00B06171">
        <w:fldChar w:fldCharType="end"/>
      </w:r>
      <w:r w:rsidRPr="00B06171">
        <w:t>:</w:t>
      </w:r>
    </w:p>
    <w:p w14:paraId="0B43A211" w14:textId="473593D7" w:rsidR="0031480E" w:rsidRPr="00B06171" w:rsidRDefault="00AB2175" w:rsidP="00977197">
      <w:pPr>
        <w:pStyle w:val="aff8"/>
      </w:pPr>
      <w:r w:rsidRPr="00B06171">
        <w:rPr>
          <w:noProof/>
        </w:rPr>
        <w:drawing>
          <wp:inline distT="0" distB="0" distL="0" distR="0" wp14:anchorId="33A6ADD9" wp14:editId="221CD574">
            <wp:extent cx="6480175" cy="429260"/>
            <wp:effectExtent l="0" t="0" r="0" b="8890"/>
            <wp:docPr id="2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7D60" w14:textId="0E1BA7D6" w:rsidR="0031480E" w:rsidRPr="00B06171" w:rsidRDefault="0043455E" w:rsidP="00977197">
      <w:pPr>
        <w:pStyle w:val="affa"/>
      </w:pPr>
      <w:bookmarkStart w:id="857" w:name="_Ref89762218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94</w:t>
      </w:r>
      <w:r w:rsidR="00320395" w:rsidRPr="00B06171">
        <w:rPr>
          <w:noProof/>
        </w:rPr>
        <w:fldChar w:fldCharType="end"/>
      </w:r>
      <w:bookmarkEnd w:id="857"/>
      <w:r w:rsidRPr="00B06171">
        <w:t xml:space="preserve"> — </w:t>
      </w:r>
      <w:r w:rsidR="0031480E" w:rsidRPr="00B06171">
        <w:t>Результат выполнения команды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21475AB9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B18E" w14:textId="77777777" w:rsidR="0031480E" w:rsidRPr="00B06171" w:rsidRDefault="0031480E" w:rsidP="0043455E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create clusterrolebinding flink-role-binding-flink --clusterrole=edit --serviceaccount=flink:flink-service-account</w:t>
            </w:r>
          </w:p>
        </w:tc>
      </w:tr>
    </w:tbl>
    <w:p w14:paraId="49701F48" w14:textId="387D4209" w:rsidR="0031480E" w:rsidRPr="00B06171" w:rsidRDefault="00977197" w:rsidP="00977197">
      <w:pPr>
        <w:pStyle w:val="aff4"/>
      </w:pPr>
      <w:r w:rsidRPr="00B06171">
        <w:t xml:space="preserve">Результат успешного выполнения представлен на </w:t>
      </w:r>
      <w:r w:rsidR="0043455E" w:rsidRPr="00B06171">
        <w:t>р</w:t>
      </w:r>
      <w:r w:rsidRPr="00B06171">
        <w:t xml:space="preserve">ис. </w:t>
      </w:r>
      <w:r w:rsidR="0043455E" w:rsidRPr="00B06171">
        <w:fldChar w:fldCharType="begin"/>
      </w:r>
      <w:r w:rsidR="0043455E" w:rsidRPr="00B06171">
        <w:instrText xml:space="preserve"> REF _Ref89762251 \h \# \0</w:instrText>
      </w:r>
      <w:r w:rsidR="00B06171">
        <w:instrText xml:space="preserve"> \* MERGEFORMAT </w:instrText>
      </w:r>
      <w:r w:rsidR="0043455E" w:rsidRPr="00B06171">
        <w:fldChar w:fldCharType="separate"/>
      </w:r>
      <w:r w:rsidR="009D772B" w:rsidRPr="00B06171">
        <w:t>95</w:t>
      </w:r>
      <w:r w:rsidR="0043455E" w:rsidRPr="00B06171">
        <w:fldChar w:fldCharType="end"/>
      </w:r>
      <w:r w:rsidRPr="00B06171">
        <w:t>:</w:t>
      </w:r>
    </w:p>
    <w:p w14:paraId="6D6CF036" w14:textId="74305519" w:rsidR="0031480E" w:rsidRPr="00B06171" w:rsidRDefault="00AB2175" w:rsidP="00977197">
      <w:pPr>
        <w:pStyle w:val="aff8"/>
      </w:pPr>
      <w:r w:rsidRPr="00B06171">
        <w:rPr>
          <w:noProof/>
        </w:rPr>
        <w:drawing>
          <wp:inline distT="0" distB="0" distL="0" distR="0" wp14:anchorId="1C682398" wp14:editId="1F6EAEB0">
            <wp:extent cx="6472555" cy="397510"/>
            <wp:effectExtent l="0" t="0" r="4445" b="2540"/>
            <wp:docPr id="28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2668" w14:textId="6D721029" w:rsidR="0031480E" w:rsidRPr="00B06171" w:rsidRDefault="0043455E" w:rsidP="00977197">
      <w:pPr>
        <w:pStyle w:val="affa"/>
      </w:pPr>
      <w:bookmarkStart w:id="858" w:name="_Ref89762251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95</w:t>
      </w:r>
      <w:r w:rsidR="00320395" w:rsidRPr="00B06171">
        <w:rPr>
          <w:noProof/>
        </w:rPr>
        <w:fldChar w:fldCharType="end"/>
      </w:r>
      <w:bookmarkEnd w:id="858"/>
      <w:r w:rsidRPr="00B06171">
        <w:t xml:space="preserve"> — </w:t>
      </w:r>
      <w:r w:rsidR="0031480E" w:rsidRPr="00B06171">
        <w:t>Результат выполнения команды</w:t>
      </w:r>
    </w:p>
    <w:p w14:paraId="75F60EB6" w14:textId="10D7CFEF" w:rsidR="0031480E" w:rsidRPr="00B06171" w:rsidRDefault="0031480E" w:rsidP="00977197">
      <w:pPr>
        <w:pStyle w:val="aff4"/>
      </w:pPr>
      <w:r w:rsidRPr="00B06171">
        <w:t xml:space="preserve">Вся конфигурация </w:t>
      </w:r>
      <w:r w:rsidR="00573663">
        <w:t>«Потоковый ETL»</w:t>
      </w:r>
      <w:r w:rsidRPr="00B06171">
        <w:t xml:space="preserve"> осуществляется с помощью конфигмапы flink-configuration-configmap.yaml, дополнительные настройки или же изменение настроек </w:t>
      </w:r>
      <w:r w:rsidR="00573663">
        <w:t>«Потоковый ETL»</w:t>
      </w:r>
      <w:r w:rsidRPr="00B06171">
        <w:t xml:space="preserve"> необходимо делать изменением данной конфигмапы.</w:t>
      </w:r>
    </w:p>
    <w:p w14:paraId="2C1B6229" w14:textId="3221B087" w:rsidR="0031480E" w:rsidRPr="00B06171" w:rsidRDefault="0031480E" w:rsidP="00977197">
      <w:pPr>
        <w:pStyle w:val="a3"/>
      </w:pPr>
      <w:r w:rsidRPr="00B06171">
        <w:t>Создаем конфигмапу и сервис для jobmanager: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373BD163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88DA" w14:textId="77777777" w:rsidR="0031480E" w:rsidRPr="00B06171" w:rsidRDefault="0031480E" w:rsidP="0031480E">
            <w:pPr>
              <w:rPr>
                <w:lang w:val="en-US"/>
              </w:rPr>
            </w:pPr>
            <w:r w:rsidRPr="00B06171">
              <w:rPr>
                <w:lang w:val="en-US"/>
              </w:rPr>
              <w:t>kubectl apply -n flink -f flink-configuration-configmap.yaml -f jobmanager-service.yaml</w:t>
            </w:r>
          </w:p>
        </w:tc>
      </w:tr>
    </w:tbl>
    <w:p w14:paraId="0CDC93AB" w14:textId="385B25B1" w:rsidR="0031480E" w:rsidRPr="00B06171" w:rsidRDefault="00977197" w:rsidP="00977197">
      <w:pPr>
        <w:pStyle w:val="aff4"/>
      </w:pPr>
      <w:r w:rsidRPr="00B06171">
        <w:t xml:space="preserve">Результат успешного выполнения представлен на </w:t>
      </w:r>
      <w:r w:rsidR="00767EEA" w:rsidRPr="00B06171">
        <w:t>р</w:t>
      </w:r>
      <w:r w:rsidRPr="00B06171">
        <w:t xml:space="preserve">ис. </w:t>
      </w:r>
      <w:r w:rsidR="0043455E" w:rsidRPr="00B06171">
        <w:fldChar w:fldCharType="begin"/>
      </w:r>
      <w:r w:rsidR="0043455E" w:rsidRPr="00B06171">
        <w:instrText xml:space="preserve"> REF _Ref89762440 \h \</w:instrText>
      </w:r>
      <w:r w:rsidR="00767EEA" w:rsidRPr="00B06171">
        <w:instrText># \0</w:instrText>
      </w:r>
      <w:r w:rsidR="00B06171">
        <w:instrText xml:space="preserve"> \* MERGEFORMAT </w:instrText>
      </w:r>
      <w:r w:rsidR="0043455E" w:rsidRPr="00B06171">
        <w:fldChar w:fldCharType="separate"/>
      </w:r>
      <w:r w:rsidR="009D772B" w:rsidRPr="00B06171">
        <w:t>96</w:t>
      </w:r>
      <w:r w:rsidR="0043455E" w:rsidRPr="00B06171">
        <w:fldChar w:fldCharType="end"/>
      </w:r>
      <w:r w:rsidRPr="00B06171">
        <w:t>:</w:t>
      </w:r>
    </w:p>
    <w:p w14:paraId="0519AC4A" w14:textId="4F8BD0CF" w:rsidR="0031480E" w:rsidRPr="00B06171" w:rsidRDefault="00AB2175" w:rsidP="00977197">
      <w:pPr>
        <w:pStyle w:val="aff8"/>
      </w:pPr>
      <w:r w:rsidRPr="00B06171">
        <w:rPr>
          <w:noProof/>
        </w:rPr>
        <w:drawing>
          <wp:inline distT="0" distB="0" distL="0" distR="0" wp14:anchorId="622A35D0" wp14:editId="4AFC63C1">
            <wp:extent cx="6480175" cy="381635"/>
            <wp:effectExtent l="0" t="0" r="0" b="0"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349F5" w14:textId="4868DF6A" w:rsidR="0031480E" w:rsidRPr="00B06171" w:rsidRDefault="0043455E" w:rsidP="00977197">
      <w:pPr>
        <w:pStyle w:val="affa"/>
      </w:pPr>
      <w:bookmarkStart w:id="859" w:name="_Ref89762440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96</w:t>
      </w:r>
      <w:r w:rsidR="00320395" w:rsidRPr="00B06171">
        <w:rPr>
          <w:noProof/>
        </w:rPr>
        <w:fldChar w:fldCharType="end"/>
      </w:r>
      <w:bookmarkEnd w:id="859"/>
      <w:r w:rsidRPr="00B06171">
        <w:t xml:space="preserve"> — </w:t>
      </w:r>
      <w:r w:rsidR="0031480E" w:rsidRPr="00B06171">
        <w:t>Результат выполнения команды</w:t>
      </w:r>
    </w:p>
    <w:p w14:paraId="446902E3" w14:textId="77777777" w:rsidR="0031480E" w:rsidRPr="00B06171" w:rsidRDefault="0031480E" w:rsidP="00977197">
      <w:pPr>
        <w:pStyle w:val="aff4"/>
      </w:pPr>
      <w:r w:rsidRPr="00B06171">
        <w:t>Далее создаем jobmanager и taskmanager, а также ingress для web-ui: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1BF433B0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91DD" w14:textId="77777777" w:rsidR="0031480E" w:rsidRPr="00B06171" w:rsidRDefault="0031480E" w:rsidP="0031480E">
            <w:pPr>
              <w:rPr>
                <w:lang w:val="en-US"/>
              </w:rPr>
            </w:pPr>
            <w:r w:rsidRPr="00B06171">
              <w:rPr>
                <w:lang w:val="en-US"/>
              </w:rPr>
              <w:t>kubectl apply -n flink -f jobmanager-session-deployment-ha.yaml</w:t>
            </w:r>
          </w:p>
          <w:p w14:paraId="2A088522" w14:textId="77777777" w:rsidR="0031480E" w:rsidRPr="00B06171" w:rsidRDefault="0031480E" w:rsidP="0031480E">
            <w:pPr>
              <w:rPr>
                <w:lang w:val="en-US"/>
              </w:rPr>
            </w:pPr>
            <w:r w:rsidRPr="00B06171">
              <w:rPr>
                <w:lang w:val="en-US"/>
              </w:rPr>
              <w:t>kubectl apply -n flink -f taskmanager-session-deployment.yaml</w:t>
            </w:r>
          </w:p>
          <w:p w14:paraId="23E82585" w14:textId="77777777" w:rsidR="0031480E" w:rsidRPr="00B06171" w:rsidRDefault="0031480E" w:rsidP="0031480E">
            <w:pPr>
              <w:rPr>
                <w:lang w:val="en-US"/>
              </w:rPr>
            </w:pPr>
            <w:r w:rsidRPr="00B06171">
              <w:rPr>
                <w:lang w:val="en-US"/>
              </w:rPr>
              <w:t>kubectl apply -n flink -f ingress-flink.yaml</w:t>
            </w:r>
          </w:p>
        </w:tc>
      </w:tr>
    </w:tbl>
    <w:p w14:paraId="026FAEA6" w14:textId="1BC1C9A6" w:rsidR="0031480E" w:rsidRPr="00B06171" w:rsidRDefault="00977197" w:rsidP="00977197">
      <w:pPr>
        <w:pStyle w:val="aff4"/>
      </w:pPr>
      <w:r w:rsidRPr="00B06171">
        <w:t xml:space="preserve">Результат успешного выполнения представлен на </w:t>
      </w:r>
      <w:r w:rsidR="00767EEA" w:rsidRPr="00B06171">
        <w:t>р</w:t>
      </w:r>
      <w:r w:rsidRPr="00B06171">
        <w:t xml:space="preserve">ис. </w:t>
      </w:r>
      <w:r w:rsidR="00767EEA" w:rsidRPr="00B06171">
        <w:fldChar w:fldCharType="begin"/>
      </w:r>
      <w:r w:rsidR="00767EEA" w:rsidRPr="00B06171">
        <w:instrText xml:space="preserve"> REF _Ref89762472 \h \# \0</w:instrText>
      </w:r>
      <w:r w:rsidR="00B06171">
        <w:instrText xml:space="preserve"> \* MERGEFORMAT </w:instrText>
      </w:r>
      <w:r w:rsidR="00767EEA" w:rsidRPr="00B06171">
        <w:fldChar w:fldCharType="separate"/>
      </w:r>
      <w:r w:rsidR="009D772B" w:rsidRPr="00B06171">
        <w:t>97</w:t>
      </w:r>
      <w:r w:rsidR="00767EEA" w:rsidRPr="00B06171">
        <w:fldChar w:fldCharType="end"/>
      </w:r>
      <w:r w:rsidRPr="00B06171">
        <w:t>:</w:t>
      </w:r>
    </w:p>
    <w:p w14:paraId="118BC344" w14:textId="5FE36009" w:rsidR="0031480E" w:rsidRPr="00B06171" w:rsidRDefault="00AB2175" w:rsidP="00977197">
      <w:pPr>
        <w:pStyle w:val="aff8"/>
      </w:pPr>
      <w:r w:rsidRPr="00B06171">
        <w:rPr>
          <w:noProof/>
        </w:rPr>
        <w:drawing>
          <wp:inline distT="0" distB="0" distL="0" distR="0" wp14:anchorId="085F643A" wp14:editId="3A8D758C">
            <wp:extent cx="6480175" cy="810895"/>
            <wp:effectExtent l="0" t="0" r="0" b="8255"/>
            <wp:docPr id="26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BA95" w14:textId="1B367724" w:rsidR="0031480E" w:rsidRPr="00B06171" w:rsidRDefault="00767EEA" w:rsidP="00977197">
      <w:pPr>
        <w:pStyle w:val="affa"/>
      </w:pPr>
      <w:bookmarkStart w:id="860" w:name="_Ref89762472"/>
      <w:r w:rsidRPr="00B06171">
        <w:t xml:space="preserve">Рисунок </w:t>
      </w:r>
      <w:r w:rsidR="00320395" w:rsidRPr="00B06171">
        <w:rPr>
          <w:noProof/>
        </w:rPr>
        <w:fldChar w:fldCharType="begin"/>
      </w:r>
      <w:r w:rsidR="00320395" w:rsidRPr="00B06171">
        <w:rPr>
          <w:noProof/>
        </w:rPr>
        <w:instrText xml:space="preserve"> SEQ Рисунок \* ARABIC </w:instrText>
      </w:r>
      <w:r w:rsidR="00320395" w:rsidRPr="00B06171">
        <w:rPr>
          <w:noProof/>
        </w:rPr>
        <w:fldChar w:fldCharType="separate"/>
      </w:r>
      <w:r w:rsidR="009D772B" w:rsidRPr="00B06171">
        <w:rPr>
          <w:noProof/>
        </w:rPr>
        <w:t>97</w:t>
      </w:r>
      <w:r w:rsidR="00320395" w:rsidRPr="00B06171">
        <w:rPr>
          <w:noProof/>
        </w:rPr>
        <w:fldChar w:fldCharType="end"/>
      </w:r>
      <w:bookmarkEnd w:id="860"/>
      <w:r w:rsidRPr="00B06171">
        <w:t xml:space="preserve"> — </w:t>
      </w:r>
      <w:r w:rsidR="0031480E" w:rsidRPr="00B06171">
        <w:t>Результат выполнения команды</w:t>
      </w:r>
    </w:p>
    <w:p w14:paraId="4AD8BD6C" w14:textId="77777777" w:rsidR="0031480E" w:rsidRPr="00B06171" w:rsidRDefault="0031480E" w:rsidP="00977197">
      <w:pPr>
        <w:pStyle w:val="50"/>
      </w:pPr>
      <w:bookmarkStart w:id="861" w:name="_heading=h.w0sau7fmoeq8" w:colFirst="0" w:colLast="0"/>
      <w:bookmarkStart w:id="862" w:name="_Toc150852981"/>
      <w:bookmarkEnd w:id="861"/>
      <w:r w:rsidRPr="00B06171">
        <w:t>Удаление</w:t>
      </w:r>
      <w:bookmarkEnd w:id="862"/>
    </w:p>
    <w:p w14:paraId="77E7A329" w14:textId="77777777" w:rsidR="0031480E" w:rsidRPr="00B06171" w:rsidRDefault="0031480E" w:rsidP="00977197">
      <w:pPr>
        <w:pStyle w:val="a3"/>
      </w:pPr>
      <w:r w:rsidRPr="00B06171">
        <w:t>Для удаления необходимо воспользоваться следующими командами:</w:t>
      </w:r>
    </w:p>
    <w:tbl>
      <w:tblPr>
        <w:tblW w:w="10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5"/>
      </w:tblGrid>
      <w:tr w:rsidR="0031480E" w:rsidRPr="00A4430E" w14:paraId="4A2C157E" w14:textId="77777777" w:rsidTr="0031480E">
        <w:tc>
          <w:tcPr>
            <w:tcW w:w="10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4E50" w14:textId="77777777" w:rsidR="0031480E" w:rsidRPr="00B06171" w:rsidRDefault="0031480E" w:rsidP="00767EEA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delete deployment flink-jobmanager -n flink</w:t>
            </w:r>
          </w:p>
          <w:p w14:paraId="0BA814A1" w14:textId="77777777" w:rsidR="0031480E" w:rsidRPr="00B06171" w:rsidRDefault="0031480E" w:rsidP="00767EEA">
            <w:pPr>
              <w:pStyle w:val="afff6"/>
              <w:rPr>
                <w:lang w:val="en-US"/>
              </w:rPr>
            </w:pPr>
            <w:r w:rsidRPr="00B06171">
              <w:rPr>
                <w:lang w:val="en-US"/>
              </w:rPr>
              <w:t>kubectl delete deployment flink-taskmanager -n flink</w:t>
            </w:r>
          </w:p>
        </w:tc>
      </w:tr>
    </w:tbl>
    <w:p w14:paraId="478E9A16" w14:textId="7E4668BE" w:rsidR="0073612B" w:rsidRPr="00B06171" w:rsidRDefault="0073612B" w:rsidP="001A2CD6">
      <w:pPr>
        <w:pStyle w:val="24"/>
      </w:pPr>
      <w:bookmarkStart w:id="863" w:name="_Toc81054078"/>
      <w:bookmarkStart w:id="864" w:name="_Toc150852982"/>
      <w:r w:rsidRPr="00B06171">
        <w:t xml:space="preserve">Сборка дистрибутива </w:t>
      </w:r>
      <w:r w:rsidR="009E551B">
        <w:t xml:space="preserve">Маяк </w:t>
      </w:r>
      <w:r w:rsidR="00340BD2" w:rsidRPr="00340BD2">
        <w:t>8</w:t>
      </w:r>
      <w:r w:rsidR="00340BD2">
        <w:rPr>
          <w:lang w:val="en-US"/>
        </w:rPr>
        <w:t>i</w:t>
      </w:r>
      <w:r w:rsidR="009E551B" w:rsidDel="009E551B">
        <w:t xml:space="preserve"> </w:t>
      </w:r>
      <w:r w:rsidRPr="00B06171">
        <w:t>на платформе Эльбрус</w:t>
      </w:r>
      <w:bookmarkEnd w:id="863"/>
      <w:bookmarkEnd w:id="864"/>
    </w:p>
    <w:p w14:paraId="44BA12E3" w14:textId="67E41238" w:rsidR="0073612B" w:rsidRPr="00B06171" w:rsidRDefault="0073612B" w:rsidP="0073612B">
      <w:pPr>
        <w:pStyle w:val="a3"/>
      </w:pPr>
      <w:r w:rsidRPr="00B06171">
        <w:t xml:space="preserve">В силу требований по производительности, надежности и высокой доступности </w:t>
      </w:r>
      <w:r w:rsidR="00323DA5">
        <w:t>«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323DA5">
        <w:t>»</w:t>
      </w:r>
      <w:r w:rsidRPr="00B06171">
        <w:t xml:space="preserve">, размещение </w:t>
      </w:r>
      <w:r w:rsidR="00340BD2">
        <w:t xml:space="preserve">Маяк </w:t>
      </w:r>
      <w:r w:rsidR="00340BD2" w:rsidRPr="00340BD2">
        <w:t>8</w:t>
      </w:r>
      <w:r w:rsidR="00340BD2">
        <w:rPr>
          <w:lang w:val="en-US"/>
        </w:rPr>
        <w:t>i</w:t>
      </w:r>
      <w:r w:rsidR="00340BD2" w:rsidDel="009E551B">
        <w:t xml:space="preserve"> </w:t>
      </w:r>
      <w:r w:rsidRPr="00B06171">
        <w:t>на серверах на базе процессоров «Эльбрус» не рекомендовано.</w:t>
      </w:r>
    </w:p>
    <w:p w14:paraId="31736096" w14:textId="77777777" w:rsidR="0073612B" w:rsidRPr="00B06171" w:rsidRDefault="0073612B" w:rsidP="0073612B">
      <w:pPr>
        <w:pStyle w:val="a3"/>
      </w:pPr>
      <w:r w:rsidRPr="00B06171">
        <w:t xml:space="preserve"> По результатам нагрузочного тестирования выявлено: </w:t>
      </w:r>
    </w:p>
    <w:p w14:paraId="324D3754" w14:textId="77777777" w:rsidR="0073612B" w:rsidRPr="00B06171" w:rsidRDefault="0073612B" w:rsidP="0073612B">
      <w:pPr>
        <w:pStyle w:val="a3"/>
      </w:pPr>
      <w:r w:rsidRPr="00B06171">
        <w:t>1. Производительность программного обеспечения системы на серверах на базе процессоров «Эльбрус» более чем в 10 раз ниже в расчете на 1 ГГц, чем на серверах на базе процессоров x86.</w:t>
      </w:r>
    </w:p>
    <w:p w14:paraId="57506D60" w14:textId="671BB729" w:rsidR="0073612B" w:rsidRPr="00B06171" w:rsidRDefault="0073612B" w:rsidP="0073612B">
      <w:pPr>
        <w:pStyle w:val="a3"/>
      </w:pPr>
      <w:r w:rsidRPr="00B06171">
        <w:t xml:space="preserve">2. Не достигнуты целевые показатели для штатного функционирования </w:t>
      </w:r>
      <w:r w:rsidR="00323DA5">
        <w:t xml:space="preserve">«Маяк </w:t>
      </w:r>
      <w:r w:rsidR="008153BA">
        <w:t>BI</w:t>
      </w:r>
      <w:r w:rsidR="00323DA5">
        <w:t>»</w:t>
      </w:r>
      <w:r w:rsidRPr="00B06171">
        <w:t xml:space="preserve">. </w:t>
      </w:r>
    </w:p>
    <w:p w14:paraId="4380F03D" w14:textId="77777777" w:rsidR="0073612B" w:rsidRPr="00B06171" w:rsidRDefault="0073612B" w:rsidP="0073612B">
      <w:pPr>
        <w:pStyle w:val="a3"/>
        <w:sectPr w:rsidR="0073612B" w:rsidRPr="00B06171" w:rsidSect="00D553D9">
          <w:headerReference w:type="default" r:id="rId148"/>
          <w:footerReference w:type="default" r:id="rId149"/>
          <w:pgSz w:w="11906" w:h="16838"/>
          <w:pgMar w:top="1418" w:right="567" w:bottom="851" w:left="1134" w:header="709" w:footer="403" w:gutter="0"/>
          <w:cols w:space="720"/>
          <w:formProt w:val="0"/>
          <w:docGrid w:linePitch="360"/>
        </w:sectPr>
      </w:pPr>
      <w:r w:rsidRPr="00B06171">
        <w:t>3. При высокой нагрузке на систему зафиксированы случаи отказа работы серверного оборудования на базе процессоров «Эльбрус» из-за нехватки мощности серверов. При аналогичных нагрузках на серверах на базе процессоров x86 отказов не зафиксировано</w:t>
      </w:r>
    </w:p>
    <w:p w14:paraId="448D315F" w14:textId="004F0035" w:rsidR="0073612B" w:rsidRPr="00B06171" w:rsidRDefault="0073612B" w:rsidP="0073612B">
      <w:pPr>
        <w:pStyle w:val="24"/>
      </w:pPr>
      <w:bookmarkStart w:id="865" w:name="_Toc70700387"/>
      <w:bookmarkStart w:id="866" w:name="_Toc81054079"/>
      <w:bookmarkStart w:id="867" w:name="_Toc150852983"/>
      <w:r w:rsidRPr="00B06171">
        <w:t xml:space="preserve">Развёртывание дистрибутива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Pr="00B06171">
        <w:t>на платформе Эльбрус</w:t>
      </w:r>
      <w:bookmarkEnd w:id="865"/>
      <w:bookmarkEnd w:id="866"/>
      <w:bookmarkEnd w:id="867"/>
    </w:p>
    <w:p w14:paraId="77ABE1D9" w14:textId="70673819" w:rsidR="0073612B" w:rsidRPr="00B06171" w:rsidRDefault="0073612B" w:rsidP="0073612B">
      <w:pPr>
        <w:pStyle w:val="a3"/>
      </w:pPr>
      <w:r w:rsidRPr="00B06171">
        <w:t xml:space="preserve">В силу требований по производительности, надежности и высокой доступности </w:t>
      </w:r>
      <w:r w:rsidR="00323DA5">
        <w:t>«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323DA5">
        <w:t>»</w:t>
      </w:r>
      <w:r w:rsidRPr="00B06171">
        <w:t xml:space="preserve">, размещение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Pr="00B06171">
        <w:t>на серверах на базе процессоров «Эльбрус» не рекомендовано.</w:t>
      </w:r>
    </w:p>
    <w:p w14:paraId="180447F5" w14:textId="77777777" w:rsidR="0073612B" w:rsidRPr="00B06171" w:rsidRDefault="0073612B" w:rsidP="0073612B">
      <w:pPr>
        <w:pStyle w:val="a3"/>
      </w:pPr>
      <w:r w:rsidRPr="00B06171">
        <w:t xml:space="preserve"> По результатам нагрузочного тестирования выявлено: </w:t>
      </w:r>
    </w:p>
    <w:p w14:paraId="77493ADF" w14:textId="77777777" w:rsidR="0073612B" w:rsidRPr="00B06171" w:rsidRDefault="0073612B" w:rsidP="0073612B">
      <w:pPr>
        <w:pStyle w:val="a3"/>
      </w:pPr>
      <w:r w:rsidRPr="00B06171">
        <w:t>1. Производительность программного обеспечения системы на серверах на базе процессоров «Эльбрус» более чем в 10 раз ниже в расчете на 1 ГГц, чем на серверах на базе процессоров x86.</w:t>
      </w:r>
    </w:p>
    <w:p w14:paraId="4F64780B" w14:textId="4FC689C7" w:rsidR="0073612B" w:rsidRPr="00B06171" w:rsidRDefault="0073612B" w:rsidP="0073612B">
      <w:pPr>
        <w:pStyle w:val="a3"/>
      </w:pPr>
      <w:r w:rsidRPr="00B06171">
        <w:t xml:space="preserve">2. Не достигнуты целевые показатели для штатного функционирования </w:t>
      </w:r>
      <w:r w:rsidR="00323DA5">
        <w:t xml:space="preserve">«Маяк </w:t>
      </w:r>
      <w:r w:rsidR="008153BA">
        <w:t>BI</w:t>
      </w:r>
      <w:r w:rsidR="00323DA5">
        <w:t>»</w:t>
      </w:r>
      <w:r w:rsidRPr="00B06171">
        <w:t xml:space="preserve">. </w:t>
      </w:r>
    </w:p>
    <w:p w14:paraId="184154AC" w14:textId="5773D878" w:rsidR="0031480E" w:rsidRPr="00B06171" w:rsidRDefault="0073612B" w:rsidP="005831E6">
      <w:pPr>
        <w:pStyle w:val="a3"/>
      </w:pPr>
      <w:r w:rsidRPr="00B06171">
        <w:t>3. При высокой нагрузке на систему зафиксированы случаи отказа работы серверного оборудования на базе процессоров «Эльбрус» из-за нехватки мощности серверов. При аналогичных нагрузках на серверах на базе процессоров x86 отказов не зафиксировано.</w:t>
      </w:r>
    </w:p>
    <w:p w14:paraId="238154BC" w14:textId="5743F2D9" w:rsidR="0031480E" w:rsidRPr="00B06171" w:rsidRDefault="0031480E" w:rsidP="005831E6">
      <w:pPr>
        <w:pStyle w:val="14"/>
      </w:pPr>
      <w:bookmarkStart w:id="868" w:name="_heading=h.i0adysl0qkz4" w:colFirst="0" w:colLast="0"/>
      <w:bookmarkStart w:id="869" w:name="_Toc150852984"/>
      <w:bookmarkEnd w:id="868"/>
      <w:r w:rsidRPr="00B06171">
        <w:t>Проверка программы</w:t>
      </w:r>
      <w:bookmarkEnd w:id="869"/>
    </w:p>
    <w:p w14:paraId="339C7D2D" w14:textId="26AE4284" w:rsidR="0031480E" w:rsidRPr="00B06171" w:rsidRDefault="0031480E" w:rsidP="00977197">
      <w:pPr>
        <w:pStyle w:val="24"/>
      </w:pPr>
      <w:bookmarkStart w:id="870" w:name="_Toc150852985"/>
      <w:r w:rsidRPr="00B06171">
        <w:t xml:space="preserve">Проверка работоспособности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="005831E6" w:rsidRPr="00B06171">
        <w:t>на платформе х86</w:t>
      </w:r>
      <w:bookmarkEnd w:id="870"/>
    </w:p>
    <w:p w14:paraId="157AE8C3" w14:textId="0C55E786" w:rsidR="0031480E" w:rsidRPr="00B06171" w:rsidRDefault="0031480E" w:rsidP="00977197">
      <w:pPr>
        <w:pStyle w:val="a3"/>
      </w:pPr>
      <w:r w:rsidRPr="00B06171">
        <w:t xml:space="preserve">Если все этапы установки, описанные в п. 3, выполнены корректно, установка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Pr="00B06171">
        <w:t>должна быть завершена.</w:t>
      </w:r>
    </w:p>
    <w:p w14:paraId="057094BE" w14:textId="5C56E833" w:rsidR="00977197" w:rsidRPr="00B06171" w:rsidRDefault="0031480E" w:rsidP="00977197">
      <w:pPr>
        <w:pStyle w:val="a3"/>
      </w:pPr>
      <w:r w:rsidRPr="00B06171">
        <w:t xml:space="preserve">Чтобы убедиться, что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Pr="00B06171">
        <w:t xml:space="preserve">как система готова к работе, необходимо последовательно выполнить инструкции по проверке работоспособности каждого компонента, указанные в разделах: </w:t>
      </w:r>
      <w:r w:rsidR="00B06171" w:rsidRPr="00B06171">
        <w:fldChar w:fldCharType="begin"/>
      </w:r>
      <w:r w:rsidR="00B06171" w:rsidRPr="00B06171">
        <w:instrText xml:space="preserve"> REF _Ref90951512 \r \h </w:instrText>
      </w:r>
      <w:r w:rsidR="00B06171">
        <w:instrText xml:space="preserve"> \* MERGEFORMAT </w:instrText>
      </w:r>
      <w:r w:rsidR="00B06171" w:rsidRPr="00B06171">
        <w:fldChar w:fldCharType="separate"/>
      </w:r>
      <w:r w:rsidR="00B06171" w:rsidRPr="00B06171">
        <w:t>3.4.1.2.5</w:t>
      </w:r>
      <w:r w:rsidR="00B06171" w:rsidRPr="00B06171">
        <w:fldChar w:fldCharType="end"/>
      </w:r>
      <w:r w:rsidRPr="00B06171">
        <w:t xml:space="preserve">, </w:t>
      </w:r>
      <w:r w:rsidR="00B06171" w:rsidRPr="00B06171">
        <w:fldChar w:fldCharType="begin"/>
      </w:r>
      <w:r w:rsidR="00B06171" w:rsidRPr="00B06171">
        <w:instrText xml:space="preserve"> REF _Ref90951526 \r \h  \* MERGEFORMAT </w:instrText>
      </w:r>
      <w:r w:rsidR="00B06171" w:rsidRPr="00B06171">
        <w:fldChar w:fldCharType="separate"/>
      </w:r>
      <w:r w:rsidR="00B06171" w:rsidRPr="00B06171">
        <w:t>3.4.1.3.5</w:t>
      </w:r>
      <w:r w:rsidR="00B06171" w:rsidRPr="00B06171">
        <w:fldChar w:fldCharType="end"/>
      </w:r>
      <w:r w:rsidRPr="00B06171">
        <w:t xml:space="preserve">, </w:t>
      </w:r>
      <w:r w:rsidR="00B06171" w:rsidRPr="00B06171">
        <w:fldChar w:fldCharType="begin"/>
      </w:r>
      <w:r w:rsidR="00B06171" w:rsidRPr="00B06171">
        <w:instrText xml:space="preserve"> REF _Ref90951536 \r \h  \* MERGEFORMAT </w:instrText>
      </w:r>
      <w:r w:rsidR="00B06171" w:rsidRPr="00B06171">
        <w:fldChar w:fldCharType="separate"/>
      </w:r>
      <w:r w:rsidR="00B06171" w:rsidRPr="00B06171">
        <w:t>3.4.1.4.5</w:t>
      </w:r>
      <w:r w:rsidR="00B06171" w:rsidRPr="00B06171">
        <w:fldChar w:fldCharType="end"/>
      </w:r>
      <w:r w:rsidRPr="00B06171">
        <w:t xml:space="preserve">, </w:t>
      </w:r>
      <w:r w:rsidR="00B06171" w:rsidRPr="00B06171">
        <w:fldChar w:fldCharType="begin"/>
      </w:r>
      <w:r w:rsidR="00B06171" w:rsidRPr="00B06171">
        <w:instrText xml:space="preserve"> REF _Ref90951545 \r \h  \* MERGEFORMAT </w:instrText>
      </w:r>
      <w:r w:rsidR="00B06171" w:rsidRPr="00B06171">
        <w:fldChar w:fldCharType="separate"/>
      </w:r>
      <w:r w:rsidR="00B06171" w:rsidRPr="00B06171">
        <w:t>3.4.1.5.5</w:t>
      </w:r>
      <w:r w:rsidR="00B06171" w:rsidRPr="00B06171">
        <w:fldChar w:fldCharType="end"/>
      </w:r>
      <w:r w:rsidRPr="00B06171">
        <w:t xml:space="preserve">, </w:t>
      </w:r>
      <w:r w:rsidR="00B06171" w:rsidRPr="00B06171">
        <w:fldChar w:fldCharType="begin"/>
      </w:r>
      <w:r w:rsidR="00B06171" w:rsidRPr="00B06171">
        <w:instrText xml:space="preserve"> REF _Ref90951566 \r \h  \* MERGEFORMAT </w:instrText>
      </w:r>
      <w:r w:rsidR="00B06171" w:rsidRPr="00B06171">
        <w:fldChar w:fldCharType="separate"/>
      </w:r>
      <w:r w:rsidR="00B06171" w:rsidRPr="00B06171">
        <w:t>3.4.1.6.5</w:t>
      </w:r>
      <w:r w:rsidR="00B06171" w:rsidRPr="00B06171">
        <w:fldChar w:fldCharType="end"/>
      </w:r>
      <w:r w:rsidRPr="00B06171">
        <w:t xml:space="preserve">. Если во время выполнения данных инструкции не возникло ошибок, то проверка работоспособности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Pr="00B06171">
        <w:t>выполнена успешно.</w:t>
      </w:r>
    </w:p>
    <w:p w14:paraId="5C363143" w14:textId="3ED5E989" w:rsidR="001A2CD6" w:rsidRPr="00B06171" w:rsidRDefault="001A2CD6" w:rsidP="001A2CD6">
      <w:pPr>
        <w:pStyle w:val="24"/>
      </w:pPr>
      <w:bookmarkStart w:id="871" w:name="_Toc70700392"/>
      <w:bookmarkStart w:id="872" w:name="_Toc81054091"/>
      <w:bookmarkStart w:id="873" w:name="_Toc150852986"/>
      <w:r w:rsidRPr="00B06171">
        <w:t xml:space="preserve">Проверка работоспособности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Pr="00B06171">
        <w:t>на платформе Эльбрус</w:t>
      </w:r>
      <w:bookmarkEnd w:id="871"/>
      <w:bookmarkEnd w:id="872"/>
      <w:bookmarkEnd w:id="873"/>
      <w:r w:rsidRPr="00B06171">
        <w:t xml:space="preserve"> </w:t>
      </w:r>
    </w:p>
    <w:p w14:paraId="260CB5AD" w14:textId="44F57624" w:rsidR="001A2CD6" w:rsidRPr="00B06171" w:rsidRDefault="001A2CD6" w:rsidP="001A2CD6">
      <w:pPr>
        <w:pStyle w:val="a3"/>
      </w:pPr>
      <w:r w:rsidRPr="00B06171">
        <w:t xml:space="preserve">В силу требований по производительности, надежности и высокой доступности </w:t>
      </w:r>
      <w:r w:rsidR="00247ECE">
        <w:t>«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247ECE">
        <w:t>»</w:t>
      </w:r>
      <w:r w:rsidRPr="00B06171">
        <w:t xml:space="preserve">, размещение </w:t>
      </w:r>
      <w:r w:rsidR="00B80D94">
        <w:t xml:space="preserve">Маяк </w:t>
      </w:r>
      <w:r w:rsidR="00B80D94" w:rsidRPr="00340BD2">
        <w:t>8</w:t>
      </w:r>
      <w:r w:rsidR="00B80D94">
        <w:rPr>
          <w:lang w:val="en-US"/>
        </w:rPr>
        <w:t>i</w:t>
      </w:r>
      <w:r w:rsidR="00B80D94" w:rsidDel="009E551B">
        <w:t xml:space="preserve"> </w:t>
      </w:r>
      <w:r w:rsidRPr="00B06171">
        <w:t>на серверах на базе процессоров «Эльбрус» не рекомендовано.</w:t>
      </w:r>
    </w:p>
    <w:p w14:paraId="50A27B9F" w14:textId="77777777" w:rsidR="001A2CD6" w:rsidRPr="00B06171" w:rsidRDefault="001A2CD6" w:rsidP="001A2CD6">
      <w:pPr>
        <w:pStyle w:val="a3"/>
      </w:pPr>
      <w:r w:rsidRPr="00B06171">
        <w:t xml:space="preserve"> По результатам нагрузочного тестирования выявлено: </w:t>
      </w:r>
    </w:p>
    <w:p w14:paraId="046D716F" w14:textId="77777777" w:rsidR="001A2CD6" w:rsidRPr="00B06171" w:rsidRDefault="001A2CD6" w:rsidP="001A2CD6">
      <w:pPr>
        <w:pStyle w:val="a3"/>
      </w:pPr>
      <w:r w:rsidRPr="00B06171">
        <w:t>1. Производительность программного обеспечения системы на серверах на базе процессоров «Эльбрус» более чем в 10 раз ниже в расчете на 1 ГГц, чем на серверах на базе процессоров x86.</w:t>
      </w:r>
    </w:p>
    <w:p w14:paraId="75A56DA9" w14:textId="310A9CB1" w:rsidR="001A2CD6" w:rsidRPr="00B06171" w:rsidRDefault="001A2CD6" w:rsidP="001A2CD6">
      <w:pPr>
        <w:pStyle w:val="a3"/>
      </w:pPr>
      <w:r w:rsidRPr="00B06171">
        <w:t xml:space="preserve">2. Не достигнуты целевые показатели для штатного функционирования </w:t>
      </w:r>
      <w:r w:rsidR="00323DA5">
        <w:t xml:space="preserve">«Маяк </w:t>
      </w:r>
      <w:r w:rsidR="008153BA">
        <w:t>BI</w:t>
      </w:r>
      <w:r w:rsidR="00323DA5">
        <w:t>»</w:t>
      </w:r>
      <w:r w:rsidRPr="00B06171">
        <w:t xml:space="preserve">. </w:t>
      </w:r>
    </w:p>
    <w:p w14:paraId="7A7B0330" w14:textId="1B038C43" w:rsidR="001A2CD6" w:rsidRPr="00B06171" w:rsidRDefault="001A2CD6" w:rsidP="009E3FDF">
      <w:pPr>
        <w:pStyle w:val="a3"/>
      </w:pPr>
      <w:r w:rsidRPr="00B06171">
        <w:t xml:space="preserve">3. При высокой нагрузке на систему зафиксированы случаи отказа работы серверного оборудования на базе процессоров «Эльбрус» из-за нехватки мощности серверов. При аналогичных нагрузках на серверах на базе процессоров x86 отказов не зафиксировано. </w:t>
      </w:r>
    </w:p>
    <w:p w14:paraId="686E1334" w14:textId="6647B905" w:rsidR="0031480E" w:rsidRPr="00B06171" w:rsidRDefault="0031480E" w:rsidP="009E3FDF">
      <w:pPr>
        <w:pStyle w:val="14"/>
      </w:pPr>
      <w:bookmarkStart w:id="874" w:name="_Toc150852987"/>
      <w:r w:rsidRPr="00B06171">
        <w:t>Дополнительные возможности</w:t>
      </w:r>
      <w:bookmarkEnd w:id="874"/>
    </w:p>
    <w:p w14:paraId="61E39F6F" w14:textId="77777777" w:rsidR="0031480E" w:rsidRPr="00B06171" w:rsidRDefault="0031480E" w:rsidP="00977197">
      <w:pPr>
        <w:pStyle w:val="a3"/>
      </w:pPr>
      <w:r w:rsidRPr="00B06171">
        <w:t>Дополнительные возможности отсутствуют.</w:t>
      </w:r>
    </w:p>
    <w:p w14:paraId="74685497" w14:textId="77777777" w:rsidR="0031480E" w:rsidRPr="00B06171" w:rsidRDefault="0031480E" w:rsidP="0031480E"/>
    <w:p w14:paraId="61821AF1" w14:textId="6891EBCD" w:rsidR="0031480E" w:rsidRPr="00B06171" w:rsidRDefault="0031480E" w:rsidP="009E3FDF">
      <w:pPr>
        <w:pStyle w:val="14"/>
      </w:pPr>
      <w:bookmarkStart w:id="875" w:name="_Toc150852988"/>
      <w:r w:rsidRPr="00B06171">
        <w:t>Сообщения системному программисту</w:t>
      </w:r>
      <w:bookmarkEnd w:id="875"/>
    </w:p>
    <w:p w14:paraId="57507394" w14:textId="0BD6A0D1" w:rsidR="0031480E" w:rsidRPr="00B06171" w:rsidRDefault="0031480E" w:rsidP="0031480E">
      <w:r w:rsidRPr="00B06171">
        <w:t xml:space="preserve">Сообщения программисту </w:t>
      </w:r>
      <w:r w:rsidR="009E551B">
        <w:t xml:space="preserve">Маяк </w:t>
      </w:r>
      <w:r w:rsidR="00B80D94" w:rsidRPr="00B80D94">
        <w:t>8</w:t>
      </w:r>
      <w:r w:rsidR="00B80D94">
        <w:rPr>
          <w:lang w:val="en-US"/>
        </w:rPr>
        <w:t>i</w:t>
      </w:r>
      <w:r w:rsidR="009E551B" w:rsidDel="009E551B">
        <w:t xml:space="preserve"> </w:t>
      </w:r>
      <w:r w:rsidRPr="00B06171">
        <w:t>в штатном режиме работы не выдает.</w:t>
      </w:r>
    </w:p>
    <w:p w14:paraId="446EE169" w14:textId="41100265" w:rsidR="0031480E" w:rsidRPr="00B06171" w:rsidRDefault="00977197" w:rsidP="00977197">
      <w:pPr>
        <w:tabs>
          <w:tab w:val="left" w:pos="7663"/>
        </w:tabs>
      </w:pPr>
      <w:r w:rsidRPr="00B06171">
        <w:tab/>
      </w:r>
    </w:p>
    <w:p w14:paraId="72677933" w14:textId="77777777" w:rsidR="0031480E" w:rsidRPr="00B06171" w:rsidRDefault="0031480E" w:rsidP="00977197">
      <w:pPr>
        <w:pStyle w:val="affc"/>
        <w:rPr>
          <w:rFonts w:eastAsia="Times"/>
        </w:rPr>
      </w:pPr>
      <w:r w:rsidRPr="00B06171">
        <w:br w:type="page"/>
      </w:r>
      <w:r w:rsidRPr="00B06171">
        <w:rPr>
          <w:rFonts w:eastAsia="Times"/>
        </w:rPr>
        <w:t>Лист согласования</w:t>
      </w:r>
    </w:p>
    <w:tbl>
      <w:tblPr>
        <w:tblW w:w="10195" w:type="dxa"/>
        <w:tblLayout w:type="fixed"/>
        <w:tblLook w:val="0400" w:firstRow="0" w:lastRow="0" w:firstColumn="0" w:lastColumn="0" w:noHBand="0" w:noVBand="1"/>
      </w:tblPr>
      <w:tblGrid>
        <w:gridCol w:w="2533"/>
        <w:gridCol w:w="2431"/>
        <w:gridCol w:w="2246"/>
        <w:gridCol w:w="1712"/>
        <w:gridCol w:w="1273"/>
      </w:tblGrid>
      <w:tr w:rsidR="0031480E" w:rsidRPr="00B06171" w14:paraId="08CABF1E" w14:textId="77777777" w:rsidTr="0031480E">
        <w:trPr>
          <w:trHeight w:val="821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17E03" w14:textId="77777777" w:rsidR="0031480E" w:rsidRPr="00B06171" w:rsidRDefault="0031480E" w:rsidP="00977197">
            <w:pPr>
              <w:pStyle w:val="afc"/>
            </w:pPr>
            <w:r w:rsidRPr="00B06171">
              <w:t>Наименование подразделения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BDC87" w14:textId="77777777" w:rsidR="0031480E" w:rsidRPr="00B06171" w:rsidRDefault="0031480E" w:rsidP="00977197">
            <w:pPr>
              <w:pStyle w:val="afc"/>
            </w:pPr>
            <w:r w:rsidRPr="00B06171">
              <w:t>Должность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82406" w14:textId="77777777" w:rsidR="0031480E" w:rsidRPr="00B06171" w:rsidRDefault="0031480E" w:rsidP="00977197">
            <w:pPr>
              <w:pStyle w:val="afc"/>
            </w:pPr>
            <w:r w:rsidRPr="00B06171">
              <w:t>Фамилия, имя, отчество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AD31E" w14:textId="77777777" w:rsidR="0031480E" w:rsidRPr="00B06171" w:rsidRDefault="0031480E" w:rsidP="00977197">
            <w:pPr>
              <w:pStyle w:val="afc"/>
            </w:pPr>
            <w:r w:rsidRPr="00B06171">
              <w:t>Подпись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2170B" w14:textId="77777777" w:rsidR="0031480E" w:rsidRPr="00B06171" w:rsidRDefault="0031480E" w:rsidP="00977197">
            <w:pPr>
              <w:pStyle w:val="afc"/>
            </w:pPr>
            <w:r w:rsidRPr="00B06171">
              <w:t>Дата</w:t>
            </w:r>
          </w:p>
        </w:tc>
      </w:tr>
      <w:tr w:rsidR="0031480E" w:rsidRPr="00B06171" w14:paraId="2EA08DFF" w14:textId="77777777" w:rsidTr="0031480E">
        <w:trPr>
          <w:trHeight w:val="581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28543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F515B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0C6C2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5CAE2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501BD" w14:textId="77777777" w:rsidR="0031480E" w:rsidRPr="00B06171" w:rsidRDefault="0031480E" w:rsidP="0031480E"/>
        </w:tc>
      </w:tr>
      <w:tr w:rsidR="0031480E" w:rsidRPr="00B06171" w14:paraId="71957F03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43D69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4D3D0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EB744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98A56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CEEE4" w14:textId="77777777" w:rsidR="0031480E" w:rsidRPr="00B06171" w:rsidRDefault="0031480E" w:rsidP="0031480E"/>
        </w:tc>
      </w:tr>
      <w:tr w:rsidR="0031480E" w:rsidRPr="00B06171" w14:paraId="18A17BE8" w14:textId="77777777" w:rsidTr="0031480E">
        <w:trPr>
          <w:trHeight w:val="555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67C4C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B19CB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964B4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90CB5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941E2" w14:textId="77777777" w:rsidR="0031480E" w:rsidRPr="00B06171" w:rsidRDefault="0031480E" w:rsidP="0031480E"/>
        </w:tc>
      </w:tr>
      <w:tr w:rsidR="0031480E" w:rsidRPr="00B06171" w14:paraId="2059B702" w14:textId="77777777" w:rsidTr="0031480E">
        <w:trPr>
          <w:trHeight w:val="55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B300D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F221C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C7FA3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96688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F52D6" w14:textId="77777777" w:rsidR="0031480E" w:rsidRPr="00B06171" w:rsidRDefault="0031480E" w:rsidP="0031480E"/>
        </w:tc>
      </w:tr>
      <w:tr w:rsidR="0031480E" w:rsidRPr="00B06171" w14:paraId="6D17D678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E8458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7FBCA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3235C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07C5B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F7351" w14:textId="77777777" w:rsidR="0031480E" w:rsidRPr="00B06171" w:rsidRDefault="0031480E" w:rsidP="0031480E"/>
        </w:tc>
      </w:tr>
      <w:tr w:rsidR="0031480E" w:rsidRPr="00B06171" w14:paraId="2543AFCA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BB6F3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65DC4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83213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5BEC6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46A6D" w14:textId="77777777" w:rsidR="0031480E" w:rsidRPr="00B06171" w:rsidRDefault="0031480E" w:rsidP="0031480E"/>
        </w:tc>
      </w:tr>
      <w:tr w:rsidR="0031480E" w:rsidRPr="00B06171" w14:paraId="2B01D8C9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BAA35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D7438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04E54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9B905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BB9C0" w14:textId="77777777" w:rsidR="0031480E" w:rsidRPr="00B06171" w:rsidRDefault="0031480E" w:rsidP="0031480E"/>
        </w:tc>
      </w:tr>
      <w:tr w:rsidR="0031480E" w:rsidRPr="00B06171" w14:paraId="2DF101E6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66F4A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81C50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2E5E8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AC723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687B5" w14:textId="77777777" w:rsidR="0031480E" w:rsidRPr="00B06171" w:rsidRDefault="0031480E" w:rsidP="0031480E"/>
        </w:tc>
      </w:tr>
      <w:tr w:rsidR="0031480E" w:rsidRPr="00B06171" w14:paraId="3027D567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2918D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67C27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5CB44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3ED82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B6D2A" w14:textId="77777777" w:rsidR="0031480E" w:rsidRPr="00B06171" w:rsidRDefault="0031480E" w:rsidP="0031480E"/>
        </w:tc>
      </w:tr>
      <w:tr w:rsidR="0031480E" w:rsidRPr="00B06171" w14:paraId="2E98DAF9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28EB0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8A73E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4BCF0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0EB47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EBD17" w14:textId="77777777" w:rsidR="0031480E" w:rsidRPr="00B06171" w:rsidRDefault="0031480E" w:rsidP="0031480E"/>
        </w:tc>
      </w:tr>
      <w:tr w:rsidR="0031480E" w:rsidRPr="00B06171" w14:paraId="5123B7D9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53E1A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C3565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96E9C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52786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9F2C8" w14:textId="77777777" w:rsidR="0031480E" w:rsidRPr="00B06171" w:rsidRDefault="0031480E" w:rsidP="0031480E"/>
        </w:tc>
      </w:tr>
      <w:tr w:rsidR="0031480E" w:rsidRPr="00B06171" w14:paraId="746C1712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0EDD3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0AA5E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4B582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42281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C8662" w14:textId="77777777" w:rsidR="0031480E" w:rsidRPr="00B06171" w:rsidRDefault="0031480E" w:rsidP="0031480E"/>
        </w:tc>
      </w:tr>
      <w:tr w:rsidR="0031480E" w:rsidRPr="00B06171" w14:paraId="2EAEFE7F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DF397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6D0FB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C0108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04D33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E6755" w14:textId="77777777" w:rsidR="0031480E" w:rsidRPr="00B06171" w:rsidRDefault="0031480E" w:rsidP="0031480E"/>
        </w:tc>
      </w:tr>
      <w:tr w:rsidR="0031480E" w:rsidRPr="00B06171" w14:paraId="446B6C93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62715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5F50C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68B79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1910C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66F5F" w14:textId="77777777" w:rsidR="0031480E" w:rsidRPr="00B06171" w:rsidRDefault="0031480E" w:rsidP="0031480E"/>
        </w:tc>
      </w:tr>
      <w:tr w:rsidR="0031480E" w:rsidRPr="00B06171" w14:paraId="4027B8AD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10DCE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B7FD6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41314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CB40B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3D24E" w14:textId="77777777" w:rsidR="0031480E" w:rsidRPr="00B06171" w:rsidRDefault="0031480E" w:rsidP="0031480E"/>
        </w:tc>
      </w:tr>
      <w:tr w:rsidR="0031480E" w:rsidRPr="00B06171" w14:paraId="70BCD7F4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4A37B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08F55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78E10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1E203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88400" w14:textId="77777777" w:rsidR="0031480E" w:rsidRPr="00B06171" w:rsidRDefault="0031480E" w:rsidP="0031480E"/>
        </w:tc>
      </w:tr>
      <w:tr w:rsidR="0031480E" w:rsidRPr="00B06171" w14:paraId="48C6FE76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59152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4BD00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3640C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1D8EE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C019F" w14:textId="77777777" w:rsidR="0031480E" w:rsidRPr="00B06171" w:rsidRDefault="0031480E" w:rsidP="0031480E"/>
        </w:tc>
      </w:tr>
      <w:tr w:rsidR="0031480E" w:rsidRPr="00B06171" w14:paraId="56C09843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CDC92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68F81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BFFC3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FA2A5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F86BB" w14:textId="77777777" w:rsidR="0031480E" w:rsidRPr="00B06171" w:rsidRDefault="0031480E" w:rsidP="0031480E"/>
        </w:tc>
      </w:tr>
      <w:tr w:rsidR="0031480E" w:rsidRPr="00B06171" w14:paraId="5708D634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E247F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AF408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08CDA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87F02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D3436" w14:textId="77777777" w:rsidR="0031480E" w:rsidRPr="00B06171" w:rsidRDefault="0031480E" w:rsidP="0031480E"/>
        </w:tc>
      </w:tr>
      <w:tr w:rsidR="0031480E" w:rsidRPr="00B06171" w14:paraId="49BA5216" w14:textId="77777777" w:rsidTr="0031480E">
        <w:trPr>
          <w:trHeight w:val="547"/>
        </w:trPr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E79E3" w14:textId="77777777" w:rsidR="0031480E" w:rsidRPr="00B06171" w:rsidRDefault="0031480E" w:rsidP="0031480E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6A9A6" w14:textId="77777777" w:rsidR="0031480E" w:rsidRPr="00B06171" w:rsidRDefault="0031480E" w:rsidP="0031480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6F0E9" w14:textId="77777777" w:rsidR="0031480E" w:rsidRPr="00B06171" w:rsidRDefault="0031480E" w:rsidP="0031480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50FE8" w14:textId="77777777" w:rsidR="0031480E" w:rsidRPr="00B06171" w:rsidRDefault="0031480E" w:rsidP="0031480E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01B77" w14:textId="77777777" w:rsidR="0031480E" w:rsidRPr="00B06171" w:rsidRDefault="0031480E" w:rsidP="0031480E"/>
        </w:tc>
      </w:tr>
    </w:tbl>
    <w:p w14:paraId="0BEBF621" w14:textId="77777777" w:rsidR="0031480E" w:rsidRPr="00B06171" w:rsidRDefault="0031480E" w:rsidP="0031480E"/>
    <w:p w14:paraId="764E052F" w14:textId="77777777" w:rsidR="0031480E" w:rsidRPr="00B06171" w:rsidRDefault="0031480E" w:rsidP="0031480E"/>
    <w:p w14:paraId="2A29DAEE" w14:textId="77777777" w:rsidR="0031480E" w:rsidRPr="00B06171" w:rsidRDefault="0031480E" w:rsidP="00977197">
      <w:pPr>
        <w:pStyle w:val="affc"/>
        <w:rPr>
          <w:rFonts w:eastAsia="Times"/>
        </w:rPr>
      </w:pPr>
      <w:r w:rsidRPr="00B06171">
        <w:br w:type="page"/>
      </w:r>
      <w:r w:rsidRPr="00B06171">
        <w:rPr>
          <w:rFonts w:eastAsia="Times"/>
        </w:rPr>
        <w:t>Лист регистрации изменений</w:t>
      </w:r>
    </w:p>
    <w:tbl>
      <w:tblPr>
        <w:tblW w:w="10195" w:type="dxa"/>
        <w:tblInd w:w="-51" w:type="dxa"/>
        <w:tblLayout w:type="fixed"/>
        <w:tblLook w:val="0000" w:firstRow="0" w:lastRow="0" w:firstColumn="0" w:lastColumn="0" w:noHBand="0" w:noVBand="0"/>
      </w:tblPr>
      <w:tblGrid>
        <w:gridCol w:w="819"/>
        <w:gridCol w:w="539"/>
        <w:gridCol w:w="540"/>
        <w:gridCol w:w="467"/>
        <w:gridCol w:w="457"/>
        <w:gridCol w:w="1568"/>
        <w:gridCol w:w="1288"/>
        <w:gridCol w:w="2422"/>
        <w:gridCol w:w="1282"/>
        <w:gridCol w:w="813"/>
      </w:tblGrid>
      <w:tr w:rsidR="0031480E" w:rsidRPr="00B06171" w14:paraId="0D095A1F" w14:textId="77777777" w:rsidTr="0031480E">
        <w:trPr>
          <w:trHeight w:val="454"/>
        </w:trPr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0A3DF" w14:textId="77777777" w:rsidR="0031480E" w:rsidRPr="00B06171" w:rsidRDefault="0031480E" w:rsidP="00977197">
            <w:pPr>
              <w:pStyle w:val="afc"/>
            </w:pPr>
            <w:r w:rsidRPr="00B06171">
              <w:t>Изм.</w:t>
            </w:r>
          </w:p>
        </w:tc>
        <w:tc>
          <w:tcPr>
            <w:tcW w:w="2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B5975" w14:textId="77777777" w:rsidR="0031480E" w:rsidRPr="00B06171" w:rsidRDefault="0031480E" w:rsidP="00977197">
            <w:pPr>
              <w:pStyle w:val="afc"/>
            </w:pPr>
            <w:r w:rsidRPr="00B06171">
              <w:t>Номера листов (страниц)</w:t>
            </w: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3C73A" w14:textId="77777777" w:rsidR="0031480E" w:rsidRPr="00B06171" w:rsidRDefault="0031480E" w:rsidP="00977197">
            <w:pPr>
              <w:pStyle w:val="afc"/>
            </w:pPr>
            <w:r w:rsidRPr="00B06171">
              <w:t>Всего листов (страниц) в документе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EE139" w14:textId="77777777" w:rsidR="0031480E" w:rsidRPr="00B06171" w:rsidRDefault="0031480E" w:rsidP="00977197">
            <w:pPr>
              <w:pStyle w:val="afc"/>
            </w:pPr>
            <w:r w:rsidRPr="00B06171">
              <w:t>№ документа</w:t>
            </w:r>
          </w:p>
        </w:tc>
        <w:tc>
          <w:tcPr>
            <w:tcW w:w="2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329F0" w14:textId="77777777" w:rsidR="0031480E" w:rsidRPr="00B06171" w:rsidRDefault="0031480E" w:rsidP="00977197">
            <w:pPr>
              <w:pStyle w:val="afc"/>
            </w:pPr>
            <w:r w:rsidRPr="00B06171">
              <w:t>Входящий № сопроводительного документа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CBB0B" w14:textId="77777777" w:rsidR="0031480E" w:rsidRPr="00B06171" w:rsidRDefault="0031480E" w:rsidP="00977197">
            <w:pPr>
              <w:pStyle w:val="afc"/>
            </w:pPr>
            <w:r w:rsidRPr="00B06171">
              <w:t>Подпись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0938D" w14:textId="77777777" w:rsidR="0031480E" w:rsidRPr="00B06171" w:rsidRDefault="0031480E" w:rsidP="00977197">
            <w:pPr>
              <w:pStyle w:val="afc"/>
            </w:pPr>
            <w:r w:rsidRPr="00B06171">
              <w:t>Дата</w:t>
            </w:r>
          </w:p>
        </w:tc>
      </w:tr>
      <w:tr w:rsidR="0031480E" w:rsidRPr="00B06171" w14:paraId="195E0409" w14:textId="77777777" w:rsidTr="00767EEA">
        <w:trPr>
          <w:cantSplit/>
          <w:trHeight w:val="2243"/>
        </w:trPr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31F32" w14:textId="77777777" w:rsidR="0031480E" w:rsidRPr="00B06171" w:rsidRDefault="0031480E" w:rsidP="00977197">
            <w:pPr>
              <w:pStyle w:val="afc"/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0608306" w14:textId="77777777" w:rsidR="0031480E" w:rsidRPr="00B06171" w:rsidRDefault="0031480E" w:rsidP="00767EEA">
            <w:pPr>
              <w:pStyle w:val="afc"/>
              <w:ind w:left="113" w:right="113"/>
            </w:pPr>
            <w:r w:rsidRPr="00B06171">
              <w:t>измененных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18F706C" w14:textId="77777777" w:rsidR="0031480E" w:rsidRPr="00B06171" w:rsidRDefault="0031480E" w:rsidP="00767EEA">
            <w:pPr>
              <w:pStyle w:val="afc"/>
              <w:ind w:left="113" w:right="113"/>
            </w:pPr>
            <w:r w:rsidRPr="00B06171">
              <w:t>замененных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6D8A0A6" w14:textId="77777777" w:rsidR="0031480E" w:rsidRPr="00B06171" w:rsidRDefault="0031480E" w:rsidP="00767EEA">
            <w:pPr>
              <w:pStyle w:val="afc"/>
              <w:ind w:left="113" w:right="113"/>
            </w:pPr>
            <w:r w:rsidRPr="00B06171">
              <w:t>новых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F97C9BD" w14:textId="77777777" w:rsidR="0031480E" w:rsidRPr="00B06171" w:rsidRDefault="0031480E" w:rsidP="00767EEA">
            <w:pPr>
              <w:pStyle w:val="afc"/>
              <w:ind w:left="113" w:right="113"/>
            </w:pPr>
            <w:r w:rsidRPr="00B06171">
              <w:t>аннулированных</w:t>
            </w: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30B6F" w14:textId="77777777" w:rsidR="0031480E" w:rsidRPr="00B06171" w:rsidRDefault="0031480E" w:rsidP="0031480E"/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A8EDE" w14:textId="77777777" w:rsidR="0031480E" w:rsidRPr="00B06171" w:rsidRDefault="0031480E" w:rsidP="0031480E"/>
        </w:tc>
        <w:tc>
          <w:tcPr>
            <w:tcW w:w="2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7C9EA" w14:textId="77777777" w:rsidR="0031480E" w:rsidRPr="00B06171" w:rsidRDefault="0031480E" w:rsidP="0031480E"/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A0C19" w14:textId="77777777" w:rsidR="0031480E" w:rsidRPr="00B06171" w:rsidRDefault="0031480E" w:rsidP="0031480E"/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ED8C0" w14:textId="77777777" w:rsidR="0031480E" w:rsidRPr="00B06171" w:rsidRDefault="0031480E" w:rsidP="0031480E"/>
        </w:tc>
      </w:tr>
      <w:tr w:rsidR="0031480E" w:rsidRPr="00B06171" w14:paraId="02F2027C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CD8F48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FE97F8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18E4A2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07BEAB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2A7939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792B51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7F9153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F71842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6A869A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BA87A2" w14:textId="77777777" w:rsidR="0031480E" w:rsidRPr="00B06171" w:rsidRDefault="0031480E" w:rsidP="0031480E"/>
        </w:tc>
      </w:tr>
      <w:tr w:rsidR="0031480E" w:rsidRPr="00B06171" w14:paraId="60BDE692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55FE1B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0207FD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F9258A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21F48E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AFA1C2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DD75D3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FE2480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CB1E4A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55C3EB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49C957" w14:textId="77777777" w:rsidR="0031480E" w:rsidRPr="00B06171" w:rsidRDefault="0031480E" w:rsidP="0031480E"/>
        </w:tc>
      </w:tr>
      <w:tr w:rsidR="0031480E" w:rsidRPr="00B06171" w14:paraId="4D817F0C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435251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B9E11D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FE00C2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6FE98B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5F55E2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6E9785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B789AF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29B32D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CB97F4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9162A0" w14:textId="77777777" w:rsidR="0031480E" w:rsidRPr="00B06171" w:rsidRDefault="0031480E" w:rsidP="0031480E"/>
        </w:tc>
      </w:tr>
      <w:tr w:rsidR="0031480E" w:rsidRPr="00B06171" w14:paraId="247A2DFE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F3D0FD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A56DC0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7031B3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2F566D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13687D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9C7BE5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49DD08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B13168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C130C9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7945DF" w14:textId="77777777" w:rsidR="0031480E" w:rsidRPr="00B06171" w:rsidRDefault="0031480E" w:rsidP="0031480E"/>
        </w:tc>
      </w:tr>
      <w:tr w:rsidR="0031480E" w:rsidRPr="00B06171" w14:paraId="7532EDBD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4322AB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95E4B4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73C93F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FC5978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01136F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533DB3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72D497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529984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D85609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69857E" w14:textId="77777777" w:rsidR="0031480E" w:rsidRPr="00B06171" w:rsidRDefault="0031480E" w:rsidP="0031480E"/>
        </w:tc>
      </w:tr>
      <w:tr w:rsidR="0031480E" w:rsidRPr="00B06171" w14:paraId="2A61F76F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D769FD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09F258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A2CEDE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E6FDA1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9CE161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7F228D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5D4CAB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5326F8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0AD2AF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414E33" w14:textId="77777777" w:rsidR="0031480E" w:rsidRPr="00B06171" w:rsidRDefault="0031480E" w:rsidP="0031480E"/>
        </w:tc>
      </w:tr>
      <w:tr w:rsidR="0031480E" w:rsidRPr="00B06171" w14:paraId="4EB8A093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5E2F60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4C2561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42DA38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BA8A55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59BF9D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18B09E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3C7B48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5269DA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B38ADD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E322BE" w14:textId="77777777" w:rsidR="0031480E" w:rsidRPr="00B06171" w:rsidRDefault="0031480E" w:rsidP="0031480E"/>
        </w:tc>
      </w:tr>
      <w:tr w:rsidR="0031480E" w:rsidRPr="00B06171" w14:paraId="4BEB6543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F5012B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3A9954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18E2A9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BC619C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F96CF3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D5607E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E3C726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5BBC93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5DF69F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CAF379" w14:textId="77777777" w:rsidR="0031480E" w:rsidRPr="00B06171" w:rsidRDefault="0031480E" w:rsidP="0031480E"/>
        </w:tc>
      </w:tr>
      <w:tr w:rsidR="0031480E" w:rsidRPr="00B06171" w14:paraId="7CBCA5FC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98A25E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99C0A0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7F70C0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153930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3FAC32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BDD81F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1914ED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447EB9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BE42A4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0F79B3" w14:textId="77777777" w:rsidR="0031480E" w:rsidRPr="00B06171" w:rsidRDefault="0031480E" w:rsidP="0031480E"/>
        </w:tc>
      </w:tr>
      <w:tr w:rsidR="0031480E" w:rsidRPr="00B06171" w14:paraId="6CD2BD28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38AC34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334A3D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B3F009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0C55FF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4BF17A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7BA6FF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C237AA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DE42FC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BC894C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EC1AF4" w14:textId="77777777" w:rsidR="0031480E" w:rsidRPr="00B06171" w:rsidRDefault="0031480E" w:rsidP="0031480E"/>
        </w:tc>
      </w:tr>
      <w:tr w:rsidR="0031480E" w:rsidRPr="00B06171" w14:paraId="78A5C14E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AFA269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F69227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51AD52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7303BF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6391E0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E00FE6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CEB602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294131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B6E62B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A8D2A4" w14:textId="77777777" w:rsidR="0031480E" w:rsidRPr="00B06171" w:rsidRDefault="0031480E" w:rsidP="0031480E"/>
        </w:tc>
      </w:tr>
      <w:tr w:rsidR="0031480E" w:rsidRPr="00B06171" w14:paraId="3D49C13A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F5C47A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7F289B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458333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C6FA8B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86771E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94A4D3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83EDED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4B4435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849E6A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BE22CB" w14:textId="77777777" w:rsidR="0031480E" w:rsidRPr="00B06171" w:rsidRDefault="0031480E" w:rsidP="0031480E"/>
        </w:tc>
      </w:tr>
      <w:tr w:rsidR="0031480E" w:rsidRPr="00B06171" w14:paraId="52E8655B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86B519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DE508E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C53492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7EAED7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0633DD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00833F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B7D930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13BCFB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45F261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703D32" w14:textId="77777777" w:rsidR="0031480E" w:rsidRPr="00B06171" w:rsidRDefault="0031480E" w:rsidP="0031480E"/>
        </w:tc>
      </w:tr>
      <w:tr w:rsidR="0031480E" w:rsidRPr="00B06171" w14:paraId="71EC056C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8524C2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DFF201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53EDCD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D6985C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9FAE73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F4785A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B9D0DC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8E82A8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372EBE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08DBFB" w14:textId="77777777" w:rsidR="0031480E" w:rsidRPr="00B06171" w:rsidRDefault="0031480E" w:rsidP="0031480E"/>
        </w:tc>
      </w:tr>
      <w:tr w:rsidR="0031480E" w:rsidRPr="00B06171" w14:paraId="2FA0D2A2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98E6E4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DE669C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1347D7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B7BC6E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C479B8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E2C56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77A454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E7F020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F3CBA7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D878D7" w14:textId="77777777" w:rsidR="0031480E" w:rsidRPr="00B06171" w:rsidRDefault="0031480E" w:rsidP="0031480E"/>
        </w:tc>
      </w:tr>
      <w:tr w:rsidR="0031480E" w:rsidRPr="00B06171" w14:paraId="2253269E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BD5483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600041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F68F37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E0DD0A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8C9AFC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225A90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F915D0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C69BB1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4F8196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2B1861" w14:textId="77777777" w:rsidR="0031480E" w:rsidRPr="00B06171" w:rsidRDefault="0031480E" w:rsidP="0031480E"/>
        </w:tc>
      </w:tr>
      <w:tr w:rsidR="0031480E" w:rsidRPr="00B06171" w14:paraId="305D49E6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FD4C05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5A46BE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58A24B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56E4B8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916001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1CD531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2B6F93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642BC6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F02ECF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4099E9" w14:textId="77777777" w:rsidR="0031480E" w:rsidRPr="00B06171" w:rsidRDefault="0031480E" w:rsidP="0031480E"/>
        </w:tc>
      </w:tr>
      <w:tr w:rsidR="0031480E" w:rsidRPr="00B06171" w14:paraId="413CE406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E8D69F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7E51F9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1BB0D9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5C442E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B08043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35653B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794893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E1F575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928357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C56192" w14:textId="77777777" w:rsidR="0031480E" w:rsidRPr="00B06171" w:rsidRDefault="0031480E" w:rsidP="0031480E"/>
        </w:tc>
      </w:tr>
      <w:tr w:rsidR="0031480E" w:rsidRPr="00B06171" w14:paraId="0348DCCC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0486AE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AFAC82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9D543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F7439C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E96A1A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98244A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B4F13D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97A082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F54B8E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60667E" w14:textId="77777777" w:rsidR="0031480E" w:rsidRPr="00B06171" w:rsidRDefault="0031480E" w:rsidP="0031480E"/>
        </w:tc>
      </w:tr>
      <w:tr w:rsidR="0031480E" w:rsidRPr="00B06171" w14:paraId="64206962" w14:textId="77777777" w:rsidTr="0031480E">
        <w:trPr>
          <w:trHeight w:val="45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4B3CAD" w14:textId="77777777" w:rsidR="0031480E" w:rsidRPr="00B06171" w:rsidRDefault="0031480E" w:rsidP="0031480E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638606" w14:textId="77777777" w:rsidR="0031480E" w:rsidRPr="00B06171" w:rsidRDefault="0031480E" w:rsidP="0031480E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198879" w14:textId="77777777" w:rsidR="0031480E" w:rsidRPr="00B06171" w:rsidRDefault="0031480E" w:rsidP="0031480E"/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9539D5" w14:textId="77777777" w:rsidR="0031480E" w:rsidRPr="00B06171" w:rsidRDefault="0031480E" w:rsidP="0031480E"/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D8A334" w14:textId="77777777" w:rsidR="0031480E" w:rsidRPr="00B06171" w:rsidRDefault="0031480E" w:rsidP="0031480E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F9E16C" w14:textId="77777777" w:rsidR="0031480E" w:rsidRPr="00B06171" w:rsidRDefault="0031480E" w:rsidP="0031480E"/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49DCDB" w14:textId="77777777" w:rsidR="0031480E" w:rsidRPr="00B06171" w:rsidRDefault="0031480E" w:rsidP="0031480E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AA7142" w14:textId="77777777" w:rsidR="0031480E" w:rsidRPr="00B06171" w:rsidRDefault="0031480E" w:rsidP="0031480E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C7D78D" w14:textId="77777777" w:rsidR="0031480E" w:rsidRPr="00B06171" w:rsidRDefault="0031480E" w:rsidP="0031480E"/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A52F9D" w14:textId="77777777" w:rsidR="0031480E" w:rsidRPr="00B06171" w:rsidRDefault="0031480E" w:rsidP="0031480E"/>
        </w:tc>
      </w:tr>
    </w:tbl>
    <w:p w14:paraId="4A77BC27" w14:textId="77777777" w:rsidR="0031480E" w:rsidRPr="00B06171" w:rsidRDefault="0031480E" w:rsidP="0031480E"/>
    <w:p w14:paraId="6E79FF0E" w14:textId="66117B74" w:rsidR="0031480E" w:rsidRPr="00B06171" w:rsidRDefault="0031480E" w:rsidP="006D46EE">
      <w:pPr>
        <w:pStyle w:val="12"/>
        <w:ind w:left="0"/>
        <w:rPr>
          <w:rFonts w:eastAsia="Times"/>
        </w:rPr>
      </w:pPr>
      <w:bookmarkStart w:id="876" w:name="_Toc150852989"/>
      <w:bookmarkStart w:id="877" w:name="_Ref90375956"/>
      <w:bookmarkEnd w:id="876"/>
    </w:p>
    <w:bookmarkEnd w:id="877"/>
    <w:p w14:paraId="593AA296" w14:textId="77777777" w:rsidR="0031480E" w:rsidRPr="00B06171" w:rsidRDefault="0031480E" w:rsidP="006D46EE">
      <w:pPr>
        <w:pStyle w:val="aff5"/>
        <w:rPr>
          <w:rFonts w:eastAsia="Calibri"/>
        </w:rPr>
      </w:pPr>
      <w:r w:rsidRPr="00B06171">
        <w:rPr>
          <w:rFonts w:eastAsia="Times"/>
        </w:rPr>
        <w:t>Пример содержания ФАЙла Cluster.yml</w:t>
      </w: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31480E" w:rsidRPr="0031480E" w14:paraId="1EDDD039" w14:textId="77777777" w:rsidTr="0031480E">
        <w:trPr>
          <w:jc w:val="center"/>
        </w:trPr>
        <w:tc>
          <w:tcPr>
            <w:tcW w:w="10195" w:type="dxa"/>
            <w:shd w:val="clear" w:color="auto" w:fill="auto"/>
          </w:tcPr>
          <w:p w14:paraId="2243868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# If you intened to deploy Kubernetes in an air-gapped environment,</w:t>
            </w:r>
          </w:p>
          <w:p w14:paraId="138C159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# please consult the documentation on how to configure custom RKE images.</w:t>
            </w:r>
          </w:p>
          <w:p w14:paraId="002474E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nodes:</w:t>
            </w:r>
          </w:p>
          <w:p w14:paraId="11A5AD38" w14:textId="57D52774" w:rsidR="00CC02E1" w:rsidRPr="00B06171" w:rsidRDefault="0026031B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- address: 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1BF2F50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52AE811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0B9B04D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5516138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controlplane</w:t>
            </w:r>
          </w:p>
          <w:p w14:paraId="4AF9322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etcd</w:t>
            </w:r>
          </w:p>
          <w:p w14:paraId="5506273C" w14:textId="6754FCA2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os-bi-etcd-01-test </w:t>
            </w:r>
          </w:p>
          <w:p w14:paraId="681C088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16810EA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701CA33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15AE60C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5DC480F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56959F6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4510704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{}</w:t>
            </w:r>
          </w:p>
          <w:p w14:paraId="22AF5EE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</w:t>
            </w:r>
          </w:p>
          <w:p w14:paraId="3CD8B656" w14:textId="61A01FA0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60D7C2B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5056505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1A54A2E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3BFA191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controlplane</w:t>
            </w:r>
          </w:p>
          <w:p w14:paraId="04A232E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etcd</w:t>
            </w:r>
          </w:p>
          <w:p w14:paraId="5D8842DA" w14:textId="615A2F3E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os-bi-etcd-02-test </w:t>
            </w:r>
          </w:p>
          <w:p w14:paraId="4F798B1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04DA192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3E02885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02352F6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4D69167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538F404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39A1AFF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{}</w:t>
            </w:r>
          </w:p>
          <w:p w14:paraId="0AE9991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</w:t>
            </w:r>
          </w:p>
          <w:p w14:paraId="3EA1C2F8" w14:textId="71962453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5EC17AD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3F9330C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0CC3EB0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531B90F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controlplane</w:t>
            </w:r>
          </w:p>
          <w:p w14:paraId="6394C9B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etcd</w:t>
            </w:r>
          </w:p>
          <w:p w14:paraId="5E0A581A" w14:textId="53C2DCA4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os-bi-etcd-03-test </w:t>
            </w:r>
          </w:p>
          <w:p w14:paraId="4DE2BE4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0EA9912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1A32D20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2AAFFAE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3C388D9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609D8DE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17590CB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{}</w:t>
            </w:r>
          </w:p>
          <w:p w14:paraId="4E4A8F3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</w:t>
            </w:r>
          </w:p>
          <w:p w14:paraId="1D661C89" w14:textId="1CC7B04F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7161738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429A185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2CA4F68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4F9398D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worker</w:t>
            </w:r>
          </w:p>
          <w:p w14:paraId="6C5ABE6D" w14:textId="4D8A0A4C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os-bi-m-03-test</w:t>
            </w:r>
          </w:p>
          <w:p w14:paraId="70484B6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2081157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132163D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0300721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4324E82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79EA917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36DC1BD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{app: ingress}</w:t>
            </w:r>
          </w:p>
          <w:p w14:paraId="3523C56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</w:t>
            </w:r>
          </w:p>
          <w:p w14:paraId="38595EF5" w14:textId="6F802781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579CA29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2F17310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27C1E5F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54A0F71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worker</w:t>
            </w:r>
          </w:p>
          <w:p w14:paraId="3E33576A" w14:textId="4D0E8CD4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os-bi-m-02-test</w:t>
            </w:r>
          </w:p>
          <w:p w14:paraId="52AD4A3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5D05B9A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3FAF73E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48FDA4D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45AA33C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2D9171C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3FC684E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{app: ingress}</w:t>
            </w:r>
          </w:p>
          <w:p w14:paraId="3DE5992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  </w:t>
            </w:r>
          </w:p>
          <w:p w14:paraId="2C31B4C7" w14:textId="03A50033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09F10BF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7F63C14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30FA27B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07D190F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worker</w:t>
            </w:r>
          </w:p>
          <w:p w14:paraId="0DB3EBAA" w14:textId="4B823686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os-bi-m-01-test </w:t>
            </w:r>
          </w:p>
          <w:p w14:paraId="4A64A39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11E5831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2CE401D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4228980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2A5D6AC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5CD7635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4E0BAA4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{app: ingress}</w:t>
            </w:r>
          </w:p>
          <w:p w14:paraId="3090F25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    </w:t>
            </w:r>
          </w:p>
          <w:p w14:paraId="43ADA715" w14:textId="2513844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77EFA24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3F323D5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0568E71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247609B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worker</w:t>
            </w:r>
          </w:p>
          <w:p w14:paraId="5F5F7956" w14:textId="0EE197DA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os-bi-w-01-test</w:t>
            </w:r>
          </w:p>
          <w:p w14:paraId="6CBEB97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6BDF347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6CEDD39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7ADC020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6546B83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6515B83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0D493CE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{}</w:t>
            </w:r>
          </w:p>
          <w:p w14:paraId="4DB2F7E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</w:t>
            </w:r>
          </w:p>
          <w:p w14:paraId="65DC843F" w14:textId="5FFF1DF1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57CA5B5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091F45D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0FC7212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654F72B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worker</w:t>
            </w:r>
          </w:p>
          <w:p w14:paraId="33EFB982" w14:textId="1E5AE8B0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os-bi-w-02-test</w:t>
            </w:r>
          </w:p>
          <w:p w14:paraId="0EAC757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0923036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1F46C14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78720E2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4A96831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0B30637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5A64E96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{}</w:t>
            </w:r>
          </w:p>
          <w:p w14:paraId="6C5BFDF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</w:t>
            </w:r>
          </w:p>
          <w:p w14:paraId="202A16B7" w14:textId="1C43429F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- address: 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26031B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</w:p>
          <w:p w14:paraId="09B6303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"22"</w:t>
            </w:r>
          </w:p>
          <w:p w14:paraId="2D65721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internal_address: ""</w:t>
            </w:r>
          </w:p>
          <w:p w14:paraId="27D7E09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role:</w:t>
            </w:r>
          </w:p>
          <w:p w14:paraId="1FCEAAD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- worker</w:t>
            </w:r>
          </w:p>
          <w:p w14:paraId="567D9CC0" w14:textId="53C81524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hostname_override: </w:t>
            </w:r>
            <w:r w:rsidR="00B451B7">
              <w:rPr>
                <w:rFonts w:ascii="Courier New" w:hAnsi="Courier New" w:cs="Courier New"/>
                <w:sz w:val="20"/>
                <w:szCs w:val="20"/>
                <w:lang w:val="en-US"/>
              </w:rPr>
              <w:t>mayak2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os-bi-w-03-test</w:t>
            </w:r>
          </w:p>
          <w:p w14:paraId="2BF361F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user</w:t>
            </w:r>
          </w:p>
          <w:p w14:paraId="33032AD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docker_socket: /var/run/docker.sock</w:t>
            </w:r>
          </w:p>
          <w:p w14:paraId="1B900EB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00925A2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~/.ssh/id_rsa</w:t>
            </w:r>
          </w:p>
          <w:p w14:paraId="099A514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002DF8D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7EAF93A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labels: {}</w:t>
            </w:r>
          </w:p>
          <w:p w14:paraId="30C12DF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taints: []</w:t>
            </w:r>
          </w:p>
          <w:p w14:paraId="7E0CA8A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services:</w:t>
            </w:r>
          </w:p>
          <w:p w14:paraId="46AF05A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etcd:</w:t>
            </w:r>
          </w:p>
          <w:p w14:paraId="4378C29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image: ""</w:t>
            </w:r>
          </w:p>
          <w:p w14:paraId="0ACDFC6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extra_args: {}</w:t>
            </w:r>
          </w:p>
          <w:p w14:paraId="1B59350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extra_binds: []</w:t>
            </w:r>
          </w:p>
          <w:p w14:paraId="4853B15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extra_env: []</w:t>
            </w:r>
          </w:p>
          <w:p w14:paraId="4DC857F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win_extra_args: {}</w:t>
            </w:r>
          </w:p>
          <w:p w14:paraId="19E3590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win_extra_binds: []</w:t>
            </w:r>
          </w:p>
          <w:p w14:paraId="41DB212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win_extra_env: []</w:t>
            </w:r>
          </w:p>
          <w:p w14:paraId="0E93DD8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external_urls: []</w:t>
            </w:r>
          </w:p>
          <w:p w14:paraId="59A6C11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ca_cert: ""</w:t>
            </w:r>
          </w:p>
          <w:p w14:paraId="6D4A4D8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cert: ""</w:t>
            </w:r>
          </w:p>
          <w:p w14:paraId="568DC48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key: ""</w:t>
            </w:r>
          </w:p>
          <w:p w14:paraId="17BA6D8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path: ""</w:t>
            </w:r>
          </w:p>
          <w:p w14:paraId="66099EA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uid: 0</w:t>
            </w:r>
          </w:p>
          <w:p w14:paraId="1A17494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gid: 0</w:t>
            </w:r>
          </w:p>
          <w:p w14:paraId="0A61F00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snapshot: null</w:t>
            </w:r>
          </w:p>
          <w:p w14:paraId="6A41CC8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retention: ""</w:t>
            </w:r>
          </w:p>
          <w:p w14:paraId="794F3EC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creation: ""</w:t>
            </w:r>
          </w:p>
          <w:p w14:paraId="7028A19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backup_config: null</w:t>
            </w:r>
          </w:p>
          <w:p w14:paraId="61CD53A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kube-api:</w:t>
            </w:r>
          </w:p>
          <w:p w14:paraId="1D0F60D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image: ""</w:t>
            </w:r>
          </w:p>
          <w:p w14:paraId="72023DB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extra_args: {}</w:t>
            </w:r>
          </w:p>
          <w:p w14:paraId="5B07799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extra_binds: []</w:t>
            </w:r>
          </w:p>
          <w:p w14:paraId="48D162E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extra_env: []</w:t>
            </w:r>
          </w:p>
          <w:p w14:paraId="23CC6D8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win_extra_args: {}</w:t>
            </w:r>
          </w:p>
          <w:p w14:paraId="749352B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win_extra_binds: []</w:t>
            </w:r>
          </w:p>
          <w:p w14:paraId="52D96C4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win_extra_env: []</w:t>
            </w:r>
          </w:p>
          <w:p w14:paraId="7A1AECE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service_cluster_ip_range: 10.101.0.0/16</w:t>
            </w:r>
          </w:p>
          <w:p w14:paraId="76002ED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service_node_port_range: ""</w:t>
            </w:r>
          </w:p>
          <w:p w14:paraId="0011D9E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pod_security_policy: false</w:t>
            </w:r>
          </w:p>
          <w:p w14:paraId="47E2419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always_pull_images: false</w:t>
            </w:r>
          </w:p>
          <w:p w14:paraId="4DFC598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secrets_encryption_config: null</w:t>
            </w:r>
          </w:p>
          <w:p w14:paraId="6502DB8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audit_log: null</w:t>
            </w:r>
          </w:p>
          <w:p w14:paraId="39AC4A7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admission_configuration: null</w:t>
            </w:r>
          </w:p>
          <w:p w14:paraId="21B2A11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event_rate_limit: null</w:t>
            </w:r>
          </w:p>
          <w:p w14:paraId="5CD99BC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kube-controller:</w:t>
            </w:r>
          </w:p>
          <w:p w14:paraId="23393D1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image: ""</w:t>
            </w:r>
          </w:p>
          <w:p w14:paraId="65EA60F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extra_args: {}</w:t>
            </w:r>
          </w:p>
          <w:p w14:paraId="6B97D9D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extra_binds: []</w:t>
            </w:r>
          </w:p>
          <w:p w14:paraId="3B8D310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extra_env: []</w:t>
            </w:r>
          </w:p>
          <w:p w14:paraId="329F83A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win_extra_args: {}</w:t>
            </w:r>
          </w:p>
          <w:p w14:paraId="2C8BA0C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win_extra_binds: []</w:t>
            </w:r>
          </w:p>
          <w:p w14:paraId="03A2A6D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win_extra_env: []</w:t>
            </w:r>
          </w:p>
          <w:p w14:paraId="11E8403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cluster_cidr: 10.100.0.0/16</w:t>
            </w:r>
          </w:p>
          <w:p w14:paraId="15F3F58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service_cluster_ip_range: 10.101.0.0/16</w:t>
            </w:r>
          </w:p>
          <w:p w14:paraId="4B1E8EA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scheduler:</w:t>
            </w:r>
          </w:p>
          <w:p w14:paraId="6E52DA3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image: ""</w:t>
            </w:r>
          </w:p>
          <w:p w14:paraId="7B89F8A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extra_args: {}</w:t>
            </w:r>
          </w:p>
          <w:p w14:paraId="7715BB0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extra_binds: []</w:t>
            </w:r>
          </w:p>
          <w:p w14:paraId="17B4953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extra_env: []</w:t>
            </w:r>
          </w:p>
          <w:p w14:paraId="05CE510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win_extra_args: {}</w:t>
            </w:r>
          </w:p>
          <w:p w14:paraId="57083E4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win_extra_binds: []</w:t>
            </w:r>
          </w:p>
          <w:p w14:paraId="724A32D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win_extra_env: []</w:t>
            </w:r>
          </w:p>
          <w:p w14:paraId="238D1E0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kubelet:</w:t>
            </w:r>
          </w:p>
          <w:p w14:paraId="77C6982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image: ""</w:t>
            </w:r>
          </w:p>
          <w:p w14:paraId="18C93D8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extra_args:</w:t>
            </w:r>
          </w:p>
          <w:p w14:paraId="7B49769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volume-plugin-dir: '/usr/libexec/kubernetes/kubelet-plugins/volume/exec'</w:t>
            </w:r>
          </w:p>
          <w:p w14:paraId="4C56B0C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extra_binds:</w:t>
            </w:r>
          </w:p>
          <w:p w14:paraId="34C8B84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- '/usr/libexec/kubernetes/kubelet-plugins/volume/exec:/usr/libexec/kubernetes/kubelet-plugins/volume/exec'</w:t>
            </w:r>
          </w:p>
          <w:p w14:paraId="1353656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extra_env: []</w:t>
            </w:r>
          </w:p>
          <w:p w14:paraId="0165C47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win_extra_args: {}</w:t>
            </w:r>
          </w:p>
          <w:p w14:paraId="382EA48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win_extra_binds: []</w:t>
            </w:r>
          </w:p>
          <w:p w14:paraId="7069C73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win_extra_env: []</w:t>
            </w:r>
          </w:p>
          <w:p w14:paraId="250BC8C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cluster_domain: cluster.local</w:t>
            </w:r>
          </w:p>
          <w:p w14:paraId="5021EDE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infra_container_image: ""</w:t>
            </w:r>
          </w:p>
          <w:p w14:paraId="40B19E6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cluster_dns_server: 10.101.0.10</w:t>
            </w:r>
          </w:p>
          <w:p w14:paraId="791782B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fail_swap_on: false</w:t>
            </w:r>
          </w:p>
          <w:p w14:paraId="15FE1BB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generate_serving_certificate: false</w:t>
            </w:r>
          </w:p>
          <w:p w14:paraId="5079292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kubeproxy:</w:t>
            </w:r>
          </w:p>
          <w:p w14:paraId="532C541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image: ""</w:t>
            </w:r>
          </w:p>
          <w:p w14:paraId="66A30CE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extra_args: {}</w:t>
            </w:r>
          </w:p>
          <w:p w14:paraId="1832371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extra_binds: []</w:t>
            </w:r>
          </w:p>
          <w:p w14:paraId="5977F99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extra_env: []</w:t>
            </w:r>
          </w:p>
          <w:p w14:paraId="6AAE20D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win_extra_args: {}</w:t>
            </w:r>
          </w:p>
          <w:p w14:paraId="352DD66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win_extra_binds: []</w:t>
            </w:r>
          </w:p>
          <w:p w14:paraId="3A871D8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win_extra_env: []</w:t>
            </w:r>
          </w:p>
          <w:p w14:paraId="6C83FA3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network:</w:t>
            </w:r>
          </w:p>
          <w:p w14:paraId="1E23D33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plugin: weave</w:t>
            </w:r>
          </w:p>
          <w:p w14:paraId="5F6AFC4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options: {}</w:t>
            </w:r>
          </w:p>
          <w:p w14:paraId="265C65E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mtu: 0</w:t>
            </w:r>
          </w:p>
          <w:p w14:paraId="41BE981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node_selector: {}</w:t>
            </w:r>
          </w:p>
          <w:p w14:paraId="47DDEBF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update_strategy: null</w:t>
            </w:r>
          </w:p>
          <w:p w14:paraId="27B270B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tolerations: []</w:t>
            </w:r>
          </w:p>
          <w:p w14:paraId="039B24B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authentication:</w:t>
            </w:r>
          </w:p>
          <w:p w14:paraId="71DBC96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strategy: x509</w:t>
            </w:r>
          </w:p>
          <w:p w14:paraId="17CA8794" w14:textId="7D016F6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sans: ["</w:t>
            </w:r>
            <w:r w:rsidR="00FF22E4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FF22E4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="00FF22E4"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"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]</w:t>
            </w:r>
          </w:p>
          <w:p w14:paraId="4FC008B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webhook: null</w:t>
            </w:r>
          </w:p>
          <w:p w14:paraId="151B270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addons: ""</w:t>
            </w:r>
          </w:p>
          <w:p w14:paraId="4DB5FE0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addons_include: []</w:t>
            </w:r>
          </w:p>
          <w:p w14:paraId="59DE55DC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system_images:</w:t>
            </w:r>
          </w:p>
          <w:p w14:paraId="4190CF89" w14:textId="24F7416D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etcd: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:5000/rancher/mirrored-coreos-etcd:v3.4.15-rancher1</w:t>
            </w:r>
          </w:p>
          <w:p w14:paraId="6B7682D9" w14:textId="57DF6CBB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alpine: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:5000/rancher/rke-tools:v0.1.75</w:t>
            </w:r>
          </w:p>
          <w:p w14:paraId="3C86B4FF" w14:textId="128F86B6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nginx_proxy: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:5000/rancher/rke-tools:v0.1.75</w:t>
            </w:r>
          </w:p>
          <w:p w14:paraId="16DA5F59" w14:textId="6D3141E0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cert_downloader: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:5000/rancher/rke-tools:v0.1.75</w:t>
            </w:r>
          </w:p>
          <w:p w14:paraId="5288A276" w14:textId="7AB8A6E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kubernetes_services_sidecar: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:5000/rancher/rke-tools:v0.1.75</w:t>
            </w:r>
          </w:p>
          <w:p w14:paraId="5ECD6D7F" w14:textId="05EC794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kubedns: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:5000/rancher/mirrored-k8s-dns-kube-dns:1.15.10</w:t>
            </w:r>
          </w:p>
          <w:p w14:paraId="09EE78CE" w14:textId="63384F6E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dnsmasq: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:5000/rancher/mirrored-k8s-dns-dnsmasq-nanny:1.15.10</w:t>
            </w:r>
          </w:p>
          <w:p w14:paraId="1C9D3E3F" w14:textId="3D7E29AA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kubedns_sidecar: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:5000/rancher/mirrored-k8s-dns-sidecar:1.15.10</w:t>
            </w:r>
          </w:p>
          <w:p w14:paraId="5769AE55" w14:textId="2DCEB613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kubedns_autoscaler: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:5000/rancher/mirrored-cluster-proportional-autoscaler:1.8.1</w:t>
            </w:r>
          </w:p>
          <w:p w14:paraId="0C51DC9B" w14:textId="200570F1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coredns: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:5000/rancher/mirrored-coredns-coredns:1.8.0</w:t>
            </w:r>
          </w:p>
          <w:p w14:paraId="3B88E519" w14:textId="75769C2C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coredns_autoscaler: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:5000/rancher/mirrored-cluster-proportional-autoscaler:1.8.1</w:t>
            </w:r>
          </w:p>
          <w:p w14:paraId="0DC9D22B" w14:textId="0A3F697B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nodelocal: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:5000/rancher/mirrored-k8s-dns-node-cache:1.15.13</w:t>
            </w:r>
          </w:p>
          <w:p w14:paraId="1290662F" w14:textId="467DAFEC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kubernetes: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:5000/rancher/hyperkube:v1.20.8-rancher1</w:t>
            </w:r>
          </w:p>
          <w:p w14:paraId="48ACD325" w14:textId="5730E0E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flannel: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:5000/rancher/coreos-flannel:v0.13.0-rancher1</w:t>
            </w:r>
          </w:p>
          <w:p w14:paraId="292D0384" w14:textId="254CEF59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flannel_cni: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:5000/rancher/flannel-cni:v0.3.0-rancher6</w:t>
            </w:r>
          </w:p>
          <w:p w14:paraId="3EECA6F6" w14:textId="3C35B04E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calico_node: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:5000/rancher/mirrored-calico-node:v3.17.2</w:t>
            </w:r>
          </w:p>
          <w:p w14:paraId="17CDF433" w14:textId="507CC2ED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calico_cni: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:5000/rancher/mirrored-calico-cni:v3.17.2</w:t>
            </w:r>
          </w:p>
          <w:p w14:paraId="531E1148" w14:textId="334374EE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calico_controllers: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:5000/rancher/mirrored-calico-kube-controllers:v3.17.2</w:t>
            </w:r>
          </w:p>
          <w:p w14:paraId="4389DF4F" w14:textId="48E19886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calico_ctl: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:5000/rancher/mirrored-calico-ctl:v3.17.2</w:t>
            </w:r>
          </w:p>
          <w:p w14:paraId="1B489F9C" w14:textId="06539E8C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calico_flexvol: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:5000/rancher/mirrored-calico-pod2daemon-flexvol:v3.17.2</w:t>
            </w:r>
          </w:p>
          <w:p w14:paraId="4C1FE934" w14:textId="09F5CA3F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canal_node: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:5000/rancher/mirrored-calico-node:v3.17.2</w:t>
            </w:r>
          </w:p>
          <w:p w14:paraId="7F425F4E" w14:textId="3BCED61C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canal_cni: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:5000/rancher/mirrored-calico-cni:v3.17.2</w:t>
            </w:r>
          </w:p>
          <w:p w14:paraId="304F375C" w14:textId="4B08EB29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canal_controllers: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:5000/rancher/mirrored-calico-kube-controllers:v3.17.2</w:t>
            </w:r>
          </w:p>
          <w:p w14:paraId="6A0BA05B" w14:textId="1531DEC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canal_flannel: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:5000/rancher/coreos-flannel:v0.13.0-rancher1</w:t>
            </w:r>
          </w:p>
          <w:p w14:paraId="5B13BE64" w14:textId="537E4AF6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canal_flexvol: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:5000/rancher/mirrored-calico-pod2daemon-flexvol:v3.17.2</w:t>
            </w:r>
          </w:p>
          <w:p w14:paraId="1F7BDB6C" w14:textId="611AB544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weave_node: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:5000/weaveworks/weave-kube:2.8.1</w:t>
            </w:r>
          </w:p>
          <w:p w14:paraId="6D9D7095" w14:textId="5FBA97FA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weave_cni: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:5000/weaveworks/weave-npc:2.8.1</w:t>
            </w:r>
          </w:p>
          <w:p w14:paraId="4BF506BB" w14:textId="0876C200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pod_infra_container: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:5000/rancher/mirrored-pause:3.2</w:t>
            </w:r>
          </w:p>
          <w:p w14:paraId="120FFE7E" w14:textId="6353212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ingress: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:5000/rancher/nginx-ingress-controller:nginx-0.43.0-rancher3</w:t>
            </w:r>
          </w:p>
          <w:p w14:paraId="0AA2D0FD" w14:textId="2757AAF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ingress_backend: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:5000/rancher/mirrored-nginx-ingress-controller-defaultbackend:1.5-rancher1</w:t>
            </w:r>
          </w:p>
          <w:p w14:paraId="233829A4" w14:textId="5530B80A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metrics_server: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:5000/rancher/mirrored-metrics-server:v0.4.1</w:t>
            </w:r>
          </w:p>
          <w:p w14:paraId="3CA2471A" w14:textId="3330C5CE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windows_pod_infra_container: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:5000/rancher/kubelet-pause:v0.1.6</w:t>
            </w:r>
          </w:p>
          <w:p w14:paraId="388E9812" w14:textId="20F832DB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aci_cni_deploy_container: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:5000/noiro/cnideploy:5.1.1.0.1ae238a</w:t>
            </w:r>
          </w:p>
          <w:p w14:paraId="516CCC65" w14:textId="2BDF29C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aci_host_container: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:5000/noiro/aci-containers-host:5.1.1.0.1ae238a</w:t>
            </w:r>
          </w:p>
          <w:p w14:paraId="55EA2112" w14:textId="09B04E2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aci_opflex_container: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:5000/noiro/opflex:5.1.1.0.1ae238a</w:t>
            </w:r>
          </w:p>
          <w:p w14:paraId="12039C57" w14:textId="29170226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aci_mcast_container: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:5000/noiro/opflex:5.1.1.0.1ae238a</w:t>
            </w:r>
          </w:p>
          <w:p w14:paraId="2F915F31" w14:textId="6CDB35F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aci_ovs_container: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:5000/noiro/openvswitch:5.1.1.0.1ae238a</w:t>
            </w:r>
          </w:p>
          <w:p w14:paraId="76FDAD5E" w14:textId="36D0D7E6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aci_controller_container: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:5000/noiro/aci-containers-controller:5.1.1.0.1ae238a</w:t>
            </w:r>
          </w:p>
          <w:p w14:paraId="7CF0F5CB" w14:textId="20AD6B65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aci_gbp_server_container: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:5000/noiro/gbp-server:5.1.1.0.1ae238a</w:t>
            </w:r>
          </w:p>
          <w:p w14:paraId="43125652" w14:textId="1DA2C732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aci_opflex_server_container: 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380085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:5000/noiro/opflex-server:5.1.1.0.1ae238a</w:t>
            </w:r>
          </w:p>
          <w:p w14:paraId="31865F1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ssh_key_path: ~/.ssh/id_rsa</w:t>
            </w:r>
          </w:p>
          <w:p w14:paraId="0AFA739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ssh_cert_path: ""</w:t>
            </w:r>
          </w:p>
          <w:p w14:paraId="4530010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ssh_agent_auth: false</w:t>
            </w:r>
          </w:p>
          <w:p w14:paraId="5DA344D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authorization:</w:t>
            </w:r>
          </w:p>
          <w:p w14:paraId="5B952F9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mode: rbac</w:t>
            </w:r>
          </w:p>
          <w:p w14:paraId="054FB03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options: {}</w:t>
            </w:r>
          </w:p>
          <w:p w14:paraId="5D28DBB7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ignore_docker_version: null</w:t>
            </w:r>
          </w:p>
          <w:p w14:paraId="0381E73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kubernetes_version: ""</w:t>
            </w:r>
          </w:p>
          <w:p w14:paraId="29907D8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private_registries: []</w:t>
            </w:r>
          </w:p>
          <w:p w14:paraId="272D702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ingress:</w:t>
            </w:r>
          </w:p>
          <w:p w14:paraId="153356A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provider: nginx</w:t>
            </w:r>
          </w:p>
          <w:p w14:paraId="6D9085D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options: {}</w:t>
            </w:r>
          </w:p>
          <w:p w14:paraId="5C6B208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node_selector: {app: ingress}</w:t>
            </w:r>
          </w:p>
          <w:p w14:paraId="14CCE23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extra_args: {}</w:t>
            </w:r>
          </w:p>
          <w:p w14:paraId="13104BA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dns_policy: ""</w:t>
            </w:r>
          </w:p>
          <w:p w14:paraId="7332109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extra_envs: []</w:t>
            </w:r>
          </w:p>
          <w:p w14:paraId="62B2638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extra_volumes: []</w:t>
            </w:r>
          </w:p>
          <w:p w14:paraId="70A18F7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extra_volume_mounts: []</w:t>
            </w:r>
          </w:p>
          <w:p w14:paraId="01094BAE" w14:textId="602EDB10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cluster_name: "</w:t>
            </w:r>
            <w:r w:rsidR="005D0990">
              <w:rPr>
                <w:rFonts w:ascii="Courier New" w:hAnsi="Courier New" w:cs="Courier New"/>
                <w:sz w:val="20"/>
                <w:szCs w:val="20"/>
                <w:lang w:val="en-US"/>
              </w:rPr>
              <w:t>mayak</w:t>
            </w:r>
            <w:r w:rsidR="008153BA">
              <w:rPr>
                <w:rFonts w:ascii="Courier New" w:hAnsi="Courier New" w:cs="Courier New"/>
                <w:sz w:val="20"/>
                <w:szCs w:val="20"/>
                <w:lang w:val="en-US"/>
              </w:rPr>
              <w:t>BI</w:t>
            </w:r>
            <w:r w:rsidR="005D0990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os-test"</w:t>
            </w:r>
          </w:p>
          <w:p w14:paraId="5CA9137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cloud_provider:</w:t>
            </w:r>
          </w:p>
          <w:p w14:paraId="5D5CEAD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name: ""</w:t>
            </w:r>
          </w:p>
          <w:p w14:paraId="50A91B68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prefix_path: ""</w:t>
            </w:r>
          </w:p>
          <w:p w14:paraId="028D499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win_prefix_path: ""</w:t>
            </w:r>
          </w:p>
          <w:p w14:paraId="014BD88E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addon_job_timeout: 0</w:t>
            </w:r>
          </w:p>
          <w:p w14:paraId="55BF7EC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bastion_host:</w:t>
            </w:r>
          </w:p>
          <w:p w14:paraId="2E6E814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address: ""</w:t>
            </w:r>
          </w:p>
          <w:p w14:paraId="60637A3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""</w:t>
            </w:r>
          </w:p>
          <w:p w14:paraId="63541A2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user: ""</w:t>
            </w:r>
          </w:p>
          <w:p w14:paraId="2C7CD87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ssh_key: ""</w:t>
            </w:r>
          </w:p>
          <w:p w14:paraId="4C87FAF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ssh_key_path: ""</w:t>
            </w:r>
          </w:p>
          <w:p w14:paraId="17B4552A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ssh_cert: ""</w:t>
            </w:r>
          </w:p>
          <w:p w14:paraId="7C33E7E6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ssh_cert_path: ""</w:t>
            </w:r>
          </w:p>
          <w:p w14:paraId="6E5452DF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monitoring:</w:t>
            </w:r>
          </w:p>
          <w:p w14:paraId="33FC19A4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provider: ""</w:t>
            </w:r>
          </w:p>
          <w:p w14:paraId="6970805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options: {}</w:t>
            </w:r>
          </w:p>
          <w:p w14:paraId="1BF7982B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node_selector: {}</w:t>
            </w:r>
          </w:p>
          <w:p w14:paraId="04955CF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update_strategy: null</w:t>
            </w:r>
          </w:p>
          <w:p w14:paraId="711B9A03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replicas: null</w:t>
            </w:r>
          </w:p>
          <w:p w14:paraId="4AF046B9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tolerations: []</w:t>
            </w:r>
          </w:p>
          <w:p w14:paraId="7ED5F4C1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restore:</w:t>
            </w:r>
          </w:p>
          <w:p w14:paraId="711B903D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restore: false</w:t>
            </w:r>
          </w:p>
          <w:p w14:paraId="49796560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snapshot_name: ""</w:t>
            </w:r>
          </w:p>
          <w:p w14:paraId="5132FF65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rotate_encryption_key: false</w:t>
            </w:r>
          </w:p>
          <w:p w14:paraId="2C7CB8A2" w14:textId="77777777" w:rsidR="00CC02E1" w:rsidRPr="00B0617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>dns:</w:t>
            </w:r>
          </w:p>
          <w:p w14:paraId="47C3EAC1" w14:textId="77777777" w:rsidR="00CC02E1" w:rsidRPr="00CC02E1" w:rsidRDefault="00CC02E1" w:rsidP="00CC02E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N/>
              <w:adjustRightInd/>
              <w:spacing w:line="240" w:lineRule="auto"/>
              <w:jc w:val="left"/>
              <w:textAlignment w:val="auto"/>
              <w:rPr>
                <w:rFonts w:ascii="Courier New" w:hAnsi="Courier New" w:cs="Courier New"/>
                <w:sz w:val="20"/>
                <w:szCs w:val="20"/>
              </w:rPr>
            </w:pPr>
            <w:r w:rsidRPr="00B06171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r w:rsidRPr="00B06171">
              <w:rPr>
                <w:rFonts w:ascii="Courier New" w:hAnsi="Courier New" w:cs="Courier New"/>
                <w:sz w:val="20"/>
                <w:szCs w:val="20"/>
              </w:rPr>
              <w:t>provider: coredns</w:t>
            </w:r>
          </w:p>
          <w:p w14:paraId="3FE489E7" w14:textId="35F92201" w:rsidR="0031480E" w:rsidRPr="0031480E" w:rsidRDefault="0031480E" w:rsidP="00767EEA">
            <w:pPr>
              <w:pStyle w:val="afff6"/>
              <w:rPr>
                <w:rFonts w:eastAsia="Courier New"/>
              </w:rPr>
            </w:pPr>
          </w:p>
          <w:p w14:paraId="3D8B2A2D" w14:textId="77777777" w:rsidR="0031480E" w:rsidRPr="0031480E" w:rsidRDefault="0031480E" w:rsidP="00767EEA">
            <w:pPr>
              <w:pStyle w:val="afff6"/>
            </w:pPr>
          </w:p>
        </w:tc>
      </w:tr>
    </w:tbl>
    <w:p w14:paraId="3E89E64F" w14:textId="77777777" w:rsidR="0031480E" w:rsidRPr="0031480E" w:rsidRDefault="0031480E" w:rsidP="0031480E"/>
    <w:p w14:paraId="4B55491A" w14:textId="77777777" w:rsidR="009308B1" w:rsidRPr="009308B1" w:rsidRDefault="009308B1" w:rsidP="009308B1">
      <w:pPr>
        <w:pStyle w:val="a3"/>
      </w:pPr>
    </w:p>
    <w:sectPr w:rsidR="009308B1" w:rsidRPr="009308B1" w:rsidSect="00D553D9">
      <w:headerReference w:type="even" r:id="rId150"/>
      <w:headerReference w:type="default" r:id="rId151"/>
      <w:footerReference w:type="even" r:id="rId152"/>
      <w:footerReference w:type="default" r:id="rId153"/>
      <w:headerReference w:type="first" r:id="rId154"/>
      <w:footerReference w:type="first" r:id="rId155"/>
      <w:pgSz w:w="11906" w:h="16838"/>
      <w:pgMar w:top="1418" w:right="567" w:bottom="851" w:left="1134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D122C" w14:textId="77777777" w:rsidR="00D553D9" w:rsidRDefault="00D553D9" w:rsidP="008D3CFB">
      <w:pPr>
        <w:spacing w:line="240" w:lineRule="auto"/>
      </w:pPr>
      <w:r>
        <w:separator/>
      </w:r>
    </w:p>
  </w:endnote>
  <w:endnote w:type="continuationSeparator" w:id="0">
    <w:p w14:paraId="44D4D222" w14:textId="77777777" w:rsidR="00D553D9" w:rsidRDefault="00D553D9" w:rsidP="008D3C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B06040202020202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-webkit-standard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C14CC" w14:textId="6E619438" w:rsidR="00340BD2" w:rsidRPr="0031480E" w:rsidRDefault="00340BD2" w:rsidP="0031480E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1" layoutInCell="1" allowOverlap="1" wp14:anchorId="0E3D45BD" wp14:editId="1F2E4A6B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431800" cy="5219700"/>
              <wp:effectExtent l="0" t="0" r="25400" b="19050"/>
              <wp:wrapNone/>
              <wp:docPr id="62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5219700"/>
                        <a:chOff x="0" y="0"/>
                        <a:chExt cx="4320" cy="52200"/>
                      </a:xfrm>
                    </wpg:grpSpPr>
                    <wpg:grpSp>
                      <wpg:cNvPr id="63" name="Группа 3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" cy="52200"/>
                          <a:chOff x="0" y="0"/>
                          <a:chExt cx="4320" cy="52200"/>
                        </a:xfrm>
                      </wpg:grpSpPr>
                      <wps:wsp>
                        <wps:cNvPr id="6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20" cy="52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65" name="Группа 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52200"/>
                            <a:chOff x="0" y="0"/>
                            <a:chExt cx="4320" cy="52200"/>
                          </a:xfrm>
                        </wpg:grpSpPr>
                        <wpg:grpSp>
                          <wpg:cNvPr id="66" name="Группа 51"/>
                          <wpg:cNvGrpSpPr>
                            <a:grpSpLocks/>
                          </wpg:cNvGrpSpPr>
                          <wpg:grpSpPr bwMode="auto">
                            <a:xfrm>
                              <a:off x="0" y="12610"/>
                              <a:ext cx="4320" cy="30600"/>
                              <a:chOff x="0" y="0"/>
                              <a:chExt cx="4320" cy="30597"/>
                            </a:xfrm>
                          </wpg:grpSpPr>
                          <wps:wsp>
                            <wps:cNvPr id="67" name="Lin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8993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803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30597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1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8" y="0"/>
                              <a:ext cx="0" cy="522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g:grpSp>
                      <wpg:cNvPr id="72" name="Группа 475"/>
                      <wpg:cNvGrpSpPr>
                        <a:grpSpLocks/>
                      </wpg:cNvGrpSpPr>
                      <wpg:grpSpPr bwMode="auto">
                        <a:xfrm>
                          <a:off x="67" y="373"/>
                          <a:ext cx="3888" cy="51480"/>
                          <a:chOff x="0" y="0"/>
                          <a:chExt cx="3873" cy="51480"/>
                        </a:xfrm>
                      </wpg:grpSpPr>
                      <wpg:grpSp>
                        <wpg:cNvPr id="73" name="Группа 4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6" cy="51480"/>
                            <a:chOff x="0" y="0"/>
                            <a:chExt cx="1656" cy="51484"/>
                          </a:xfrm>
                        </wpg:grpSpPr>
                        <wps:wsp>
                          <wps:cNvPr id="74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56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76E5CB" w14:textId="77777777" w:rsidR="00340BD2" w:rsidRDefault="00340BD2" w:rsidP="0031480E">
                                <w:pPr>
                                  <w:pStyle w:val="190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75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77"/>
                              <a:ext cx="1656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4B5ACA" w14:textId="77777777" w:rsidR="00340BD2" w:rsidRDefault="00340BD2" w:rsidP="0031480E">
                                <w:pPr>
                                  <w:pStyle w:val="190"/>
                                </w:pPr>
                                <w:r>
                                  <w:t>Инв № дубл.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76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204"/>
                              <a:ext cx="1656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22F04A" w14:textId="77777777" w:rsidR="00340BD2" w:rsidRDefault="00340BD2" w:rsidP="0031480E">
                                <w:pPr>
                                  <w:pStyle w:val="190"/>
                                </w:pPr>
                                <w:r>
                                  <w:t>Инв № подл.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77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85"/>
                              <a:ext cx="1656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F3A10E" w14:textId="77777777" w:rsidR="00340BD2" w:rsidRDefault="00340BD2" w:rsidP="0031480E">
                                <w:pPr>
                                  <w:pStyle w:val="190"/>
                                </w:pPr>
                                <w:r>
                                  <w:t>Взамен инв. №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78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593"/>
                              <a:ext cx="1656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EE36A0" w14:textId="77777777" w:rsidR="00340BD2" w:rsidRDefault="00340BD2" w:rsidP="0031480E">
                                <w:pPr>
                                  <w:pStyle w:val="190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</wpg:grpSp>
                      <wpg:grpSp>
                        <wpg:cNvPr id="79" name="Группа 484"/>
                        <wpg:cNvGrpSpPr>
                          <a:grpSpLocks/>
                        </wpg:cNvGrpSpPr>
                        <wpg:grpSpPr bwMode="auto">
                          <a:xfrm>
                            <a:off x="2073" y="0"/>
                            <a:ext cx="1800" cy="51480"/>
                            <a:chOff x="0" y="0"/>
                            <a:chExt cx="1800" cy="51484"/>
                          </a:xfrm>
                        </wpg:grpSpPr>
                        <wps:wsp>
                          <wps:cNvPr id="8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593"/>
                              <a:ext cx="1800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D0F92A" w14:textId="77777777" w:rsidR="00340BD2" w:rsidRDefault="00340BD2" w:rsidP="0031480E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85"/>
                              <a:ext cx="1800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D049BE" w14:textId="77777777" w:rsidR="00340BD2" w:rsidRDefault="00340BD2" w:rsidP="0031480E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77"/>
                              <a:ext cx="1800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D4DB24" w14:textId="77777777" w:rsidR="00340BD2" w:rsidRDefault="00340BD2" w:rsidP="0031480E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7DD34" w14:textId="77777777" w:rsidR="00340BD2" w:rsidRDefault="00340BD2" w:rsidP="0031480E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4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204"/>
                              <a:ext cx="1800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B0E9C" w14:textId="77777777" w:rsidR="00340BD2" w:rsidRDefault="00340BD2" w:rsidP="0031480E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3D45BD" id="Группа 37" o:spid="_x0000_s1026" style="position:absolute;left:0;text-align:left;margin-left:22.7pt;margin-top:416.75pt;width:34pt;height:411pt;z-index:251668480;mso-position-horizontal-relative:page;mso-position-vertical-relative:page;mso-width-relative:margin;mso-height-relative:margin" coordsize="4320,5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">
              <v:group id="Группа 38" o:spid="_x0000_s1027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rect id="Rectangle 91" o:spid="_x0000_s1028" style="position:absolute;width:4320;height:5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" filled="f" strokeweight="1.5pt">
                  <v:textbox inset=",1mm"/>
                </v:rect>
                <v:group id="Группа 45" o:spid="_x0000_s1029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Группа 51" o:spid="_x0000_s1030" style="position:absolute;top:12610;width:4320;height:30600" coordsize="4320,3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line id="Line 76" o:spid="_x0000_s1031" style="position:absolute;flip:x;visibility:visible;mso-wrap-style:square" from="0,0" to="43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" strokeweight="1.5pt"/>
                    <v:line id="Line 77" o:spid="_x0000_s1032" style="position:absolute;flip:x;visibility:visible;mso-wrap-style:square" from="0,8993" to="4320,8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" strokeweight="1.5pt"/>
                    <v:line id="Line 78" o:spid="_x0000_s1033" style="position:absolute;flip:x;visibility:visible;mso-wrap-style:square" from="0,18036" to="4320,1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" strokeweight="1.5pt"/>
                    <v:line id="Line 79" o:spid="_x0000_s1034" style="position:absolute;flip:x;visibility:visible;mso-wrap-style:square" from="0,30597" to="4320,30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" strokeweight="1.5pt"/>
                  </v:group>
                  <v:line id="Line 92" o:spid="_x0000_s1035" style="position:absolute;flip:y;visibility:visible;mso-wrap-style:square" from="1808,0" to="1808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" strokeweight="1.5pt"/>
                </v:group>
              </v:group>
              <v:group id="Группа 475" o:spid="_x0000_s1036" style="position:absolute;left:67;top:373;width:3888;height:51480" coordsize="3873,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group id="Группа 478" o:spid="_x0000_s1037" style="position:absolute;width:1656;height:51480" coordsize="1656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0" o:spid="_x0000_s1038" type="#_x0000_t202" style="position:absolute;width:1656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" filled="f" stroked="f" strokeweight="1.5pt">
                    <v:textbox style="layout-flow:vertical;mso-layout-flow-alt:bottom-to-top" inset=".4mm,.4mm,.4mm,.4mm">
                      <w:txbxContent>
                        <w:p w14:paraId="2A76E5CB" w14:textId="77777777" w:rsidR="00340BD2" w:rsidRDefault="00340BD2" w:rsidP="0031480E">
                          <w:pPr>
                            <w:pStyle w:val="190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81" o:spid="_x0000_s1039" type="#_x0000_t202" style="position:absolute;top:12577;width:1656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" filled="f" stroked="f" strokeweight="1.5pt">
                    <v:textbox style="layout-flow:vertical;mso-layout-flow-alt:bottom-to-top" inset=".4mm,.4mm,.4mm,.4mm">
                      <w:txbxContent>
                        <w:p w14:paraId="5B4B5ACA" w14:textId="77777777" w:rsidR="00340BD2" w:rsidRDefault="00340BD2" w:rsidP="0031480E">
                          <w:pPr>
                            <w:pStyle w:val="190"/>
                          </w:pPr>
                          <w:r>
                            <w:t>Инв № дубл.</w:t>
                          </w:r>
                        </w:p>
                      </w:txbxContent>
                    </v:textbox>
                  </v:shape>
                  <v:shape id="Text Box 83" o:spid="_x0000_s1040" type="#_x0000_t202" style="position:absolute;top:43204;width:1656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" filled="f" stroked="f" strokeweight="1.5pt">
                    <v:textbox style="layout-flow:vertical;mso-layout-flow-alt:bottom-to-top" inset=".4mm,.4mm,.4mm,.4mm">
                      <w:txbxContent>
                        <w:p w14:paraId="5822F04A" w14:textId="77777777" w:rsidR="00340BD2" w:rsidRDefault="00340BD2" w:rsidP="0031480E">
                          <w:pPr>
                            <w:pStyle w:val="190"/>
                          </w:pPr>
                          <w:r>
                            <w:t>Инв № подл.</w:t>
                          </w:r>
                        </w:p>
                      </w:txbxContent>
                    </v:textbox>
                  </v:shape>
                  <v:shape id="Text Box 85" o:spid="_x0000_s1041" type="#_x0000_t202" style="position:absolute;top:21585;width:1656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" filled="f" stroked="f" strokeweight="1.5pt">
                    <v:textbox style="layout-flow:vertical;mso-layout-flow-alt:bottom-to-top" inset=".4mm,.4mm,.4mm,.4mm">
                      <w:txbxContent>
                        <w:p w14:paraId="0FF3A10E" w14:textId="77777777" w:rsidR="00340BD2" w:rsidRDefault="00340BD2" w:rsidP="0031480E">
                          <w:pPr>
                            <w:pStyle w:val="190"/>
                          </w:pPr>
                          <w:r>
                            <w:t>Взамен инв. №</w:t>
                          </w:r>
                        </w:p>
                      </w:txbxContent>
                    </v:textbox>
                  </v:shape>
                  <v:shape id="Text Box 86" o:spid="_x0000_s1042" type="#_x0000_t202" style="position:absolute;top:30593;width:1656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" filled="f" stroked="f" strokeweight="1.5pt">
                    <v:textbox style="layout-flow:vertical;mso-layout-flow-alt:bottom-to-top" inset=".4mm,.4mm,.4mm,.4mm">
                      <w:txbxContent>
                        <w:p w14:paraId="23EE36A0" w14:textId="77777777" w:rsidR="00340BD2" w:rsidRDefault="00340BD2" w:rsidP="0031480E">
                          <w:pPr>
                            <w:pStyle w:val="190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Группа 484" o:spid="_x0000_s1043" style="position:absolute;left:2073;width:1800;height:51480" coordsize="1800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Text Box 87" o:spid="_x0000_s1044" type="#_x0000_t202" style="position:absolute;top:30593;width:180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" filled="f" stroked="f" strokeweight="1.5pt">
                    <v:textbox style="layout-flow:vertical;mso-layout-flow-alt:bottom-to-top" inset="0,0,0,0">
                      <w:txbxContent>
                        <w:p w14:paraId="4AD0F92A" w14:textId="77777777" w:rsidR="00340BD2" w:rsidRDefault="00340BD2" w:rsidP="0031480E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88" o:spid="_x0000_s1045" type="#_x0000_t202" style="position:absolute;top:21585;width:180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" filled="f" stroked="f" strokeweight="1.5pt">
                    <v:textbox style="layout-flow:vertical;mso-layout-flow-alt:bottom-to-top" inset="0,0,0,0">
                      <w:txbxContent>
                        <w:p w14:paraId="14D049BE" w14:textId="77777777" w:rsidR="00340BD2" w:rsidRDefault="00340BD2" w:rsidP="0031480E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89" o:spid="_x0000_s1046" type="#_x0000_t202" style="position:absolute;top:12577;width:180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" filled="f" stroked="f" strokeweight="1.5pt">
                    <v:textbox style="layout-flow:vertical;mso-layout-flow-alt:bottom-to-top" inset="0,0,0,0">
                      <w:txbxContent>
                        <w:p w14:paraId="28D4DB24" w14:textId="77777777" w:rsidR="00340BD2" w:rsidRDefault="00340BD2" w:rsidP="0031480E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90" o:spid="_x0000_s1047" type="#_x0000_t202" style="position:absolute;width:180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" filled="f" stroked="f" strokeweight="1.5pt">
                    <v:textbox style="layout-flow:vertical;mso-layout-flow-alt:bottom-to-top" inset="0,0,0,0">
                      <w:txbxContent>
                        <w:p w14:paraId="3D77DD34" w14:textId="77777777" w:rsidR="00340BD2" w:rsidRDefault="00340BD2" w:rsidP="0031480E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87" o:spid="_x0000_s1048" type="#_x0000_t202" style="position:absolute;top:43204;width:180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" filled="f" stroked="f" strokeweight="1.5pt">
                    <v:textbox style="layout-flow:vertical;mso-layout-flow-alt:bottom-to-top" inset="0,0,0,0">
                      <w:txbxContent>
                        <w:p w14:paraId="23AB0E9C" w14:textId="77777777" w:rsidR="00340BD2" w:rsidRDefault="00340BD2" w:rsidP="0031480E">
                          <w:pPr>
                            <w:pStyle w:val="192"/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  <w10:anchorlock/>
            </v:group>
          </w:pict>
        </mc:Fallback>
      </mc:AlternateContent>
    </w:r>
    <w:r>
      <w:t>2022</w: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FA91676" wp14:editId="3EE1EC38">
              <wp:simplePos x="0" y="0"/>
              <wp:positionH relativeFrom="column">
                <wp:posOffset>-431800</wp:posOffset>
              </wp:positionH>
              <wp:positionV relativeFrom="paragraph">
                <wp:posOffset>5283200</wp:posOffset>
              </wp:positionV>
              <wp:extent cx="431800" cy="5219700"/>
              <wp:effectExtent l="15875" t="15875" r="9525" b="12700"/>
              <wp:wrapNone/>
              <wp:docPr id="1" name="Группа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5219700"/>
                        <a:chOff x="5130100" y="1170150"/>
                        <a:chExt cx="431800" cy="5219700"/>
                      </a:xfrm>
                    </wpg:grpSpPr>
                    <wpg:grpSp>
                      <wpg:cNvPr id="2" name="Группа 1"/>
                      <wpg:cNvGrpSpPr>
                        <a:grpSpLocks/>
                      </wpg:cNvGrpSpPr>
                      <wpg:grpSpPr bwMode="auto">
                        <a:xfrm>
                          <a:off x="5130100" y="1170150"/>
                          <a:ext cx="431800" cy="5219700"/>
                          <a:chOff x="0" y="0"/>
                          <a:chExt cx="4320" cy="52200"/>
                        </a:xfrm>
                      </wpg:grpSpPr>
                      <wps:wsp>
                        <wps:cNvPr id="3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00" cy="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83575" w14:textId="77777777" w:rsidR="00340BD2" w:rsidRPr="0031480E" w:rsidRDefault="00340BD2" w:rsidP="0031480E"/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g:grpSp>
                        <wpg:cNvPr id="4" name="Группа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52200"/>
                            <a:chOff x="0" y="0"/>
                            <a:chExt cx="4320" cy="52200"/>
                          </a:xfrm>
                        </wpg:grpSpPr>
                        <wps:wsp>
                          <wps:cNvPr id="5" name="Прямоугольник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" cy="522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15BA40" w14:textId="77777777" w:rsidR="00340BD2" w:rsidRPr="0031480E" w:rsidRDefault="00340BD2" w:rsidP="0031480E"/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g:grpSp>
                          <wpg:cNvPr id="6" name="Группа 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20" cy="52200"/>
                              <a:chOff x="0" y="0"/>
                              <a:chExt cx="4320" cy="52200"/>
                            </a:xfrm>
                          </wpg:grpSpPr>
                          <wpg:grpSp>
                            <wpg:cNvPr id="7" name="Группа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2610"/>
                                <a:ext cx="4320" cy="30600"/>
                                <a:chOff x="0" y="0"/>
                                <a:chExt cx="4320" cy="30597"/>
                              </a:xfrm>
                            </wpg:grpSpPr>
                            <wps:wsp>
                              <wps:cNvPr id="8" name="Прямая со стрелкой 7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0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Прямая со стрелкой 8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8993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Прямая со стрелкой 9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18036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Прямая со стрелкой 10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30597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" name="Прямая со стрелкой 11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808" y="0"/>
                                <a:ext cx="0" cy="52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3" name="Группа 12"/>
                        <wpg:cNvGrpSpPr>
                          <a:grpSpLocks/>
                        </wpg:cNvGrpSpPr>
                        <wpg:grpSpPr bwMode="auto">
                          <a:xfrm>
                            <a:off x="67" y="373"/>
                            <a:ext cx="3888" cy="51480"/>
                            <a:chOff x="0" y="0"/>
                            <a:chExt cx="3873" cy="51480"/>
                          </a:xfrm>
                        </wpg:grpSpPr>
                        <wpg:grpSp>
                          <wpg:cNvPr id="14" name="Группа 1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656" cy="51480"/>
                              <a:chOff x="0" y="0"/>
                              <a:chExt cx="1656" cy="51484"/>
                            </a:xfrm>
                          </wpg:grpSpPr>
                          <wps:wsp>
                            <wps:cNvPr id="15" name="Прямоугольник 1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112" y="5112"/>
                                <a:ext cx="118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E5CBF7" w14:textId="77777777" w:rsidR="00340BD2" w:rsidRPr="0031480E" w:rsidRDefault="00340BD2" w:rsidP="0031480E">
                                  <w:r w:rsidRPr="0031480E">
                                    <w:rPr>
                                      <w:rFonts w:eastAsia="Calibri"/>
                                    </w:rP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16" name="Прямоугольник 15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312" y="15889"/>
                                <a:ext cx="82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75185C" w14:textId="77777777" w:rsidR="00340BD2" w:rsidRPr="0031480E" w:rsidRDefault="00340BD2" w:rsidP="0031480E">
                                  <w:r w:rsidRPr="0031480E">
                                    <w:rPr>
                                      <w:rFonts w:eastAsia="Calibri"/>
                                    </w:rPr>
                                    <w:t>Инв № дубл.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17" name="Прямоугольник 1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312" y="46516"/>
                                <a:ext cx="82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08C8C2" w14:textId="77777777" w:rsidR="00340BD2" w:rsidRPr="0031480E" w:rsidRDefault="00340BD2" w:rsidP="0031480E">
                                  <w:r w:rsidRPr="0031480E">
                                    <w:rPr>
                                      <w:rFonts w:eastAsia="Calibri"/>
                                    </w:rPr>
                                    <w:t>Инв № подл.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18" name="Прямоугольник 17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312" y="24897"/>
                                <a:ext cx="82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284D46" w14:textId="77777777" w:rsidR="00340BD2" w:rsidRPr="0031480E" w:rsidRDefault="00340BD2" w:rsidP="0031480E">
                                  <w:r w:rsidRPr="0031480E">
                                    <w:rPr>
                                      <w:rFonts w:eastAsia="Calibri"/>
                                    </w:rPr>
                                    <w:t>Взамен инв. №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19" name="Прямоугольник 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112" y="35705"/>
                                <a:ext cx="118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83898D" w14:textId="77777777" w:rsidR="00340BD2" w:rsidRPr="0031480E" w:rsidRDefault="00340BD2" w:rsidP="0031480E">
                                  <w:r w:rsidRPr="0031480E">
                                    <w:rPr>
                                      <w:rFonts w:eastAsia="Calibri"/>
                                    </w:rP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0" name="Группа 19"/>
                          <wpg:cNvGrpSpPr>
                            <a:grpSpLocks/>
                          </wpg:cNvGrpSpPr>
                          <wpg:grpSpPr bwMode="auto">
                            <a:xfrm>
                              <a:off x="2073" y="0"/>
                              <a:ext cx="1800" cy="51480"/>
                              <a:chOff x="0" y="0"/>
                              <a:chExt cx="1800" cy="51484"/>
                            </a:xfrm>
                          </wpg:grpSpPr>
                          <wps:wsp>
                            <wps:cNvPr id="21" name="Прямоугольник 2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040" y="35633"/>
                                <a:ext cx="118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CFFA97" w14:textId="77777777" w:rsidR="00340BD2" w:rsidRPr="0031480E" w:rsidRDefault="00340BD2" w:rsidP="0031480E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2" name="Прямоугольник 21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240" y="24825"/>
                                <a:ext cx="82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85F70C" w14:textId="77777777" w:rsidR="00340BD2" w:rsidRPr="0031480E" w:rsidRDefault="00340BD2" w:rsidP="0031480E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3" name="Прямоугольник 2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240" y="15817"/>
                                <a:ext cx="82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A33E11" w14:textId="77777777" w:rsidR="00340BD2" w:rsidRPr="0031480E" w:rsidRDefault="00340BD2" w:rsidP="0031480E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4" name="Прямоугольник 2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040" y="5040"/>
                                <a:ext cx="118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CA890" w14:textId="77777777" w:rsidR="00340BD2" w:rsidRPr="0031480E" w:rsidRDefault="00340BD2" w:rsidP="0031480E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5" name="Прямоугольник 2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240" y="46444"/>
                                <a:ext cx="82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DA7115" w14:textId="77777777" w:rsidR="00340BD2" w:rsidRPr="0031480E" w:rsidRDefault="00340BD2" w:rsidP="0031480E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A91676" id="Группа 148" o:spid="_x0000_s1049" style="position:absolute;left:0;text-align:left;margin-left:-34pt;margin-top:416pt;width:34pt;height:411pt;z-index:251656192" coordorigin="51301,11701" coordsize="4318,5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">
              <v:group id="Группа 1" o:spid="_x0000_s1050" style="position:absolute;left:51301;top:11701;width:4318;height:52197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Прямоугольник 2" o:spid="_x0000_s1051" style="position:absolute;width:4300;height:5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6B83575" w14:textId="77777777" w:rsidR="00340BD2" w:rsidRPr="0031480E" w:rsidRDefault="00340BD2" w:rsidP="0031480E"/>
                    </w:txbxContent>
                  </v:textbox>
                </v:rect>
                <v:group id="Группа 3" o:spid="_x0000_s1052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Прямоугольник 4" o:spid="_x0000_s1053" style="position:absolute;width:4320;height:5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" filled="f" strokeweight="1.5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B15BA40" w14:textId="77777777" w:rsidR="00340BD2" w:rsidRPr="0031480E" w:rsidRDefault="00340BD2" w:rsidP="0031480E"/>
                      </w:txbxContent>
                    </v:textbox>
                  </v:rect>
                  <v:group id="Группа 5" o:spid="_x0000_s1054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Группа 6" o:spid="_x0000_s1055" style="position:absolute;top:12610;width:4320;height:30600" coordsize="4320,3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7" o:spid="_x0000_s1056" type="#_x0000_t32" style="position:absolute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" strokeweight="1.5pt"/>
                      <v:shape id="Прямая со стрелкой 8" o:spid="_x0000_s1057" type="#_x0000_t32" style="position:absolute;top:8993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" strokeweight="1.5pt"/>
                      <v:shape id="Прямая со стрелкой 9" o:spid="_x0000_s1058" type="#_x0000_t32" style="position:absolute;top:18036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" strokeweight="1.5pt"/>
                      <v:shape id="Прямая со стрелкой 10" o:spid="_x0000_s1059" type="#_x0000_t32" style="position:absolute;top:30597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" strokeweight="1.5pt"/>
                    </v:group>
                    <v:shape id="Прямая со стрелкой 11" o:spid="_x0000_s1060" type="#_x0000_t32" style="position:absolute;left:1808;width:0;height:5220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" strokeweight="1.5pt"/>
                  </v:group>
                </v:group>
                <v:group id="Группа 12" o:spid="_x0000_s1061" style="position:absolute;left:67;top:373;width:3888;height:51480" coordsize="3873,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Группа 13" o:spid="_x0000_s1062" style="position:absolute;width:1656;height:51480" coordsize="1656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Прямоугольник 14" o:spid="_x0000_s1063" style="position:absolute;left:-5112;top:5112;width:118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" filled="f" stroked="f">
                      <v:textbox inset=".4mm,.4mm,.4mm,.4mm">
                        <w:txbxContent>
                          <w:p w14:paraId="69E5CBF7" w14:textId="77777777" w:rsidR="00340BD2" w:rsidRPr="0031480E" w:rsidRDefault="00340BD2" w:rsidP="0031480E">
                            <w:r w:rsidRPr="0031480E">
                              <w:rPr>
                                <w:rFonts w:eastAsia="Calibri"/>
                              </w:rPr>
                              <w:t>Подп. и дата</w:t>
                            </w:r>
                          </w:p>
                        </w:txbxContent>
                      </v:textbox>
                    </v:rect>
                    <v:rect id="Прямоугольник 15" o:spid="_x0000_s1064" style="position:absolute;left:-3312;top:15889;width:82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" filled="f" stroked="f">
                      <v:textbox inset=".4mm,.4mm,.4mm,.4mm">
                        <w:txbxContent>
                          <w:p w14:paraId="2A75185C" w14:textId="77777777" w:rsidR="00340BD2" w:rsidRPr="0031480E" w:rsidRDefault="00340BD2" w:rsidP="0031480E">
                            <w:r w:rsidRPr="0031480E">
                              <w:rPr>
                                <w:rFonts w:eastAsia="Calibri"/>
                              </w:rPr>
                              <w:t>Инв № дубл.</w:t>
                            </w:r>
                          </w:p>
                        </w:txbxContent>
                      </v:textbox>
                    </v:rect>
                    <v:rect id="Прямоугольник 16" o:spid="_x0000_s1065" style="position:absolute;left:-3312;top:46516;width:82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" filled="f" stroked="f">
                      <v:textbox inset=".4mm,.4mm,.4mm,.4mm">
                        <w:txbxContent>
                          <w:p w14:paraId="1608C8C2" w14:textId="77777777" w:rsidR="00340BD2" w:rsidRPr="0031480E" w:rsidRDefault="00340BD2" w:rsidP="0031480E">
                            <w:r w:rsidRPr="0031480E">
                              <w:rPr>
                                <w:rFonts w:eastAsia="Calibri"/>
                              </w:rPr>
                              <w:t>Инв № подл.</w:t>
                            </w:r>
                          </w:p>
                        </w:txbxContent>
                      </v:textbox>
                    </v:rect>
                    <v:rect id="Прямоугольник 17" o:spid="_x0000_s1066" style="position:absolute;left:-3312;top:24897;width:82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" filled="f" stroked="f">
                      <v:textbox inset=".4mm,.4mm,.4mm,.4mm">
                        <w:txbxContent>
                          <w:p w14:paraId="31284D46" w14:textId="77777777" w:rsidR="00340BD2" w:rsidRPr="0031480E" w:rsidRDefault="00340BD2" w:rsidP="0031480E">
                            <w:r w:rsidRPr="0031480E">
                              <w:rPr>
                                <w:rFonts w:eastAsia="Calibri"/>
                              </w:rPr>
                              <w:t>Взамен инв. №</w:t>
                            </w:r>
                          </w:p>
                        </w:txbxContent>
                      </v:textbox>
                    </v:rect>
                    <v:rect id="Прямоугольник 18" o:spid="_x0000_s1067" style="position:absolute;left:-5112;top:35705;width:118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" filled="f" stroked="f">
                      <v:textbox inset=".4mm,.4mm,.4mm,.4mm">
                        <w:txbxContent>
                          <w:p w14:paraId="3483898D" w14:textId="77777777" w:rsidR="00340BD2" w:rsidRPr="0031480E" w:rsidRDefault="00340BD2" w:rsidP="0031480E">
                            <w:r w:rsidRPr="0031480E">
                              <w:rPr>
                                <w:rFonts w:eastAsia="Calibri"/>
                              </w:rPr>
                              <w:t>Подп. и дата</w:t>
                            </w:r>
                          </w:p>
                        </w:txbxContent>
                      </v:textbox>
                    </v:rect>
                  </v:group>
                  <v:group id="Группа 19" o:spid="_x0000_s1068" style="position:absolute;left:2073;width:1800;height:51480" coordsize="1800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Прямоугольник 20" o:spid="_x0000_s1069" style="position:absolute;left:-5040;top:35633;width:118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" filled="f" stroked="f">
                      <v:textbox inset="0,0,0,0">
                        <w:txbxContent>
                          <w:p w14:paraId="0FCFFA97" w14:textId="77777777" w:rsidR="00340BD2" w:rsidRPr="0031480E" w:rsidRDefault="00340BD2" w:rsidP="0031480E"/>
                        </w:txbxContent>
                      </v:textbox>
                    </v:rect>
                    <v:rect id="Прямоугольник 21" o:spid="_x0000_s1070" style="position:absolute;left:-3240;top:24825;width:82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" filled="f" stroked="f">
                      <v:textbox inset="0,0,0,0">
                        <w:txbxContent>
                          <w:p w14:paraId="3485F70C" w14:textId="77777777" w:rsidR="00340BD2" w:rsidRPr="0031480E" w:rsidRDefault="00340BD2" w:rsidP="0031480E"/>
                        </w:txbxContent>
                      </v:textbox>
                    </v:rect>
                    <v:rect id="Прямоугольник 22" o:spid="_x0000_s1071" style="position:absolute;left:-3240;top:15817;width:82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" filled="f" stroked="f">
                      <v:textbox inset="0,0,0,0">
                        <w:txbxContent>
                          <w:p w14:paraId="08A33E11" w14:textId="77777777" w:rsidR="00340BD2" w:rsidRPr="0031480E" w:rsidRDefault="00340BD2" w:rsidP="0031480E"/>
                        </w:txbxContent>
                      </v:textbox>
                    </v:rect>
                    <v:rect id="Прямоугольник 23" o:spid="_x0000_s1072" style="position:absolute;left:-5040;top:5040;width:118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" filled="f" stroked="f">
                      <v:textbox inset="0,0,0,0">
                        <w:txbxContent>
                          <w:p w14:paraId="420CA890" w14:textId="77777777" w:rsidR="00340BD2" w:rsidRPr="0031480E" w:rsidRDefault="00340BD2" w:rsidP="0031480E"/>
                        </w:txbxContent>
                      </v:textbox>
                    </v:rect>
                    <v:rect id="Прямоугольник 24" o:spid="_x0000_s1073" style="position:absolute;left:-3240;top:46444;width:82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" filled="f" stroked="f">
                      <v:textbox inset="0,0,0,0">
                        <w:txbxContent>
                          <w:p w14:paraId="20DA7115" w14:textId="77777777" w:rsidR="00340BD2" w:rsidRPr="0031480E" w:rsidRDefault="00340BD2" w:rsidP="0031480E"/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CC9B" w14:textId="77777777" w:rsidR="00340BD2" w:rsidRPr="0031480E" w:rsidRDefault="00340BD2" w:rsidP="0031480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08F79" w14:textId="77777777" w:rsidR="00340BD2" w:rsidRPr="0031480E" w:rsidRDefault="00340BD2" w:rsidP="0031480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EB1E" w14:textId="77777777" w:rsidR="00340BD2" w:rsidRDefault="00340BD2">
    <w:pPr>
      <w:pStyle w:val="af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CA25E" w14:textId="77777777" w:rsidR="00340BD2" w:rsidRDefault="00340BD2">
    <w:pPr>
      <w:pStyle w:val="af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7A0F" w14:textId="77777777" w:rsidR="00340BD2" w:rsidRDefault="00340BD2">
    <w:pPr>
      <w:pStyle w:val="af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2388" w14:textId="77777777" w:rsidR="00340BD2" w:rsidRDefault="00340BD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167DC" w14:textId="77777777" w:rsidR="00D553D9" w:rsidRDefault="00D553D9" w:rsidP="008D3CFB">
      <w:pPr>
        <w:spacing w:line="240" w:lineRule="auto"/>
      </w:pPr>
      <w:r>
        <w:separator/>
      </w:r>
    </w:p>
  </w:footnote>
  <w:footnote w:type="continuationSeparator" w:id="0">
    <w:p w14:paraId="4C5115CB" w14:textId="77777777" w:rsidR="00D553D9" w:rsidRDefault="00D553D9" w:rsidP="008D3CFB">
      <w:pPr>
        <w:spacing w:line="240" w:lineRule="auto"/>
      </w:pPr>
      <w:r>
        <w:continuationSeparator/>
      </w:r>
    </w:p>
  </w:footnote>
  <w:footnote w:id="1">
    <w:p w14:paraId="74CF8C8C" w14:textId="77777777" w:rsidR="00340BD2" w:rsidRPr="0031480E" w:rsidRDefault="00340BD2" w:rsidP="0031480E">
      <w:r w:rsidRPr="0031480E">
        <w:footnoteRef/>
      </w:r>
      <w:r w:rsidRPr="0031480E">
        <w:t xml:space="preserve"> Кроме систем управления базами данных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8B79" w14:textId="77777777" w:rsidR="00340BD2" w:rsidRDefault="00340BD2" w:rsidP="0031480E">
    <w:pPr>
      <w:pStyle w:val="ae"/>
    </w:pPr>
    <w:r>
      <w:fldChar w:fldCharType="begin"/>
    </w:r>
    <w:r>
      <w:instrText>PAGE</w:instrText>
    </w:r>
    <w:r>
      <w:fldChar w:fldCharType="separate"/>
    </w:r>
    <w:r w:rsidR="00846384">
      <w:t>11</w:t>
    </w:r>
    <w:r>
      <w:fldChar w:fldCharType="end"/>
    </w:r>
  </w:p>
  <w:p w14:paraId="1C0E84D7" w14:textId="233DCF17" w:rsidR="00340BD2" w:rsidRDefault="00340BD2" w:rsidP="00201C72">
    <w:pPr>
      <w:pStyle w:val="ae"/>
      <w:tabs>
        <w:tab w:val="left" w:pos="3445"/>
        <w:tab w:val="center" w:pos="5102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B4DB7" w14:textId="77777777" w:rsidR="00340BD2" w:rsidRDefault="00340BD2" w:rsidP="005B4AD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46384">
      <w:rPr>
        <w:noProof/>
        <w:color w:val="000000"/>
      </w:rPr>
      <w:t>13</w:t>
    </w:r>
    <w:r>
      <w:rPr>
        <w:color w:val="000000"/>
      </w:rPr>
      <w:fldChar w:fldCharType="end"/>
    </w:r>
  </w:p>
  <w:p w14:paraId="174130C9" w14:textId="77777777" w:rsidR="00340BD2" w:rsidRPr="005B4ADE" w:rsidRDefault="00340BD2" w:rsidP="005B4ADE">
    <w:pPr>
      <w:pBdr>
        <w:top w:val="nil"/>
        <w:left w:val="nil"/>
        <w:bottom w:val="nil"/>
        <w:right w:val="nil"/>
        <w:between w:val="nil"/>
      </w:pBdr>
      <w:jc w:val="center"/>
    </w:pPr>
    <w:r>
      <w:rPr>
        <w:color w:val="000000"/>
      </w:rPr>
      <w:t>RU.РСНТ.00110-01 32 05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AD58" w14:textId="77777777" w:rsidR="00340BD2" w:rsidRDefault="00340BD2">
    <w:pPr>
      <w:pStyle w:val="ae"/>
    </w:pPr>
    <w:r>
      <w:fldChar w:fldCharType="begin"/>
    </w:r>
    <w:r>
      <w:instrText>PAGE</w:instrText>
    </w:r>
    <w:r>
      <w:fldChar w:fldCharType="separate"/>
    </w:r>
    <w:r w:rsidR="00846384">
      <w:t>119</w:t>
    </w:r>
    <w:r>
      <w:fldChar w:fldCharType="end"/>
    </w:r>
  </w:p>
  <w:p w14:paraId="2646DB77" w14:textId="13B405ED" w:rsidR="00340BD2" w:rsidRDefault="00340BD2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FC910" w14:textId="77777777" w:rsidR="00340BD2" w:rsidRDefault="00340BD2">
    <w:pPr>
      <w:pStyle w:val="a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C67" w14:textId="77777777" w:rsidR="00340BD2" w:rsidRDefault="00340BD2" w:rsidP="00F526AA">
    <w:pPr>
      <w:pStyle w:val="ae"/>
    </w:pPr>
    <w:r>
      <w:fldChar w:fldCharType="begin"/>
    </w:r>
    <w:r>
      <w:instrText>PAGE</w:instrText>
    </w:r>
    <w:r>
      <w:fldChar w:fldCharType="separate"/>
    </w:r>
    <w:r w:rsidR="00846384">
      <w:t>131</w:t>
    </w:r>
    <w:r>
      <w:fldChar w:fldCharType="end"/>
    </w:r>
  </w:p>
  <w:p w14:paraId="6C853949" w14:textId="20A5679C" w:rsidR="00340BD2" w:rsidRDefault="00340BD2">
    <w:pPr>
      <w:pStyle w:val="a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D1D99" w14:textId="77777777" w:rsidR="00340BD2" w:rsidRDefault="00340BD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9FC9A84"/>
    <w:lvl w:ilvl="0">
      <w:start w:val="1"/>
      <w:numFmt w:val="bullet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</w:abstractNum>
  <w:abstractNum w:abstractNumId="1" w15:restartNumberingAfterBreak="0">
    <w:nsid w:val="0000A991"/>
    <w:multiLevelType w:val="multilevel"/>
    <w:tmpl w:val="4FC256CE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2" w15:restartNumberingAfterBreak="0">
    <w:nsid w:val="07741260"/>
    <w:multiLevelType w:val="multilevel"/>
    <w:tmpl w:val="61B829B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3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C7B56"/>
    <w:multiLevelType w:val="hybridMultilevel"/>
    <w:tmpl w:val="CC707DD0"/>
    <w:lvl w:ilvl="0" w:tplc="E03035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E03035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F2F92"/>
    <w:multiLevelType w:val="multilevel"/>
    <w:tmpl w:val="70BA0EAC"/>
    <w:lvl w:ilvl="0">
      <w:start w:val="1"/>
      <w:numFmt w:val="decimal"/>
      <w:pStyle w:val="a0"/>
      <w:suff w:val="nothing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22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5" w:hanging="180"/>
      </w:pPr>
      <w:rPr>
        <w:rFonts w:hint="default"/>
      </w:rPr>
    </w:lvl>
  </w:abstractNum>
  <w:abstractNum w:abstractNumId="6" w15:restartNumberingAfterBreak="0">
    <w:nsid w:val="27BD364B"/>
    <w:multiLevelType w:val="hybridMultilevel"/>
    <w:tmpl w:val="0C80E9E0"/>
    <w:lvl w:ilvl="0" w:tplc="D00ABDC6">
      <w:start w:val="1"/>
      <w:numFmt w:val="bullet"/>
      <w:pStyle w:val="2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E4612"/>
    <w:multiLevelType w:val="multilevel"/>
    <w:tmpl w:val="58BEFAD0"/>
    <w:lvl w:ilvl="0">
      <w:start w:val="1"/>
      <w:numFmt w:val="decimal"/>
      <w:pStyle w:val="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russianLower"/>
      <w:pStyle w:val="20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C365867"/>
    <w:multiLevelType w:val="hybridMultilevel"/>
    <w:tmpl w:val="7082CD6A"/>
    <w:lvl w:ilvl="0" w:tplc="E03035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B9123A"/>
    <w:multiLevelType w:val="multilevel"/>
    <w:tmpl w:val="E4AE949C"/>
    <w:lvl w:ilvl="0">
      <w:start w:val="1"/>
      <w:numFmt w:val="bullet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5960A1E"/>
    <w:multiLevelType w:val="multilevel"/>
    <w:tmpl w:val="BEEE25C2"/>
    <w:lvl w:ilvl="0">
      <w:start w:val="1"/>
      <w:numFmt w:val="bullet"/>
      <w:lvlText w:val="–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1" w15:restartNumberingAfterBreak="0">
    <w:nsid w:val="39D31F98"/>
    <w:multiLevelType w:val="hybridMultilevel"/>
    <w:tmpl w:val="4B4E7748"/>
    <w:lvl w:ilvl="0" w:tplc="67080220">
      <w:start w:val="1"/>
      <w:numFmt w:val="bullet"/>
      <w:pStyle w:val="10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AEB0366"/>
    <w:multiLevelType w:val="hybridMultilevel"/>
    <w:tmpl w:val="F858E87C"/>
    <w:lvl w:ilvl="0" w:tplc="74240426">
      <w:start w:val="1"/>
      <w:numFmt w:val="bullet"/>
      <w:pStyle w:val="3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13" w15:restartNumberingAfterBreak="0">
    <w:nsid w:val="44471072"/>
    <w:multiLevelType w:val="hybridMultilevel"/>
    <w:tmpl w:val="3EA489C2"/>
    <w:lvl w:ilvl="0" w:tplc="E03035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813186"/>
    <w:multiLevelType w:val="hybridMultilevel"/>
    <w:tmpl w:val="DE723EA0"/>
    <w:lvl w:ilvl="0" w:tplc="DEE816E0">
      <w:start w:val="1"/>
      <w:numFmt w:val="bullet"/>
      <w:pStyle w:val="21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C30DF"/>
    <w:multiLevelType w:val="hybridMultilevel"/>
    <w:tmpl w:val="8F345DF2"/>
    <w:lvl w:ilvl="0" w:tplc="1A7A2F0C">
      <w:start w:val="1"/>
      <w:numFmt w:val="bullet"/>
      <w:pStyle w:val="11"/>
      <w:lvlText w:val=""/>
      <w:lvlJc w:val="left"/>
      <w:pPr>
        <w:tabs>
          <w:tab w:val="num" w:pos="397"/>
        </w:tabs>
        <w:ind w:left="397" w:hanging="284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F31DDA"/>
    <w:multiLevelType w:val="hybridMultilevel"/>
    <w:tmpl w:val="ADE240B0"/>
    <w:lvl w:ilvl="0" w:tplc="0F7C87C2">
      <w:start w:val="1"/>
      <w:numFmt w:val="decimal"/>
      <w:pStyle w:val="a1"/>
      <w:lvlText w:val="%1"/>
      <w:lvlJc w:val="left"/>
      <w:pPr>
        <w:tabs>
          <w:tab w:val="num" w:pos="1418"/>
        </w:tabs>
        <w:ind w:left="1418" w:hanging="567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D14F9"/>
    <w:multiLevelType w:val="multilevel"/>
    <w:tmpl w:val="B02C2F90"/>
    <w:lvl w:ilvl="0">
      <w:start w:val="1"/>
      <w:numFmt w:val="bullet"/>
      <w:lvlText w:val=""/>
      <w:lvlJc w:val="left"/>
      <w:pPr>
        <w:tabs>
          <w:tab w:val="num" w:pos="0"/>
        </w:tabs>
        <w:ind w:left="1134" w:hanging="425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0690960"/>
    <w:multiLevelType w:val="multilevel"/>
    <w:tmpl w:val="FCCA5BE0"/>
    <w:lvl w:ilvl="0">
      <w:start w:val="1"/>
      <w:numFmt w:val="decimal"/>
      <w:pStyle w:val="12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2E44665"/>
    <w:multiLevelType w:val="hybridMultilevel"/>
    <w:tmpl w:val="5FA8044C"/>
    <w:lvl w:ilvl="0" w:tplc="C44AD5B0">
      <w:start w:val="1"/>
      <w:numFmt w:val="bullet"/>
      <w:pStyle w:val="31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53E95031"/>
    <w:multiLevelType w:val="hybridMultilevel"/>
    <w:tmpl w:val="6C405CDC"/>
    <w:lvl w:ilvl="0" w:tplc="D15C527C">
      <w:start w:val="1"/>
      <w:numFmt w:val="bullet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57B160F6"/>
    <w:multiLevelType w:val="hybridMultilevel"/>
    <w:tmpl w:val="34122386"/>
    <w:lvl w:ilvl="0" w:tplc="E03035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0D4115"/>
    <w:multiLevelType w:val="multilevel"/>
    <w:tmpl w:val="DBFA9042"/>
    <w:lvl w:ilvl="0">
      <w:start w:val="1"/>
      <w:numFmt w:val="decimal"/>
      <w:pStyle w:val="13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23" w15:restartNumberingAfterBreak="0">
    <w:nsid w:val="5A9556CB"/>
    <w:multiLevelType w:val="multilevel"/>
    <w:tmpl w:val="95E6152A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4"/>
      <w:suff w:val="space"/>
      <w:lvlText w:val="%1.%2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4" w15:restartNumberingAfterBreak="0">
    <w:nsid w:val="62DF52F2"/>
    <w:multiLevelType w:val="multilevel"/>
    <w:tmpl w:val="CA76B78E"/>
    <w:lvl w:ilvl="0">
      <w:start w:val="1"/>
      <w:numFmt w:val="decimal"/>
      <w:pStyle w:val="15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decimal"/>
      <w:pStyle w:val="25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531"/>
        </w:tabs>
        <w:ind w:left="153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25" w15:restartNumberingAfterBreak="0">
    <w:nsid w:val="695A751D"/>
    <w:multiLevelType w:val="hybridMultilevel"/>
    <w:tmpl w:val="1F046696"/>
    <w:lvl w:ilvl="0" w:tplc="603AF84C">
      <w:start w:val="1"/>
      <w:numFmt w:val="bullet"/>
      <w:pStyle w:val="41"/>
      <w:lvlText w:val=""/>
      <w:lvlJc w:val="left"/>
      <w:pPr>
        <w:tabs>
          <w:tab w:val="num" w:pos="2410"/>
        </w:tabs>
        <w:ind w:left="2410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D6579"/>
    <w:multiLevelType w:val="multilevel"/>
    <w:tmpl w:val="5D506028"/>
    <w:lvl w:ilvl="0">
      <w:start w:val="1"/>
      <w:numFmt w:val="bullet"/>
      <w:lvlText w:val="–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 w16cid:durableId="716197148">
    <w:abstractNumId w:val="11"/>
  </w:num>
  <w:num w:numId="2" w16cid:durableId="697201023">
    <w:abstractNumId w:val="11"/>
  </w:num>
  <w:num w:numId="3" w16cid:durableId="980891126">
    <w:abstractNumId w:val="6"/>
  </w:num>
  <w:num w:numId="4" w16cid:durableId="1779566026">
    <w:abstractNumId w:val="12"/>
  </w:num>
  <w:num w:numId="5" w16cid:durableId="1628202753">
    <w:abstractNumId w:val="25"/>
  </w:num>
  <w:num w:numId="6" w16cid:durableId="343365285">
    <w:abstractNumId w:val="22"/>
  </w:num>
  <w:num w:numId="7" w16cid:durableId="465660106">
    <w:abstractNumId w:val="16"/>
  </w:num>
  <w:num w:numId="8" w16cid:durableId="476143847">
    <w:abstractNumId w:val="7"/>
  </w:num>
  <w:num w:numId="9" w16cid:durableId="658388189">
    <w:abstractNumId w:val="3"/>
  </w:num>
  <w:num w:numId="10" w16cid:durableId="2069111323">
    <w:abstractNumId w:val="5"/>
  </w:num>
  <w:num w:numId="11" w16cid:durableId="1448112455">
    <w:abstractNumId w:val="15"/>
  </w:num>
  <w:num w:numId="12" w16cid:durableId="500000388">
    <w:abstractNumId w:val="14"/>
  </w:num>
  <w:num w:numId="13" w16cid:durableId="206187995">
    <w:abstractNumId w:val="19"/>
  </w:num>
  <w:num w:numId="14" w16cid:durableId="1939482911">
    <w:abstractNumId w:val="24"/>
  </w:num>
  <w:num w:numId="15" w16cid:durableId="1192184363">
    <w:abstractNumId w:val="18"/>
  </w:num>
  <w:num w:numId="16" w16cid:durableId="225994059">
    <w:abstractNumId w:val="23"/>
  </w:num>
  <w:num w:numId="17" w16cid:durableId="1514148968">
    <w:abstractNumId w:val="2"/>
  </w:num>
  <w:num w:numId="18" w16cid:durableId="1818572208">
    <w:abstractNumId w:val="0"/>
  </w:num>
  <w:num w:numId="19" w16cid:durableId="1337877630">
    <w:abstractNumId w:val="20"/>
  </w:num>
  <w:num w:numId="20" w16cid:durableId="48624138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34516334">
    <w:abstractNumId w:val="21"/>
  </w:num>
  <w:num w:numId="22" w16cid:durableId="1505363383">
    <w:abstractNumId w:val="8"/>
  </w:num>
  <w:num w:numId="23" w16cid:durableId="1304457868">
    <w:abstractNumId w:val="13"/>
  </w:num>
  <w:num w:numId="24" w16cid:durableId="642544348">
    <w:abstractNumId w:val="4"/>
  </w:num>
  <w:num w:numId="25" w16cid:durableId="20509111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546044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246821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437033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522422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5696297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707102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5783780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666677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6637049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799379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363472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100498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515970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366100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311452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455391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573801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70689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32991297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7001198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387412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9333199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2351191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631025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8760409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1311667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3898436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43231575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4129643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3240939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8959709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3644068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0062028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20974394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41894370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6943851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6963915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22691057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01812287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325931867">
    <w:abstractNumId w:val="9"/>
  </w:num>
  <w:num w:numId="66" w16cid:durableId="1824007731">
    <w:abstractNumId w:val="17"/>
  </w:num>
  <w:num w:numId="67" w16cid:durableId="15920804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765494107">
    <w:abstractNumId w:val="1"/>
  </w:num>
  <w:num w:numId="69" w16cid:durableId="359824415">
    <w:abstractNumId w:val="26"/>
  </w:num>
  <w:num w:numId="70" w16cid:durableId="903485666">
    <w:abstractNumId w:val="1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removePersonalInformation/>
  <w:removeDateAndTime/>
  <w:hideSpellingErrors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80E"/>
    <w:rsid w:val="0000263B"/>
    <w:rsid w:val="00010CFE"/>
    <w:rsid w:val="00022E66"/>
    <w:rsid w:val="00024331"/>
    <w:rsid w:val="00025074"/>
    <w:rsid w:val="00027164"/>
    <w:rsid w:val="0003282D"/>
    <w:rsid w:val="00046E0B"/>
    <w:rsid w:val="00047078"/>
    <w:rsid w:val="000540D0"/>
    <w:rsid w:val="000540F7"/>
    <w:rsid w:val="000566F1"/>
    <w:rsid w:val="0006238C"/>
    <w:rsid w:val="00066CCF"/>
    <w:rsid w:val="00066EAA"/>
    <w:rsid w:val="00073571"/>
    <w:rsid w:val="000736C1"/>
    <w:rsid w:val="000949AC"/>
    <w:rsid w:val="00097CFE"/>
    <w:rsid w:val="00097E30"/>
    <w:rsid w:val="000A4057"/>
    <w:rsid w:val="000B0C73"/>
    <w:rsid w:val="000B2620"/>
    <w:rsid w:val="000B3106"/>
    <w:rsid w:val="000B635E"/>
    <w:rsid w:val="000C3128"/>
    <w:rsid w:val="000C5E57"/>
    <w:rsid w:val="000C5F3D"/>
    <w:rsid w:val="000D0654"/>
    <w:rsid w:val="000D0D66"/>
    <w:rsid w:val="000D42FD"/>
    <w:rsid w:val="000D542F"/>
    <w:rsid w:val="000D7C2D"/>
    <w:rsid w:val="000E1B0A"/>
    <w:rsid w:val="000E7F6E"/>
    <w:rsid w:val="000F3168"/>
    <w:rsid w:val="00104A72"/>
    <w:rsid w:val="00107A3D"/>
    <w:rsid w:val="001100DD"/>
    <w:rsid w:val="00121FA2"/>
    <w:rsid w:val="00122C49"/>
    <w:rsid w:val="00126A9D"/>
    <w:rsid w:val="0012770D"/>
    <w:rsid w:val="001346E5"/>
    <w:rsid w:val="00142054"/>
    <w:rsid w:val="00153A2B"/>
    <w:rsid w:val="00155A3A"/>
    <w:rsid w:val="001569E5"/>
    <w:rsid w:val="00160AF3"/>
    <w:rsid w:val="00160D55"/>
    <w:rsid w:val="00165CDC"/>
    <w:rsid w:val="00170B16"/>
    <w:rsid w:val="00171FB9"/>
    <w:rsid w:val="00174E1D"/>
    <w:rsid w:val="00177135"/>
    <w:rsid w:val="00185E6E"/>
    <w:rsid w:val="00186685"/>
    <w:rsid w:val="001906AB"/>
    <w:rsid w:val="00193728"/>
    <w:rsid w:val="00195AC4"/>
    <w:rsid w:val="001969F5"/>
    <w:rsid w:val="001A2CD6"/>
    <w:rsid w:val="001A56A1"/>
    <w:rsid w:val="001A6CBA"/>
    <w:rsid w:val="001B72BC"/>
    <w:rsid w:val="001B7869"/>
    <w:rsid w:val="001D44A4"/>
    <w:rsid w:val="001D5C25"/>
    <w:rsid w:val="001D634C"/>
    <w:rsid w:val="001D7E07"/>
    <w:rsid w:val="001E01EB"/>
    <w:rsid w:val="001E2596"/>
    <w:rsid w:val="001F57E7"/>
    <w:rsid w:val="001F5CA5"/>
    <w:rsid w:val="001F6FF4"/>
    <w:rsid w:val="002008FA"/>
    <w:rsid w:val="00200962"/>
    <w:rsid w:val="00201C72"/>
    <w:rsid w:val="00202197"/>
    <w:rsid w:val="0020635D"/>
    <w:rsid w:val="00206425"/>
    <w:rsid w:val="002212BE"/>
    <w:rsid w:val="002270E5"/>
    <w:rsid w:val="00232280"/>
    <w:rsid w:val="00235D0F"/>
    <w:rsid w:val="00236B56"/>
    <w:rsid w:val="00237A2B"/>
    <w:rsid w:val="00240B5E"/>
    <w:rsid w:val="00241841"/>
    <w:rsid w:val="00243256"/>
    <w:rsid w:val="0024670E"/>
    <w:rsid w:val="00247ECE"/>
    <w:rsid w:val="00252571"/>
    <w:rsid w:val="002558BE"/>
    <w:rsid w:val="0026031B"/>
    <w:rsid w:val="0026656E"/>
    <w:rsid w:val="00267315"/>
    <w:rsid w:val="00267686"/>
    <w:rsid w:val="00267BFF"/>
    <w:rsid w:val="002725CE"/>
    <w:rsid w:val="00281258"/>
    <w:rsid w:val="00281805"/>
    <w:rsid w:val="00283BD6"/>
    <w:rsid w:val="00286BBE"/>
    <w:rsid w:val="002901E1"/>
    <w:rsid w:val="00293ED9"/>
    <w:rsid w:val="00296330"/>
    <w:rsid w:val="002975B5"/>
    <w:rsid w:val="002A56F2"/>
    <w:rsid w:val="002A6B5B"/>
    <w:rsid w:val="002B15B7"/>
    <w:rsid w:val="002C26FC"/>
    <w:rsid w:val="002C4024"/>
    <w:rsid w:val="002C6B03"/>
    <w:rsid w:val="002C6B23"/>
    <w:rsid w:val="002C6E66"/>
    <w:rsid w:val="002D1E5F"/>
    <w:rsid w:val="002D205B"/>
    <w:rsid w:val="002D4419"/>
    <w:rsid w:val="002D708A"/>
    <w:rsid w:val="002E113B"/>
    <w:rsid w:val="002E1C3B"/>
    <w:rsid w:val="002E2984"/>
    <w:rsid w:val="002E3247"/>
    <w:rsid w:val="002E3601"/>
    <w:rsid w:val="002F0558"/>
    <w:rsid w:val="002F12AE"/>
    <w:rsid w:val="002F245D"/>
    <w:rsid w:val="002F3A81"/>
    <w:rsid w:val="002F4F24"/>
    <w:rsid w:val="002F71CE"/>
    <w:rsid w:val="00300673"/>
    <w:rsid w:val="003064B8"/>
    <w:rsid w:val="0031480E"/>
    <w:rsid w:val="00320395"/>
    <w:rsid w:val="00323DA5"/>
    <w:rsid w:val="00326474"/>
    <w:rsid w:val="0033131F"/>
    <w:rsid w:val="00340BD2"/>
    <w:rsid w:val="003477E4"/>
    <w:rsid w:val="003572FE"/>
    <w:rsid w:val="00361378"/>
    <w:rsid w:val="00363E5B"/>
    <w:rsid w:val="00364ECB"/>
    <w:rsid w:val="00367098"/>
    <w:rsid w:val="003749F8"/>
    <w:rsid w:val="00380085"/>
    <w:rsid w:val="00384017"/>
    <w:rsid w:val="00392847"/>
    <w:rsid w:val="00393560"/>
    <w:rsid w:val="00395AB9"/>
    <w:rsid w:val="003A0D2D"/>
    <w:rsid w:val="003A7D4D"/>
    <w:rsid w:val="003B4D06"/>
    <w:rsid w:val="003B569D"/>
    <w:rsid w:val="003C57FD"/>
    <w:rsid w:val="003D2A41"/>
    <w:rsid w:val="003D56BA"/>
    <w:rsid w:val="003E37A4"/>
    <w:rsid w:val="003E6CC7"/>
    <w:rsid w:val="003E709C"/>
    <w:rsid w:val="003F0138"/>
    <w:rsid w:val="003F04D8"/>
    <w:rsid w:val="0040139D"/>
    <w:rsid w:val="00405807"/>
    <w:rsid w:val="004073A4"/>
    <w:rsid w:val="00415A3B"/>
    <w:rsid w:val="00415EE5"/>
    <w:rsid w:val="00417DB8"/>
    <w:rsid w:val="0043373C"/>
    <w:rsid w:val="0043455E"/>
    <w:rsid w:val="004351A0"/>
    <w:rsid w:val="004355F1"/>
    <w:rsid w:val="00437B62"/>
    <w:rsid w:val="00437CCA"/>
    <w:rsid w:val="00442A3E"/>
    <w:rsid w:val="0044551E"/>
    <w:rsid w:val="0045092B"/>
    <w:rsid w:val="004676C3"/>
    <w:rsid w:val="00470F7F"/>
    <w:rsid w:val="004746BE"/>
    <w:rsid w:val="00484FD3"/>
    <w:rsid w:val="00485D9C"/>
    <w:rsid w:val="004864FF"/>
    <w:rsid w:val="00490B90"/>
    <w:rsid w:val="0049600D"/>
    <w:rsid w:val="004A7972"/>
    <w:rsid w:val="004A7F3F"/>
    <w:rsid w:val="004B18FA"/>
    <w:rsid w:val="004B23FC"/>
    <w:rsid w:val="004C18E0"/>
    <w:rsid w:val="004D108F"/>
    <w:rsid w:val="004D18F9"/>
    <w:rsid w:val="004D65E8"/>
    <w:rsid w:val="004E0836"/>
    <w:rsid w:val="004F3647"/>
    <w:rsid w:val="004F5706"/>
    <w:rsid w:val="004F5CC8"/>
    <w:rsid w:val="00510C8F"/>
    <w:rsid w:val="005124EC"/>
    <w:rsid w:val="00513A34"/>
    <w:rsid w:val="00516FB2"/>
    <w:rsid w:val="0052195A"/>
    <w:rsid w:val="00523D4D"/>
    <w:rsid w:val="00525FBA"/>
    <w:rsid w:val="00527FD9"/>
    <w:rsid w:val="00530EEF"/>
    <w:rsid w:val="005330E8"/>
    <w:rsid w:val="00536E0E"/>
    <w:rsid w:val="00542C4A"/>
    <w:rsid w:val="00553840"/>
    <w:rsid w:val="00553B88"/>
    <w:rsid w:val="00555C0D"/>
    <w:rsid w:val="005603B5"/>
    <w:rsid w:val="0056350E"/>
    <w:rsid w:val="00565E49"/>
    <w:rsid w:val="00567EF6"/>
    <w:rsid w:val="00571347"/>
    <w:rsid w:val="00571897"/>
    <w:rsid w:val="00573663"/>
    <w:rsid w:val="005760E9"/>
    <w:rsid w:val="0058098B"/>
    <w:rsid w:val="00580996"/>
    <w:rsid w:val="005831E6"/>
    <w:rsid w:val="00583CED"/>
    <w:rsid w:val="00584F66"/>
    <w:rsid w:val="00587244"/>
    <w:rsid w:val="00587A39"/>
    <w:rsid w:val="00587FB8"/>
    <w:rsid w:val="00590F31"/>
    <w:rsid w:val="00594B80"/>
    <w:rsid w:val="005A1CCF"/>
    <w:rsid w:val="005A39A0"/>
    <w:rsid w:val="005A4C86"/>
    <w:rsid w:val="005A533F"/>
    <w:rsid w:val="005B3635"/>
    <w:rsid w:val="005B4ADE"/>
    <w:rsid w:val="005C13E0"/>
    <w:rsid w:val="005C7D55"/>
    <w:rsid w:val="005D0990"/>
    <w:rsid w:val="005D2DB9"/>
    <w:rsid w:val="005D5B3C"/>
    <w:rsid w:val="005E3F40"/>
    <w:rsid w:val="005F4100"/>
    <w:rsid w:val="005F5A54"/>
    <w:rsid w:val="005F6FDF"/>
    <w:rsid w:val="006029D5"/>
    <w:rsid w:val="00604758"/>
    <w:rsid w:val="0061094F"/>
    <w:rsid w:val="00614E7D"/>
    <w:rsid w:val="006177C5"/>
    <w:rsid w:val="006210CC"/>
    <w:rsid w:val="00626F00"/>
    <w:rsid w:val="006271E2"/>
    <w:rsid w:val="0063177F"/>
    <w:rsid w:val="006352A1"/>
    <w:rsid w:val="006459E2"/>
    <w:rsid w:val="00646D2E"/>
    <w:rsid w:val="00647A4C"/>
    <w:rsid w:val="006532A5"/>
    <w:rsid w:val="00653DA0"/>
    <w:rsid w:val="00657FE0"/>
    <w:rsid w:val="00663CA7"/>
    <w:rsid w:val="006658DF"/>
    <w:rsid w:val="0067154B"/>
    <w:rsid w:val="00671A23"/>
    <w:rsid w:val="00683C1C"/>
    <w:rsid w:val="006861D9"/>
    <w:rsid w:val="00690B67"/>
    <w:rsid w:val="0069260D"/>
    <w:rsid w:val="006928E4"/>
    <w:rsid w:val="00693A2B"/>
    <w:rsid w:val="00694946"/>
    <w:rsid w:val="006949A1"/>
    <w:rsid w:val="0069666B"/>
    <w:rsid w:val="006B0963"/>
    <w:rsid w:val="006B0CEF"/>
    <w:rsid w:val="006B3F28"/>
    <w:rsid w:val="006B6BD6"/>
    <w:rsid w:val="006B7FA0"/>
    <w:rsid w:val="006C385C"/>
    <w:rsid w:val="006C3AE7"/>
    <w:rsid w:val="006C6EDE"/>
    <w:rsid w:val="006D2F55"/>
    <w:rsid w:val="006D46EE"/>
    <w:rsid w:val="006E7390"/>
    <w:rsid w:val="006E7A1A"/>
    <w:rsid w:val="006E7D43"/>
    <w:rsid w:val="006F2B20"/>
    <w:rsid w:val="006F2EAA"/>
    <w:rsid w:val="00702780"/>
    <w:rsid w:val="00702D1F"/>
    <w:rsid w:val="00714E96"/>
    <w:rsid w:val="007166B0"/>
    <w:rsid w:val="00720C59"/>
    <w:rsid w:val="0072130F"/>
    <w:rsid w:val="00724DFC"/>
    <w:rsid w:val="0073228F"/>
    <w:rsid w:val="007343F6"/>
    <w:rsid w:val="007354E1"/>
    <w:rsid w:val="0073612B"/>
    <w:rsid w:val="007419AE"/>
    <w:rsid w:val="0074797A"/>
    <w:rsid w:val="00747F8D"/>
    <w:rsid w:val="0075137B"/>
    <w:rsid w:val="007514F8"/>
    <w:rsid w:val="00752CEB"/>
    <w:rsid w:val="00756EA7"/>
    <w:rsid w:val="00757171"/>
    <w:rsid w:val="007620AD"/>
    <w:rsid w:val="007645DC"/>
    <w:rsid w:val="00766098"/>
    <w:rsid w:val="00766E24"/>
    <w:rsid w:val="00767EEA"/>
    <w:rsid w:val="0077167E"/>
    <w:rsid w:val="007842D3"/>
    <w:rsid w:val="0079409C"/>
    <w:rsid w:val="007A75D9"/>
    <w:rsid w:val="007B053E"/>
    <w:rsid w:val="007B592F"/>
    <w:rsid w:val="007B5C64"/>
    <w:rsid w:val="007B6E11"/>
    <w:rsid w:val="007B7047"/>
    <w:rsid w:val="007C1A74"/>
    <w:rsid w:val="007C2394"/>
    <w:rsid w:val="007D0D5C"/>
    <w:rsid w:val="007E2C26"/>
    <w:rsid w:val="007E56B9"/>
    <w:rsid w:val="007E7241"/>
    <w:rsid w:val="007E72DF"/>
    <w:rsid w:val="007F13D9"/>
    <w:rsid w:val="007F32BF"/>
    <w:rsid w:val="008006C1"/>
    <w:rsid w:val="00801790"/>
    <w:rsid w:val="00805E70"/>
    <w:rsid w:val="00806D58"/>
    <w:rsid w:val="00807AB1"/>
    <w:rsid w:val="0081420F"/>
    <w:rsid w:val="008153BA"/>
    <w:rsid w:val="00821BC2"/>
    <w:rsid w:val="00827B40"/>
    <w:rsid w:val="00832075"/>
    <w:rsid w:val="008329FD"/>
    <w:rsid w:val="008357DA"/>
    <w:rsid w:val="008410AA"/>
    <w:rsid w:val="00846384"/>
    <w:rsid w:val="00852FD4"/>
    <w:rsid w:val="00853A9D"/>
    <w:rsid w:val="008617F7"/>
    <w:rsid w:val="0086440F"/>
    <w:rsid w:val="00866F4D"/>
    <w:rsid w:val="008732F0"/>
    <w:rsid w:val="00883A17"/>
    <w:rsid w:val="008842DD"/>
    <w:rsid w:val="00897A28"/>
    <w:rsid w:val="008A0486"/>
    <w:rsid w:val="008A7306"/>
    <w:rsid w:val="008B1A8A"/>
    <w:rsid w:val="008B201C"/>
    <w:rsid w:val="008B5C4D"/>
    <w:rsid w:val="008C0A00"/>
    <w:rsid w:val="008C2C93"/>
    <w:rsid w:val="008C305D"/>
    <w:rsid w:val="008C5A02"/>
    <w:rsid w:val="008C76AC"/>
    <w:rsid w:val="008C781E"/>
    <w:rsid w:val="008D0BDF"/>
    <w:rsid w:val="008D3CFB"/>
    <w:rsid w:val="008D6A1A"/>
    <w:rsid w:val="008E3F7B"/>
    <w:rsid w:val="008F4A56"/>
    <w:rsid w:val="008F7E2E"/>
    <w:rsid w:val="009046B5"/>
    <w:rsid w:val="00914F80"/>
    <w:rsid w:val="009229EB"/>
    <w:rsid w:val="00927AE0"/>
    <w:rsid w:val="00930763"/>
    <w:rsid w:val="009308B1"/>
    <w:rsid w:val="00932C53"/>
    <w:rsid w:val="00940257"/>
    <w:rsid w:val="0095232B"/>
    <w:rsid w:val="009557B8"/>
    <w:rsid w:val="00957E62"/>
    <w:rsid w:val="00977197"/>
    <w:rsid w:val="00980B16"/>
    <w:rsid w:val="00983666"/>
    <w:rsid w:val="00990FEC"/>
    <w:rsid w:val="009940B4"/>
    <w:rsid w:val="009957A8"/>
    <w:rsid w:val="00995F58"/>
    <w:rsid w:val="0099617D"/>
    <w:rsid w:val="009A1933"/>
    <w:rsid w:val="009A30F3"/>
    <w:rsid w:val="009B11E2"/>
    <w:rsid w:val="009B1374"/>
    <w:rsid w:val="009B1B2F"/>
    <w:rsid w:val="009B64CC"/>
    <w:rsid w:val="009C6504"/>
    <w:rsid w:val="009D0CBE"/>
    <w:rsid w:val="009D6DF2"/>
    <w:rsid w:val="009D7539"/>
    <w:rsid w:val="009D772B"/>
    <w:rsid w:val="009E3FDF"/>
    <w:rsid w:val="009E4125"/>
    <w:rsid w:val="009E4165"/>
    <w:rsid w:val="009E456F"/>
    <w:rsid w:val="009E551B"/>
    <w:rsid w:val="009E697D"/>
    <w:rsid w:val="009F02DE"/>
    <w:rsid w:val="009F42F5"/>
    <w:rsid w:val="00A0029A"/>
    <w:rsid w:val="00A021C7"/>
    <w:rsid w:val="00A0474C"/>
    <w:rsid w:val="00A1432B"/>
    <w:rsid w:val="00A17655"/>
    <w:rsid w:val="00A20247"/>
    <w:rsid w:val="00A27340"/>
    <w:rsid w:val="00A37487"/>
    <w:rsid w:val="00A41B08"/>
    <w:rsid w:val="00A4430E"/>
    <w:rsid w:val="00A4572B"/>
    <w:rsid w:val="00A60168"/>
    <w:rsid w:val="00A61781"/>
    <w:rsid w:val="00A637B5"/>
    <w:rsid w:val="00A63CDC"/>
    <w:rsid w:val="00A722BB"/>
    <w:rsid w:val="00A73C1F"/>
    <w:rsid w:val="00A76E9A"/>
    <w:rsid w:val="00A84A3D"/>
    <w:rsid w:val="00A877C4"/>
    <w:rsid w:val="00A9224B"/>
    <w:rsid w:val="00A92C98"/>
    <w:rsid w:val="00A92F67"/>
    <w:rsid w:val="00A939EF"/>
    <w:rsid w:val="00AA4A6F"/>
    <w:rsid w:val="00AA70F9"/>
    <w:rsid w:val="00AB0CFB"/>
    <w:rsid w:val="00AB153F"/>
    <w:rsid w:val="00AB2175"/>
    <w:rsid w:val="00AB3FBA"/>
    <w:rsid w:val="00AB43D1"/>
    <w:rsid w:val="00AB61C7"/>
    <w:rsid w:val="00AC1F00"/>
    <w:rsid w:val="00AD5BE2"/>
    <w:rsid w:val="00AE0F4E"/>
    <w:rsid w:val="00AE3559"/>
    <w:rsid w:val="00AE35ED"/>
    <w:rsid w:val="00AE555A"/>
    <w:rsid w:val="00AF0F0B"/>
    <w:rsid w:val="00AF1270"/>
    <w:rsid w:val="00AF5770"/>
    <w:rsid w:val="00AF6D6B"/>
    <w:rsid w:val="00B035A1"/>
    <w:rsid w:val="00B06171"/>
    <w:rsid w:val="00B07E33"/>
    <w:rsid w:val="00B11D40"/>
    <w:rsid w:val="00B16C13"/>
    <w:rsid w:val="00B175FE"/>
    <w:rsid w:val="00B177F6"/>
    <w:rsid w:val="00B22928"/>
    <w:rsid w:val="00B25409"/>
    <w:rsid w:val="00B25E12"/>
    <w:rsid w:val="00B32394"/>
    <w:rsid w:val="00B34624"/>
    <w:rsid w:val="00B40E7C"/>
    <w:rsid w:val="00B42152"/>
    <w:rsid w:val="00B422EE"/>
    <w:rsid w:val="00B43167"/>
    <w:rsid w:val="00B451B7"/>
    <w:rsid w:val="00B5042E"/>
    <w:rsid w:val="00B54B11"/>
    <w:rsid w:val="00B63DC7"/>
    <w:rsid w:val="00B743E3"/>
    <w:rsid w:val="00B74CE8"/>
    <w:rsid w:val="00B76A60"/>
    <w:rsid w:val="00B76B14"/>
    <w:rsid w:val="00B80D94"/>
    <w:rsid w:val="00B81A03"/>
    <w:rsid w:val="00B81FBD"/>
    <w:rsid w:val="00B83C86"/>
    <w:rsid w:val="00B878BE"/>
    <w:rsid w:val="00B92E56"/>
    <w:rsid w:val="00B9300A"/>
    <w:rsid w:val="00BA3C4F"/>
    <w:rsid w:val="00BB123B"/>
    <w:rsid w:val="00BB710C"/>
    <w:rsid w:val="00BB7AA3"/>
    <w:rsid w:val="00BC66E0"/>
    <w:rsid w:val="00BD090F"/>
    <w:rsid w:val="00BD3549"/>
    <w:rsid w:val="00BD3999"/>
    <w:rsid w:val="00BD4651"/>
    <w:rsid w:val="00BE58B1"/>
    <w:rsid w:val="00BE754A"/>
    <w:rsid w:val="00BE7DED"/>
    <w:rsid w:val="00BF051C"/>
    <w:rsid w:val="00BF16CC"/>
    <w:rsid w:val="00BF1768"/>
    <w:rsid w:val="00BF22ED"/>
    <w:rsid w:val="00BF3EBD"/>
    <w:rsid w:val="00BF45C5"/>
    <w:rsid w:val="00C01D26"/>
    <w:rsid w:val="00C042A2"/>
    <w:rsid w:val="00C05AD8"/>
    <w:rsid w:val="00C06B89"/>
    <w:rsid w:val="00C06BD9"/>
    <w:rsid w:val="00C135AE"/>
    <w:rsid w:val="00C17E31"/>
    <w:rsid w:val="00C27C07"/>
    <w:rsid w:val="00C33544"/>
    <w:rsid w:val="00C33C04"/>
    <w:rsid w:val="00C40D4C"/>
    <w:rsid w:val="00C47F5D"/>
    <w:rsid w:val="00C510D0"/>
    <w:rsid w:val="00C514B0"/>
    <w:rsid w:val="00C533C7"/>
    <w:rsid w:val="00C57049"/>
    <w:rsid w:val="00C66EF7"/>
    <w:rsid w:val="00C70E07"/>
    <w:rsid w:val="00C719A7"/>
    <w:rsid w:val="00C719C4"/>
    <w:rsid w:val="00C72726"/>
    <w:rsid w:val="00C73B6E"/>
    <w:rsid w:val="00C750C8"/>
    <w:rsid w:val="00C770D8"/>
    <w:rsid w:val="00C8114D"/>
    <w:rsid w:val="00C81DF5"/>
    <w:rsid w:val="00C81F92"/>
    <w:rsid w:val="00C82FDD"/>
    <w:rsid w:val="00C84985"/>
    <w:rsid w:val="00C86947"/>
    <w:rsid w:val="00C910F4"/>
    <w:rsid w:val="00C967EF"/>
    <w:rsid w:val="00C96ACF"/>
    <w:rsid w:val="00C9799E"/>
    <w:rsid w:val="00CA0BEA"/>
    <w:rsid w:val="00CB1D0E"/>
    <w:rsid w:val="00CB3459"/>
    <w:rsid w:val="00CC02E1"/>
    <w:rsid w:val="00CC092C"/>
    <w:rsid w:val="00CC0B1C"/>
    <w:rsid w:val="00CC26D7"/>
    <w:rsid w:val="00CC2B6E"/>
    <w:rsid w:val="00CC4B3A"/>
    <w:rsid w:val="00CC5662"/>
    <w:rsid w:val="00CC6A99"/>
    <w:rsid w:val="00CC77D1"/>
    <w:rsid w:val="00CD5678"/>
    <w:rsid w:val="00CD7095"/>
    <w:rsid w:val="00CE74B7"/>
    <w:rsid w:val="00CF0976"/>
    <w:rsid w:val="00CF44C1"/>
    <w:rsid w:val="00CF57E3"/>
    <w:rsid w:val="00D006E3"/>
    <w:rsid w:val="00D00E19"/>
    <w:rsid w:val="00D0115A"/>
    <w:rsid w:val="00D033DE"/>
    <w:rsid w:val="00D038ED"/>
    <w:rsid w:val="00D06F8B"/>
    <w:rsid w:val="00D2755F"/>
    <w:rsid w:val="00D31BC3"/>
    <w:rsid w:val="00D3443E"/>
    <w:rsid w:val="00D34F45"/>
    <w:rsid w:val="00D36089"/>
    <w:rsid w:val="00D41561"/>
    <w:rsid w:val="00D42FF2"/>
    <w:rsid w:val="00D4491C"/>
    <w:rsid w:val="00D44A85"/>
    <w:rsid w:val="00D47D30"/>
    <w:rsid w:val="00D553D9"/>
    <w:rsid w:val="00D57381"/>
    <w:rsid w:val="00D5752A"/>
    <w:rsid w:val="00D61642"/>
    <w:rsid w:val="00D61923"/>
    <w:rsid w:val="00D64443"/>
    <w:rsid w:val="00D746E4"/>
    <w:rsid w:val="00D74A71"/>
    <w:rsid w:val="00D76665"/>
    <w:rsid w:val="00D77375"/>
    <w:rsid w:val="00D82127"/>
    <w:rsid w:val="00D90BF6"/>
    <w:rsid w:val="00D96898"/>
    <w:rsid w:val="00D97224"/>
    <w:rsid w:val="00DA0FBE"/>
    <w:rsid w:val="00DA3ACF"/>
    <w:rsid w:val="00DA4CF5"/>
    <w:rsid w:val="00DA4F2A"/>
    <w:rsid w:val="00DA503D"/>
    <w:rsid w:val="00DA6F3B"/>
    <w:rsid w:val="00DA6F4E"/>
    <w:rsid w:val="00DB00C1"/>
    <w:rsid w:val="00DB50C9"/>
    <w:rsid w:val="00DC5283"/>
    <w:rsid w:val="00DC788B"/>
    <w:rsid w:val="00DD50E3"/>
    <w:rsid w:val="00DE0D68"/>
    <w:rsid w:val="00DE3B08"/>
    <w:rsid w:val="00DE7563"/>
    <w:rsid w:val="00E010E2"/>
    <w:rsid w:val="00E06282"/>
    <w:rsid w:val="00E0680A"/>
    <w:rsid w:val="00E10589"/>
    <w:rsid w:val="00E15E62"/>
    <w:rsid w:val="00E21875"/>
    <w:rsid w:val="00E241EA"/>
    <w:rsid w:val="00E242A4"/>
    <w:rsid w:val="00E300FC"/>
    <w:rsid w:val="00E31292"/>
    <w:rsid w:val="00E319C7"/>
    <w:rsid w:val="00E332A0"/>
    <w:rsid w:val="00E37727"/>
    <w:rsid w:val="00E40978"/>
    <w:rsid w:val="00E410E6"/>
    <w:rsid w:val="00E45ADF"/>
    <w:rsid w:val="00E45DF9"/>
    <w:rsid w:val="00E47E2B"/>
    <w:rsid w:val="00E53DEE"/>
    <w:rsid w:val="00E54EA0"/>
    <w:rsid w:val="00E54F58"/>
    <w:rsid w:val="00E5661A"/>
    <w:rsid w:val="00E573E8"/>
    <w:rsid w:val="00E70D7D"/>
    <w:rsid w:val="00E70ECB"/>
    <w:rsid w:val="00E717A1"/>
    <w:rsid w:val="00E75BA0"/>
    <w:rsid w:val="00E93A34"/>
    <w:rsid w:val="00E93A3B"/>
    <w:rsid w:val="00E973C4"/>
    <w:rsid w:val="00EA2824"/>
    <w:rsid w:val="00EA459F"/>
    <w:rsid w:val="00EA5136"/>
    <w:rsid w:val="00EA7BAD"/>
    <w:rsid w:val="00EC015E"/>
    <w:rsid w:val="00EC2F4D"/>
    <w:rsid w:val="00EC4BC1"/>
    <w:rsid w:val="00EC5800"/>
    <w:rsid w:val="00ED5FF6"/>
    <w:rsid w:val="00ED7235"/>
    <w:rsid w:val="00EE1877"/>
    <w:rsid w:val="00EF32A9"/>
    <w:rsid w:val="00EF4E72"/>
    <w:rsid w:val="00EF6ED6"/>
    <w:rsid w:val="00EF749C"/>
    <w:rsid w:val="00F0295D"/>
    <w:rsid w:val="00F13072"/>
    <w:rsid w:val="00F149D7"/>
    <w:rsid w:val="00F17641"/>
    <w:rsid w:val="00F22DF7"/>
    <w:rsid w:val="00F26363"/>
    <w:rsid w:val="00F2799A"/>
    <w:rsid w:val="00F42EA2"/>
    <w:rsid w:val="00F526AA"/>
    <w:rsid w:val="00F540F4"/>
    <w:rsid w:val="00F5649D"/>
    <w:rsid w:val="00F642B9"/>
    <w:rsid w:val="00F675C2"/>
    <w:rsid w:val="00F70F2A"/>
    <w:rsid w:val="00F70FC8"/>
    <w:rsid w:val="00F82157"/>
    <w:rsid w:val="00F83CF9"/>
    <w:rsid w:val="00F84D12"/>
    <w:rsid w:val="00F90495"/>
    <w:rsid w:val="00F921C9"/>
    <w:rsid w:val="00F97FA1"/>
    <w:rsid w:val="00FB14AA"/>
    <w:rsid w:val="00FB15A5"/>
    <w:rsid w:val="00FC0570"/>
    <w:rsid w:val="00FC2F8F"/>
    <w:rsid w:val="00FC4AB4"/>
    <w:rsid w:val="00FD2BD3"/>
    <w:rsid w:val="00FD543E"/>
    <w:rsid w:val="00FD76C6"/>
    <w:rsid w:val="00FD77D1"/>
    <w:rsid w:val="00FE1CFB"/>
    <w:rsid w:val="00FE346B"/>
    <w:rsid w:val="00FE38FC"/>
    <w:rsid w:val="00FE7D58"/>
    <w:rsid w:val="00FF0B98"/>
    <w:rsid w:val="00FF1385"/>
    <w:rsid w:val="00FF1B75"/>
    <w:rsid w:val="00FF22E4"/>
    <w:rsid w:val="00FF2A9A"/>
    <w:rsid w:val="00FF4E48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447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842D3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14">
    <w:name w:val="heading 1"/>
    <w:basedOn w:val="a2"/>
    <w:next w:val="24"/>
    <w:link w:val="16"/>
    <w:qFormat/>
    <w:rsid w:val="001B7869"/>
    <w:pPr>
      <w:keepNext/>
      <w:keepLines/>
      <w:pageBreakBefore/>
      <w:widowControl/>
      <w:numPr>
        <w:numId w:val="16"/>
      </w:numPr>
      <w:suppressAutoHyphens/>
      <w:spacing w:before="240" w:after="240"/>
      <w:jc w:val="center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4">
    <w:name w:val="heading 2"/>
    <w:basedOn w:val="a2"/>
    <w:next w:val="33"/>
    <w:link w:val="26"/>
    <w:qFormat/>
    <w:rsid w:val="001B7869"/>
    <w:pPr>
      <w:keepNext/>
      <w:keepLines/>
      <w:widowControl/>
      <w:numPr>
        <w:ilvl w:val="1"/>
        <w:numId w:val="16"/>
      </w:numPr>
      <w:suppressAutoHyphens/>
      <w:spacing w:before="240" w:after="240"/>
      <w:outlineLvl w:val="1"/>
    </w:pPr>
    <w:rPr>
      <w:rFonts w:cs="Arial"/>
      <w:b/>
      <w:bCs/>
      <w:iCs/>
      <w:sz w:val="28"/>
      <w:szCs w:val="28"/>
    </w:rPr>
  </w:style>
  <w:style w:type="paragraph" w:styleId="33">
    <w:name w:val="heading 3"/>
    <w:basedOn w:val="a2"/>
    <w:next w:val="a3"/>
    <w:link w:val="35"/>
    <w:qFormat/>
    <w:rsid w:val="001B7869"/>
    <w:pPr>
      <w:keepNext/>
      <w:keepLines/>
      <w:widowControl/>
      <w:numPr>
        <w:ilvl w:val="2"/>
        <w:numId w:val="16"/>
      </w:numPr>
      <w:suppressAutoHyphens/>
      <w:spacing w:before="240" w:after="240"/>
      <w:outlineLvl w:val="2"/>
    </w:pPr>
    <w:rPr>
      <w:rFonts w:cs="Arial"/>
      <w:b/>
      <w:bCs/>
      <w:sz w:val="28"/>
      <w:szCs w:val="26"/>
    </w:rPr>
  </w:style>
  <w:style w:type="paragraph" w:styleId="40">
    <w:name w:val="heading 4"/>
    <w:basedOn w:val="a2"/>
    <w:next w:val="a3"/>
    <w:link w:val="42"/>
    <w:qFormat/>
    <w:rsid w:val="001B7869"/>
    <w:pPr>
      <w:keepNext/>
      <w:keepLines/>
      <w:widowControl/>
      <w:numPr>
        <w:ilvl w:val="3"/>
        <w:numId w:val="16"/>
      </w:numPr>
      <w:tabs>
        <w:tab w:val="left" w:pos="993"/>
      </w:tabs>
      <w:suppressAutoHyphens/>
      <w:spacing w:before="240" w:after="240"/>
      <w:outlineLvl w:val="3"/>
    </w:pPr>
    <w:rPr>
      <w:rFonts w:cs="Arial"/>
      <w:b/>
      <w:bCs/>
      <w:sz w:val="28"/>
      <w:szCs w:val="26"/>
    </w:rPr>
  </w:style>
  <w:style w:type="paragraph" w:styleId="50">
    <w:name w:val="heading 5"/>
    <w:basedOn w:val="a2"/>
    <w:next w:val="a3"/>
    <w:link w:val="51"/>
    <w:qFormat/>
    <w:rsid w:val="001B7869"/>
    <w:pPr>
      <w:keepNext/>
      <w:keepLines/>
      <w:widowControl/>
      <w:numPr>
        <w:ilvl w:val="4"/>
        <w:numId w:val="16"/>
      </w:numPr>
      <w:suppressAutoHyphens/>
      <w:spacing w:before="240" w:after="240"/>
      <w:outlineLvl w:val="4"/>
    </w:pPr>
    <w:rPr>
      <w:rFonts w:cs="Arial"/>
      <w:b/>
      <w:bCs/>
      <w:sz w:val="28"/>
      <w:szCs w:val="26"/>
    </w:rPr>
  </w:style>
  <w:style w:type="paragraph" w:styleId="6">
    <w:name w:val="heading 6"/>
    <w:basedOn w:val="a2"/>
    <w:next w:val="a3"/>
    <w:link w:val="60"/>
    <w:qFormat/>
    <w:rsid w:val="001B7869"/>
    <w:pPr>
      <w:keepNext/>
      <w:keepLines/>
      <w:widowControl/>
      <w:numPr>
        <w:ilvl w:val="5"/>
        <w:numId w:val="16"/>
      </w:numPr>
      <w:suppressAutoHyphens/>
      <w:spacing w:before="240" w:after="240"/>
      <w:outlineLvl w:val="5"/>
    </w:pPr>
    <w:rPr>
      <w:b/>
      <w:sz w:val="28"/>
    </w:rPr>
  </w:style>
  <w:style w:type="paragraph" w:styleId="7">
    <w:name w:val="heading 7"/>
    <w:basedOn w:val="a2"/>
    <w:next w:val="a3"/>
    <w:link w:val="70"/>
    <w:qFormat/>
    <w:rsid w:val="001B7869"/>
    <w:pPr>
      <w:keepNext/>
      <w:keepLines/>
      <w:widowControl/>
      <w:numPr>
        <w:ilvl w:val="6"/>
        <w:numId w:val="16"/>
      </w:numPr>
      <w:suppressAutoHyphens/>
      <w:spacing w:before="240" w:after="240"/>
      <w:outlineLvl w:val="6"/>
    </w:pPr>
    <w:rPr>
      <w:b/>
      <w:sz w:val="28"/>
      <w:szCs w:val="20"/>
    </w:rPr>
  </w:style>
  <w:style w:type="paragraph" w:styleId="8">
    <w:name w:val="heading 8"/>
    <w:basedOn w:val="a2"/>
    <w:next w:val="a3"/>
    <w:link w:val="80"/>
    <w:qFormat/>
    <w:rsid w:val="001B7869"/>
    <w:pPr>
      <w:keepNext/>
      <w:keepLines/>
      <w:widowControl/>
      <w:numPr>
        <w:ilvl w:val="7"/>
        <w:numId w:val="16"/>
      </w:numPr>
      <w:suppressAutoHyphens/>
      <w:spacing w:before="240" w:after="240"/>
      <w:outlineLvl w:val="7"/>
    </w:pPr>
    <w:rPr>
      <w:b/>
      <w:sz w:val="28"/>
      <w:szCs w:val="20"/>
    </w:rPr>
  </w:style>
  <w:style w:type="paragraph" w:styleId="9">
    <w:name w:val="heading 9"/>
    <w:basedOn w:val="a2"/>
    <w:next w:val="a3"/>
    <w:link w:val="90"/>
    <w:qFormat/>
    <w:rsid w:val="001B7869"/>
    <w:pPr>
      <w:keepNext/>
      <w:keepLines/>
      <w:widowControl/>
      <w:numPr>
        <w:ilvl w:val="8"/>
        <w:numId w:val="16"/>
      </w:numPr>
      <w:suppressAutoHyphens/>
      <w:spacing w:before="240" w:after="240"/>
      <w:outlineLvl w:val="8"/>
    </w:pPr>
    <w:rPr>
      <w:b/>
      <w:sz w:val="28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3">
    <w:name w:val="_Основной с красной строки"/>
    <w:basedOn w:val="a2"/>
    <w:link w:val="a7"/>
    <w:qFormat/>
    <w:rsid w:val="003E37A4"/>
    <w:pPr>
      <w:widowControl/>
      <w:autoSpaceDN/>
      <w:adjustRightInd/>
      <w:ind w:firstLine="709"/>
      <w:textAlignment w:val="auto"/>
    </w:pPr>
    <w:rPr>
      <w:sz w:val="28"/>
    </w:rPr>
  </w:style>
  <w:style w:type="character" w:customStyle="1" w:styleId="a7">
    <w:name w:val="_Основной с красной строки Знак"/>
    <w:link w:val="a3"/>
    <w:qFormat/>
    <w:rsid w:val="003E37A4"/>
    <w:rPr>
      <w:rFonts w:ascii="Times New Roman" w:eastAsia="Times New Roman" w:hAnsi="Times New Roman"/>
      <w:sz w:val="28"/>
      <w:szCs w:val="24"/>
    </w:rPr>
  </w:style>
  <w:style w:type="character" w:customStyle="1" w:styleId="35">
    <w:name w:val="Заголовок 3 Знак"/>
    <w:link w:val="33"/>
    <w:rsid w:val="001B7869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26">
    <w:name w:val="Заголовок 2 Знак"/>
    <w:link w:val="24"/>
    <w:rsid w:val="001B7869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16">
    <w:name w:val="Заголовок 1 Знак"/>
    <w:link w:val="14"/>
    <w:rsid w:val="001B7869"/>
    <w:rPr>
      <w:rFonts w:ascii="Times New Roman" w:eastAsia="Times New Roman" w:hAnsi="Times New Roman" w:cs="Arial"/>
      <w:b/>
      <w:bCs/>
      <w:caps/>
      <w:kern w:val="32"/>
      <w:sz w:val="28"/>
      <w:szCs w:val="32"/>
    </w:rPr>
  </w:style>
  <w:style w:type="character" w:customStyle="1" w:styleId="42">
    <w:name w:val="Заголовок 4 Знак"/>
    <w:link w:val="40"/>
    <w:rsid w:val="001B7869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51">
    <w:name w:val="Заголовок 5 Знак"/>
    <w:link w:val="50"/>
    <w:rsid w:val="001B7869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60">
    <w:name w:val="Заголовок 6 Знак"/>
    <w:link w:val="6"/>
    <w:rsid w:val="001B7869"/>
    <w:rPr>
      <w:rFonts w:ascii="Times New Roman" w:eastAsia="Times New Roman" w:hAnsi="Times New Roman"/>
      <w:b/>
      <w:sz w:val="28"/>
      <w:szCs w:val="24"/>
    </w:rPr>
  </w:style>
  <w:style w:type="character" w:customStyle="1" w:styleId="70">
    <w:name w:val="Заголовок 7 Знак"/>
    <w:link w:val="7"/>
    <w:rsid w:val="001B7869"/>
    <w:rPr>
      <w:rFonts w:ascii="Times New Roman" w:eastAsia="Times New Roman" w:hAnsi="Times New Roman"/>
      <w:b/>
      <w:sz w:val="28"/>
    </w:rPr>
  </w:style>
  <w:style w:type="character" w:customStyle="1" w:styleId="80">
    <w:name w:val="Заголовок 8 Знак"/>
    <w:link w:val="8"/>
    <w:rsid w:val="001B7869"/>
    <w:rPr>
      <w:rFonts w:ascii="Times New Roman" w:eastAsia="Times New Roman" w:hAnsi="Times New Roman"/>
      <w:b/>
      <w:sz w:val="28"/>
    </w:rPr>
  </w:style>
  <w:style w:type="character" w:customStyle="1" w:styleId="90">
    <w:name w:val="Заголовок 9 Знак"/>
    <w:link w:val="9"/>
    <w:rsid w:val="001B7869"/>
    <w:rPr>
      <w:rFonts w:ascii="Times New Roman" w:eastAsia="Times New Roman" w:hAnsi="Times New Roman"/>
      <w:b/>
      <w:sz w:val="28"/>
    </w:rPr>
  </w:style>
  <w:style w:type="paragraph" w:customStyle="1" w:styleId="a8">
    <w:name w:val="_Согласовано"/>
    <w:aliases w:val="Составили"/>
    <w:basedOn w:val="a2"/>
    <w:link w:val="a9"/>
    <w:rsid w:val="001B7869"/>
    <w:pPr>
      <w:spacing w:before="120"/>
      <w:jc w:val="center"/>
    </w:pPr>
    <w:rPr>
      <w:rFonts w:ascii="Times New Roman Полужирный" w:hAnsi="Times New Roman Полужирный"/>
      <w:b/>
      <w:bCs/>
      <w:caps/>
      <w:sz w:val="28"/>
    </w:rPr>
  </w:style>
  <w:style w:type="character" w:customStyle="1" w:styleId="a9">
    <w:name w:val="_Согласовано Знак"/>
    <w:aliases w:val="Составили Знак"/>
    <w:link w:val="a8"/>
    <w:rsid w:val="001B7869"/>
    <w:rPr>
      <w:rFonts w:ascii="Times New Roman Полужирный" w:eastAsia="Times New Roman" w:hAnsi="Times New Roman Полужирный"/>
      <w:b/>
      <w:bCs/>
      <w:caps/>
      <w:sz w:val="28"/>
      <w:szCs w:val="24"/>
    </w:rPr>
  </w:style>
  <w:style w:type="paragraph" w:customStyle="1" w:styleId="aa">
    <w:name w:val="_Титул_Москва год"/>
    <w:basedOn w:val="a2"/>
    <w:link w:val="ab"/>
    <w:rsid w:val="001B7869"/>
    <w:pPr>
      <w:spacing w:before="120"/>
      <w:jc w:val="center"/>
    </w:pPr>
    <w:rPr>
      <w:sz w:val="28"/>
      <w:szCs w:val="28"/>
    </w:rPr>
  </w:style>
  <w:style w:type="character" w:customStyle="1" w:styleId="ab">
    <w:name w:val="_Титул_Москва год Знак"/>
    <w:link w:val="aa"/>
    <w:rsid w:val="001B7869"/>
    <w:rPr>
      <w:rFonts w:ascii="Times New Roman" w:eastAsia="Times New Roman" w:hAnsi="Times New Roman"/>
      <w:sz w:val="28"/>
      <w:szCs w:val="28"/>
    </w:rPr>
  </w:style>
  <w:style w:type="paragraph" w:customStyle="1" w:styleId="ac">
    <w:name w:val="_Титул_Объект автоматизации"/>
    <w:basedOn w:val="a2"/>
    <w:link w:val="ad"/>
    <w:rsid w:val="003E37A4"/>
    <w:pPr>
      <w:widowControl/>
      <w:suppressAutoHyphens/>
      <w:autoSpaceDN/>
      <w:adjustRightInd/>
      <w:spacing w:before="240" w:after="240"/>
      <w:jc w:val="center"/>
      <w:textAlignment w:val="auto"/>
    </w:pPr>
    <w:rPr>
      <w:rFonts w:ascii="Times New Roman Полужирный" w:hAnsi="Times New Roman Полужирный"/>
      <w:b/>
      <w:caps/>
      <w:sz w:val="28"/>
      <w:szCs w:val="32"/>
    </w:rPr>
  </w:style>
  <w:style w:type="character" w:customStyle="1" w:styleId="ad">
    <w:name w:val="_Название объекта автоматизации Знак"/>
    <w:link w:val="ac"/>
    <w:rsid w:val="003E37A4"/>
    <w:rPr>
      <w:rFonts w:ascii="Times New Roman Полужирный" w:eastAsia="Times New Roman" w:hAnsi="Times New Roman Полужирный"/>
      <w:b/>
      <w:caps/>
      <w:sz w:val="28"/>
      <w:szCs w:val="32"/>
    </w:rPr>
  </w:style>
  <w:style w:type="paragraph" w:styleId="ae">
    <w:name w:val="header"/>
    <w:basedOn w:val="a2"/>
    <w:link w:val="af"/>
    <w:unhideWhenUsed/>
    <w:rsid w:val="00AB0CFB"/>
    <w:pPr>
      <w:jc w:val="center"/>
    </w:pPr>
    <w:rPr>
      <w:noProof/>
    </w:rPr>
  </w:style>
  <w:style w:type="character" w:customStyle="1" w:styleId="af">
    <w:name w:val="Верхний колонтитул Знак"/>
    <w:link w:val="ae"/>
    <w:rsid w:val="00AB0CFB"/>
    <w:rPr>
      <w:rFonts w:ascii="Times New Roman" w:eastAsia="Times New Roman" w:hAnsi="Times New Roman"/>
      <w:noProof/>
      <w:sz w:val="24"/>
      <w:szCs w:val="24"/>
    </w:rPr>
  </w:style>
  <w:style w:type="paragraph" w:styleId="af0">
    <w:name w:val="footer"/>
    <w:basedOn w:val="a2"/>
    <w:link w:val="af1"/>
    <w:uiPriority w:val="99"/>
    <w:unhideWhenUsed/>
    <w:rsid w:val="00202197"/>
    <w:pPr>
      <w:spacing w:before="120" w:line="240" w:lineRule="auto"/>
      <w:jc w:val="center"/>
    </w:pPr>
  </w:style>
  <w:style w:type="character" w:customStyle="1" w:styleId="af1">
    <w:name w:val="Нижний колонтитул Знак"/>
    <w:link w:val="af0"/>
    <w:uiPriority w:val="99"/>
    <w:rsid w:val="00202197"/>
    <w:rPr>
      <w:rFonts w:ascii="Times New Roman" w:eastAsia="Times New Roman" w:hAnsi="Times New Roman"/>
      <w:sz w:val="24"/>
      <w:szCs w:val="24"/>
    </w:rPr>
  </w:style>
  <w:style w:type="paragraph" w:customStyle="1" w:styleId="af2">
    <w:name w:val="_Чертеж_подписи в рамке"/>
    <w:link w:val="af3"/>
    <w:rsid w:val="009308B1"/>
    <w:pPr>
      <w:jc w:val="center"/>
    </w:pPr>
    <w:rPr>
      <w:rFonts w:eastAsia="Times New Roman"/>
      <w:i/>
      <w:sz w:val="18"/>
    </w:rPr>
  </w:style>
  <w:style w:type="character" w:customStyle="1" w:styleId="af3">
    <w:name w:val="_Чертеж_подписи в рамке Знак"/>
    <w:link w:val="af2"/>
    <w:rsid w:val="009308B1"/>
    <w:rPr>
      <w:rFonts w:ascii="Calibri" w:eastAsia="Times New Roman" w:hAnsi="Calibri"/>
      <w:i/>
      <w:sz w:val="18"/>
    </w:rPr>
  </w:style>
  <w:style w:type="paragraph" w:customStyle="1" w:styleId="af4">
    <w:name w:val="Чертежный"/>
    <w:rsid w:val="009308B1"/>
    <w:pPr>
      <w:jc w:val="both"/>
    </w:pPr>
    <w:rPr>
      <w:rFonts w:eastAsia="Times New Roman"/>
      <w:i/>
      <w:sz w:val="28"/>
      <w:lang w:val="uk-UA"/>
    </w:rPr>
  </w:style>
  <w:style w:type="paragraph" w:customStyle="1" w:styleId="af5">
    <w:name w:val="_Титул_Название системы"/>
    <w:basedOn w:val="af6"/>
    <w:link w:val="af7"/>
    <w:rsid w:val="001B7869"/>
    <w:rPr>
      <w:rFonts w:ascii="Times New Roman Полужирный" w:hAnsi="Times New Roman Полужирный"/>
      <w:caps/>
    </w:rPr>
  </w:style>
  <w:style w:type="paragraph" w:customStyle="1" w:styleId="af6">
    <w:name w:val="_Титул_Название системы краткое"/>
    <w:basedOn w:val="a2"/>
    <w:next w:val="af8"/>
    <w:rsid w:val="003E37A4"/>
    <w:pPr>
      <w:widowControl/>
      <w:suppressAutoHyphens/>
      <w:autoSpaceDN/>
      <w:adjustRightInd/>
      <w:spacing w:before="240" w:after="240"/>
      <w:jc w:val="center"/>
      <w:textAlignment w:val="auto"/>
    </w:pPr>
    <w:rPr>
      <w:rFonts w:cs="Arial"/>
      <w:b/>
      <w:sz w:val="28"/>
      <w:szCs w:val="28"/>
      <w:lang w:eastAsia="en-US"/>
    </w:rPr>
  </w:style>
  <w:style w:type="paragraph" w:customStyle="1" w:styleId="af8">
    <w:name w:val="_Титул_другое"/>
    <w:basedOn w:val="a2"/>
    <w:rsid w:val="001B7869"/>
    <w:pPr>
      <w:jc w:val="left"/>
    </w:pPr>
    <w:rPr>
      <w:sz w:val="28"/>
      <w:szCs w:val="28"/>
    </w:rPr>
  </w:style>
  <w:style w:type="character" w:customStyle="1" w:styleId="af7">
    <w:name w:val="_Титул_Название системы Знак"/>
    <w:link w:val="af5"/>
    <w:rsid w:val="001B7869"/>
    <w:rPr>
      <w:rFonts w:ascii="Times New Roman Полужирный" w:eastAsia="Times New Roman" w:hAnsi="Times New Roman Полужирный" w:cs="Arial"/>
      <w:b/>
      <w:caps/>
      <w:sz w:val="28"/>
      <w:szCs w:val="28"/>
      <w:lang w:eastAsia="en-US"/>
    </w:rPr>
  </w:style>
  <w:style w:type="paragraph" w:styleId="af9">
    <w:name w:val="Document Map"/>
    <w:basedOn w:val="a2"/>
    <w:link w:val="afa"/>
    <w:uiPriority w:val="99"/>
    <w:semiHidden/>
    <w:unhideWhenUsed/>
    <w:rsid w:val="003E37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link w:val="af9"/>
    <w:uiPriority w:val="99"/>
    <w:semiHidden/>
    <w:rsid w:val="003E37A4"/>
    <w:rPr>
      <w:rFonts w:ascii="Tahoma" w:eastAsia="Times New Roman" w:hAnsi="Tahoma" w:cs="Tahoma"/>
      <w:sz w:val="16"/>
      <w:szCs w:val="16"/>
    </w:rPr>
  </w:style>
  <w:style w:type="character" w:customStyle="1" w:styleId="afb">
    <w:name w:val="_Табл_Заголовок Знак"/>
    <w:link w:val="afc"/>
    <w:rsid w:val="009957A8"/>
    <w:rPr>
      <w:rFonts w:ascii="Times New Roman" w:eastAsia="Times New Roman" w:hAnsi="Times New Roman"/>
      <w:b/>
      <w:sz w:val="24"/>
      <w:szCs w:val="24"/>
    </w:rPr>
  </w:style>
  <w:style w:type="paragraph" w:customStyle="1" w:styleId="afc">
    <w:name w:val="_Табл_Заголовок"/>
    <w:basedOn w:val="a2"/>
    <w:link w:val="afb"/>
    <w:qFormat/>
    <w:rsid w:val="009957A8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</w:rPr>
  </w:style>
  <w:style w:type="character" w:customStyle="1" w:styleId="afd">
    <w:name w:val="_Титул наименование организации Знак"/>
    <w:link w:val="afe"/>
    <w:locked/>
    <w:rsid w:val="001B7869"/>
    <w:rPr>
      <w:rFonts w:ascii="Times New Roman" w:eastAsia="Times New Roman" w:hAnsi="Times New Roman"/>
      <w:noProof/>
      <w:sz w:val="28"/>
      <w:szCs w:val="26"/>
    </w:rPr>
  </w:style>
  <w:style w:type="paragraph" w:customStyle="1" w:styleId="afe">
    <w:name w:val="_Титул наименование организации"/>
    <w:basedOn w:val="a2"/>
    <w:link w:val="afd"/>
    <w:rsid w:val="001B7869"/>
    <w:pPr>
      <w:jc w:val="center"/>
    </w:pPr>
    <w:rPr>
      <w:noProof/>
      <w:sz w:val="28"/>
      <w:szCs w:val="26"/>
    </w:rPr>
  </w:style>
  <w:style w:type="paragraph" w:customStyle="1" w:styleId="aff">
    <w:name w:val="_Заголовок без нумерации в оглавлении"/>
    <w:basedOn w:val="a2"/>
    <w:next w:val="a3"/>
    <w:rsid w:val="001B7869"/>
    <w:pPr>
      <w:keepNext/>
      <w:keepLines/>
      <w:pageBreakBefore/>
      <w:widowControl/>
      <w:autoSpaceDN/>
      <w:adjustRightInd/>
      <w:spacing w:before="240" w:after="240"/>
      <w:jc w:val="center"/>
      <w:textAlignment w:val="auto"/>
      <w:outlineLvl w:val="0"/>
    </w:pPr>
    <w:rPr>
      <w:b/>
      <w:caps/>
      <w:sz w:val="28"/>
      <w:szCs w:val="32"/>
    </w:rPr>
  </w:style>
  <w:style w:type="paragraph" w:customStyle="1" w:styleId="aff0">
    <w:name w:val="_Заголовок без нумерации Не в оглавлении"/>
    <w:basedOn w:val="a3"/>
    <w:next w:val="a2"/>
    <w:link w:val="aff1"/>
    <w:rsid w:val="001B7869"/>
    <w:pPr>
      <w:keepNext/>
      <w:keepLines/>
      <w:pageBreakBefore/>
      <w:spacing w:before="240" w:after="240"/>
      <w:jc w:val="center"/>
    </w:pPr>
    <w:rPr>
      <w:rFonts w:ascii="Times New Roman Полужирный" w:hAnsi="Times New Roman Полужирный"/>
      <w:b/>
      <w:caps/>
      <w:szCs w:val="28"/>
    </w:rPr>
  </w:style>
  <w:style w:type="character" w:customStyle="1" w:styleId="aff1">
    <w:name w:val="_Заголовок без нумерации Не в оглавлении Знак"/>
    <w:link w:val="aff0"/>
    <w:rsid w:val="00724DFC"/>
    <w:rPr>
      <w:rFonts w:ascii="Times New Roman Полужирный" w:eastAsia="Times New Roman" w:hAnsi="Times New Roman Полужирный"/>
      <w:b/>
      <w:caps/>
      <w:sz w:val="28"/>
      <w:szCs w:val="28"/>
    </w:rPr>
  </w:style>
  <w:style w:type="paragraph" w:customStyle="1" w:styleId="10">
    <w:name w:val="_Маркированный список уровня 1"/>
    <w:basedOn w:val="a2"/>
    <w:link w:val="17"/>
    <w:qFormat/>
    <w:rsid w:val="003E37A4"/>
    <w:pPr>
      <w:widowControl/>
      <w:numPr>
        <w:numId w:val="2"/>
      </w:numPr>
    </w:pPr>
    <w:rPr>
      <w:sz w:val="28"/>
    </w:rPr>
  </w:style>
  <w:style w:type="character" w:customStyle="1" w:styleId="17">
    <w:name w:val="_Маркированный список уровня 1 Знак"/>
    <w:link w:val="10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2">
    <w:name w:val="_Маркированный список уровня 2"/>
    <w:basedOn w:val="a2"/>
    <w:link w:val="27"/>
    <w:qFormat/>
    <w:rsid w:val="003E37A4"/>
    <w:pPr>
      <w:widowControl/>
      <w:numPr>
        <w:numId w:val="3"/>
      </w:numPr>
      <w:contextualSpacing/>
    </w:pPr>
    <w:rPr>
      <w:sz w:val="28"/>
    </w:rPr>
  </w:style>
  <w:style w:type="character" w:customStyle="1" w:styleId="27">
    <w:name w:val="_Маркированный список уровня 2 Знак"/>
    <w:link w:val="2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3">
    <w:name w:val="_Маркированный список уровня 3"/>
    <w:basedOn w:val="a2"/>
    <w:link w:val="36"/>
    <w:qFormat/>
    <w:rsid w:val="003E37A4"/>
    <w:pPr>
      <w:widowControl/>
      <w:numPr>
        <w:numId w:val="4"/>
      </w:numPr>
    </w:pPr>
    <w:rPr>
      <w:sz w:val="28"/>
    </w:rPr>
  </w:style>
  <w:style w:type="character" w:customStyle="1" w:styleId="36">
    <w:name w:val="_Маркированный список уровня 3 Знак"/>
    <w:link w:val="3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13">
    <w:name w:val="_Нумерованный 1"/>
    <w:basedOn w:val="a2"/>
    <w:link w:val="110"/>
    <w:qFormat/>
    <w:rsid w:val="003E37A4"/>
    <w:pPr>
      <w:widowControl/>
      <w:numPr>
        <w:numId w:val="6"/>
      </w:numPr>
    </w:pPr>
    <w:rPr>
      <w:sz w:val="28"/>
    </w:rPr>
  </w:style>
  <w:style w:type="character" w:customStyle="1" w:styleId="110">
    <w:name w:val="_Нумерованный 1 Знак1"/>
    <w:link w:val="13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23">
    <w:name w:val="_Нумерованный 2"/>
    <w:basedOn w:val="13"/>
    <w:link w:val="210"/>
    <w:qFormat/>
    <w:rsid w:val="003E37A4"/>
    <w:pPr>
      <w:numPr>
        <w:ilvl w:val="1"/>
      </w:numPr>
    </w:pPr>
  </w:style>
  <w:style w:type="character" w:customStyle="1" w:styleId="210">
    <w:name w:val="_Нумерованный 2 Знак1"/>
    <w:link w:val="23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32">
    <w:name w:val="_Нумерованный 3"/>
    <w:basedOn w:val="23"/>
    <w:link w:val="37"/>
    <w:rsid w:val="003E37A4"/>
    <w:pPr>
      <w:numPr>
        <w:ilvl w:val="2"/>
      </w:numPr>
    </w:pPr>
  </w:style>
  <w:style w:type="character" w:customStyle="1" w:styleId="37">
    <w:name w:val="_Нумерованный 3 Знак"/>
    <w:link w:val="32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aff2">
    <w:name w:val="_Основной перед списком"/>
    <w:basedOn w:val="a3"/>
    <w:next w:val="10"/>
    <w:link w:val="aff3"/>
    <w:qFormat/>
    <w:rsid w:val="003E37A4"/>
    <w:pPr>
      <w:keepNext/>
    </w:pPr>
  </w:style>
  <w:style w:type="character" w:customStyle="1" w:styleId="aff3">
    <w:name w:val="_Основной перед списком Знак"/>
    <w:link w:val="aff2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aff4">
    <w:name w:val="_Основной после таблицы и рисунка"/>
    <w:basedOn w:val="a3"/>
    <w:next w:val="a3"/>
    <w:qFormat/>
    <w:rsid w:val="003E37A4"/>
    <w:pPr>
      <w:spacing w:before="240"/>
    </w:pPr>
  </w:style>
  <w:style w:type="paragraph" w:customStyle="1" w:styleId="1">
    <w:name w:val="_Перечисление 1"/>
    <w:basedOn w:val="a2"/>
    <w:qFormat/>
    <w:rsid w:val="003E37A4"/>
    <w:pPr>
      <w:widowControl/>
      <w:numPr>
        <w:numId w:val="8"/>
      </w:numPr>
    </w:pPr>
    <w:rPr>
      <w:sz w:val="28"/>
    </w:rPr>
  </w:style>
  <w:style w:type="paragraph" w:customStyle="1" w:styleId="20">
    <w:name w:val="_Перечисление 2"/>
    <w:basedOn w:val="1"/>
    <w:qFormat/>
    <w:rsid w:val="003E37A4"/>
    <w:pPr>
      <w:numPr>
        <w:ilvl w:val="1"/>
      </w:numPr>
    </w:pPr>
  </w:style>
  <w:style w:type="paragraph" w:customStyle="1" w:styleId="aff5">
    <w:name w:val="_Приложение_название"/>
    <w:basedOn w:val="aff0"/>
    <w:next w:val="a3"/>
    <w:qFormat/>
    <w:rsid w:val="001B7869"/>
    <w:pPr>
      <w:pageBreakBefore w:val="0"/>
      <w:suppressAutoHyphens/>
    </w:pPr>
  </w:style>
  <w:style w:type="paragraph" w:customStyle="1" w:styleId="aff6">
    <w:name w:val="_Приложение_тип"/>
    <w:basedOn w:val="a3"/>
    <w:next w:val="aff5"/>
    <w:qFormat/>
    <w:rsid w:val="003E37A4"/>
    <w:pPr>
      <w:keepNext/>
      <w:keepLines/>
      <w:suppressAutoHyphens/>
      <w:ind w:firstLine="0"/>
      <w:jc w:val="center"/>
    </w:pPr>
    <w:rPr>
      <w:i/>
    </w:rPr>
  </w:style>
  <w:style w:type="paragraph" w:customStyle="1" w:styleId="aff7">
    <w:name w:val="_Примечание"/>
    <w:basedOn w:val="a3"/>
    <w:next w:val="a3"/>
    <w:qFormat/>
    <w:rsid w:val="003E37A4"/>
  </w:style>
  <w:style w:type="paragraph" w:customStyle="1" w:styleId="a">
    <w:name w:val="_Примечание_нумерованное"/>
    <w:basedOn w:val="aff7"/>
    <w:qFormat/>
    <w:rsid w:val="003E37A4"/>
    <w:pPr>
      <w:numPr>
        <w:numId w:val="9"/>
      </w:numPr>
    </w:pPr>
  </w:style>
  <w:style w:type="paragraph" w:customStyle="1" w:styleId="aff8">
    <w:name w:val="_Рисунок_Картинка"/>
    <w:basedOn w:val="a2"/>
    <w:next w:val="a2"/>
    <w:link w:val="aff9"/>
    <w:qFormat/>
    <w:rsid w:val="003E37A4"/>
    <w:pPr>
      <w:keepNext/>
      <w:spacing w:before="120" w:after="120" w:line="240" w:lineRule="auto"/>
      <w:jc w:val="center"/>
    </w:pPr>
    <w:rPr>
      <w:sz w:val="28"/>
    </w:rPr>
  </w:style>
  <w:style w:type="character" w:customStyle="1" w:styleId="aff9">
    <w:name w:val="_Рисунок_Картинка Знак"/>
    <w:link w:val="aff8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affa">
    <w:name w:val="_Рисунок_Название"/>
    <w:basedOn w:val="a2"/>
    <w:next w:val="aff4"/>
    <w:link w:val="affb"/>
    <w:rsid w:val="003E37A4"/>
    <w:pPr>
      <w:keepLines/>
      <w:widowControl/>
      <w:spacing w:before="120" w:after="240"/>
      <w:jc w:val="center"/>
    </w:pPr>
    <w:rPr>
      <w:bCs/>
      <w:sz w:val="28"/>
      <w:szCs w:val="28"/>
    </w:rPr>
  </w:style>
  <w:style w:type="character" w:customStyle="1" w:styleId="affb">
    <w:name w:val="_Рисунок_Название Знак"/>
    <w:link w:val="affa"/>
    <w:rsid w:val="003E37A4"/>
    <w:rPr>
      <w:rFonts w:ascii="Times New Roman" w:eastAsia="Times New Roman" w:hAnsi="Times New Roman"/>
      <w:bCs/>
      <w:sz w:val="28"/>
      <w:szCs w:val="28"/>
    </w:rPr>
  </w:style>
  <w:style w:type="paragraph" w:customStyle="1" w:styleId="affc">
    <w:name w:val="_Табл_Название"/>
    <w:basedOn w:val="a2"/>
    <w:rsid w:val="003E37A4"/>
    <w:pPr>
      <w:keepNext/>
      <w:spacing w:before="120" w:after="60" w:line="276" w:lineRule="auto"/>
    </w:pPr>
    <w:rPr>
      <w:sz w:val="28"/>
      <w:szCs w:val="20"/>
    </w:rPr>
  </w:style>
  <w:style w:type="paragraph" w:customStyle="1" w:styleId="affd">
    <w:name w:val="_Табл_Подзаголовок"/>
    <w:basedOn w:val="a2"/>
    <w:rsid w:val="003E37A4"/>
    <w:pPr>
      <w:keepNext/>
      <w:spacing w:before="120" w:after="120" w:line="240" w:lineRule="auto"/>
      <w:jc w:val="center"/>
    </w:pPr>
  </w:style>
  <w:style w:type="paragraph" w:customStyle="1" w:styleId="affe">
    <w:name w:val="_Табл_Текст_лев"/>
    <w:basedOn w:val="a2"/>
    <w:link w:val="afff"/>
    <w:qFormat/>
    <w:rsid w:val="009957A8"/>
    <w:pPr>
      <w:widowControl/>
      <w:autoSpaceDN/>
      <w:adjustRightInd/>
      <w:spacing w:line="240" w:lineRule="auto"/>
      <w:jc w:val="left"/>
      <w:textAlignment w:val="auto"/>
    </w:pPr>
    <w:rPr>
      <w:szCs w:val="20"/>
    </w:rPr>
  </w:style>
  <w:style w:type="character" w:customStyle="1" w:styleId="afff">
    <w:name w:val="_Табл_Текст_лев Знак"/>
    <w:link w:val="affe"/>
    <w:rsid w:val="009957A8"/>
    <w:rPr>
      <w:rFonts w:ascii="Times New Roman" w:eastAsia="Times New Roman" w:hAnsi="Times New Roman"/>
      <w:sz w:val="24"/>
    </w:rPr>
  </w:style>
  <w:style w:type="paragraph" w:customStyle="1" w:styleId="11">
    <w:name w:val="_Табл_Текст_Маркир1"/>
    <w:basedOn w:val="a2"/>
    <w:rsid w:val="003E37A4"/>
    <w:pPr>
      <w:numPr>
        <w:numId w:val="11"/>
      </w:numPr>
      <w:spacing w:line="240" w:lineRule="auto"/>
      <w:jc w:val="left"/>
      <w:textAlignment w:val="auto"/>
    </w:pPr>
    <w:rPr>
      <w:rFonts w:eastAsia="Calibri"/>
      <w:bCs/>
    </w:rPr>
  </w:style>
  <w:style w:type="paragraph" w:customStyle="1" w:styleId="21">
    <w:name w:val="_Табл_Текст_Маркир2"/>
    <w:basedOn w:val="a2"/>
    <w:rsid w:val="004B18FA"/>
    <w:pPr>
      <w:numPr>
        <w:numId w:val="12"/>
      </w:numPr>
      <w:spacing w:line="240" w:lineRule="auto"/>
      <w:jc w:val="left"/>
    </w:pPr>
  </w:style>
  <w:style w:type="paragraph" w:customStyle="1" w:styleId="31">
    <w:name w:val="_Табл_Текст_Маркир3"/>
    <w:basedOn w:val="a2"/>
    <w:qFormat/>
    <w:rsid w:val="004B18FA"/>
    <w:pPr>
      <w:numPr>
        <w:numId w:val="13"/>
      </w:numPr>
      <w:spacing w:line="240" w:lineRule="auto"/>
      <w:jc w:val="left"/>
    </w:pPr>
  </w:style>
  <w:style w:type="paragraph" w:customStyle="1" w:styleId="15">
    <w:name w:val="_Табл_Текст_Нумеров1"/>
    <w:basedOn w:val="a2"/>
    <w:qFormat/>
    <w:rsid w:val="003E37A4"/>
    <w:pPr>
      <w:numPr>
        <w:numId w:val="14"/>
      </w:numPr>
      <w:spacing w:line="240" w:lineRule="auto"/>
      <w:jc w:val="left"/>
    </w:pPr>
  </w:style>
  <w:style w:type="paragraph" w:customStyle="1" w:styleId="25">
    <w:name w:val="_Табл_Текст_Нумеров2"/>
    <w:basedOn w:val="15"/>
    <w:qFormat/>
    <w:rsid w:val="003E37A4"/>
    <w:pPr>
      <w:numPr>
        <w:ilvl w:val="1"/>
      </w:numPr>
    </w:pPr>
  </w:style>
  <w:style w:type="paragraph" w:customStyle="1" w:styleId="34">
    <w:name w:val="_Табл_Текст_Нумеров3"/>
    <w:basedOn w:val="25"/>
    <w:qFormat/>
    <w:rsid w:val="003E37A4"/>
    <w:pPr>
      <w:numPr>
        <w:ilvl w:val="2"/>
      </w:numPr>
    </w:pPr>
  </w:style>
  <w:style w:type="paragraph" w:customStyle="1" w:styleId="afff0">
    <w:name w:val="_Табл_Текст_по_ширине"/>
    <w:basedOn w:val="affe"/>
    <w:qFormat/>
    <w:rsid w:val="003E37A4"/>
    <w:pPr>
      <w:jc w:val="both"/>
    </w:pPr>
  </w:style>
  <w:style w:type="paragraph" w:customStyle="1" w:styleId="afff1">
    <w:name w:val="_Табл_Текст_прав"/>
    <w:basedOn w:val="affe"/>
    <w:qFormat/>
    <w:rsid w:val="003E37A4"/>
    <w:pPr>
      <w:jc w:val="right"/>
    </w:pPr>
  </w:style>
  <w:style w:type="paragraph" w:customStyle="1" w:styleId="afff2">
    <w:name w:val="_Табл_Текст_центр"/>
    <w:basedOn w:val="affe"/>
    <w:rsid w:val="009957A8"/>
    <w:pPr>
      <w:jc w:val="center"/>
    </w:pPr>
    <w:rPr>
      <w:rFonts w:eastAsia="Calibri"/>
    </w:rPr>
  </w:style>
  <w:style w:type="table" w:customStyle="1" w:styleId="afff3">
    <w:name w:val="_Таблица"/>
    <w:basedOn w:val="a5"/>
    <w:rsid w:val="003E37A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4">
    <w:name w:val="_Таблица примечания"/>
    <w:basedOn w:val="a5"/>
    <w:rsid w:val="003E37A4"/>
    <w:pPr>
      <w:spacing w:before="120" w:after="120"/>
    </w:pPr>
    <w:rPr>
      <w:rFonts w:ascii="Times New Roman" w:eastAsia="Times New Roman" w:hAnsi="Times New Roman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5">
    <w:name w:val="_Таблица содержания работ"/>
    <w:basedOn w:val="a5"/>
    <w:rsid w:val="003E37A4"/>
    <w:rPr>
      <w:rFonts w:ascii="Times New Roman" w:eastAsia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6">
    <w:name w:val="_Текст исходного кода"/>
    <w:basedOn w:val="a2"/>
    <w:rsid w:val="003E37A4"/>
    <w:pPr>
      <w:spacing w:before="240" w:after="240"/>
      <w:contextualSpacing/>
      <w:jc w:val="left"/>
    </w:pPr>
    <w:rPr>
      <w:rFonts w:ascii="Courier New" w:hAnsi="Courier New" w:cs="Courier New"/>
      <w:sz w:val="20"/>
      <w:szCs w:val="20"/>
    </w:rPr>
  </w:style>
  <w:style w:type="paragraph" w:customStyle="1" w:styleId="afff7">
    <w:name w:val="_Текст сноски"/>
    <w:basedOn w:val="a2"/>
    <w:link w:val="afff8"/>
    <w:rsid w:val="003E37A4"/>
    <w:pPr>
      <w:widowControl/>
      <w:suppressAutoHyphens/>
      <w:autoSpaceDN/>
      <w:adjustRightInd/>
      <w:spacing w:line="240" w:lineRule="auto"/>
      <w:jc w:val="left"/>
      <w:textAlignment w:val="auto"/>
    </w:pPr>
    <w:rPr>
      <w:bCs/>
      <w:sz w:val="20"/>
      <w:szCs w:val="20"/>
      <w:vertAlign w:val="superscript"/>
    </w:rPr>
  </w:style>
  <w:style w:type="character" w:customStyle="1" w:styleId="afff8">
    <w:name w:val="_Текст сноски Знак"/>
    <w:link w:val="afff7"/>
    <w:rsid w:val="003E37A4"/>
    <w:rPr>
      <w:rFonts w:ascii="Times New Roman" w:eastAsia="Times New Roman" w:hAnsi="Times New Roman"/>
      <w:bCs/>
      <w:vertAlign w:val="superscript"/>
    </w:rPr>
  </w:style>
  <w:style w:type="character" w:customStyle="1" w:styleId="afff9">
    <w:name w:val="_Текст_курсив"/>
    <w:qFormat/>
    <w:rsid w:val="003E37A4"/>
    <w:rPr>
      <w:i/>
    </w:rPr>
  </w:style>
  <w:style w:type="character" w:customStyle="1" w:styleId="afffa">
    <w:name w:val="_Текст_подчеркнутый"/>
    <w:qFormat/>
    <w:rsid w:val="003E37A4"/>
    <w:rPr>
      <w:u w:val="single"/>
    </w:rPr>
  </w:style>
  <w:style w:type="character" w:customStyle="1" w:styleId="afffb">
    <w:name w:val="_Текст_полужирный"/>
    <w:qFormat/>
    <w:rsid w:val="003E37A4"/>
    <w:rPr>
      <w:b/>
    </w:rPr>
  </w:style>
  <w:style w:type="character" w:customStyle="1" w:styleId="afffc">
    <w:name w:val="_Текст_скрытый"/>
    <w:qFormat/>
    <w:rsid w:val="003E37A4"/>
    <w:rPr>
      <w:vanish/>
    </w:rPr>
  </w:style>
  <w:style w:type="paragraph" w:customStyle="1" w:styleId="afffd">
    <w:name w:val="_Титул_Код документа"/>
    <w:basedOn w:val="a2"/>
    <w:rsid w:val="003E37A4"/>
    <w:pPr>
      <w:widowControl/>
      <w:suppressAutoHyphens/>
      <w:autoSpaceDN/>
      <w:adjustRightInd/>
      <w:spacing w:before="240" w:after="240"/>
      <w:jc w:val="center"/>
      <w:textAlignment w:val="auto"/>
    </w:pPr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paragraph" w:customStyle="1" w:styleId="afffe">
    <w:name w:val="_Титул_Количество страниц"/>
    <w:basedOn w:val="affff"/>
    <w:link w:val="affff0"/>
    <w:rsid w:val="001B7869"/>
    <w:rPr>
      <w:b w:val="0"/>
      <w:szCs w:val="28"/>
    </w:rPr>
  </w:style>
  <w:style w:type="paragraph" w:customStyle="1" w:styleId="affff">
    <w:name w:val="_Титул_Название системы полное"/>
    <w:basedOn w:val="a2"/>
    <w:next w:val="af6"/>
    <w:rsid w:val="000566F1"/>
    <w:pPr>
      <w:widowControl/>
      <w:autoSpaceDN/>
      <w:adjustRightInd/>
      <w:spacing w:before="240" w:after="240"/>
      <w:jc w:val="center"/>
      <w:textAlignment w:val="auto"/>
    </w:pPr>
    <w:rPr>
      <w:rFonts w:cs="Arial"/>
      <w:b/>
      <w:bCs/>
      <w:sz w:val="28"/>
      <w:szCs w:val="32"/>
      <w:lang w:eastAsia="en-US"/>
    </w:rPr>
  </w:style>
  <w:style w:type="character" w:customStyle="1" w:styleId="affff0">
    <w:name w:val="_Титул_Количество страниц Знак"/>
    <w:link w:val="afffe"/>
    <w:rsid w:val="001B7869"/>
    <w:rPr>
      <w:rFonts w:ascii="Times New Roman" w:eastAsia="Times New Roman" w:hAnsi="Times New Roman" w:cs="Arial"/>
      <w:bCs/>
      <w:sz w:val="28"/>
      <w:szCs w:val="28"/>
      <w:lang w:eastAsia="en-US"/>
    </w:rPr>
  </w:style>
  <w:style w:type="paragraph" w:customStyle="1" w:styleId="affff1">
    <w:name w:val="_Титул_Название документа"/>
    <w:basedOn w:val="affff"/>
    <w:link w:val="affff2"/>
    <w:rsid w:val="001B7869"/>
    <w:rPr>
      <w:b w:val="0"/>
      <w:caps/>
      <w:szCs w:val="28"/>
    </w:rPr>
  </w:style>
  <w:style w:type="character" w:customStyle="1" w:styleId="affff2">
    <w:name w:val="_Титул_Название документа Знак"/>
    <w:link w:val="affff1"/>
    <w:rsid w:val="001B7869"/>
    <w:rPr>
      <w:rFonts w:ascii="Times New Roman" w:eastAsia="Times New Roman" w:hAnsi="Times New Roman" w:cs="Arial"/>
      <w:bCs/>
      <w:caps/>
      <w:sz w:val="28"/>
      <w:szCs w:val="28"/>
      <w:lang w:eastAsia="en-US"/>
    </w:rPr>
  </w:style>
  <w:style w:type="table" w:customStyle="1" w:styleId="affff3">
    <w:name w:val="_Титул_Невидимая таблица"/>
    <w:basedOn w:val="a5"/>
    <w:rsid w:val="003E37A4"/>
    <w:rPr>
      <w:rFonts w:ascii="Times New Roman" w:eastAsia="Times New Roman" w:hAnsi="Times New Roman"/>
    </w:rPr>
    <w:tblPr>
      <w:tblInd w:w="675" w:type="dxa"/>
    </w:tblPr>
  </w:style>
  <w:style w:type="paragraph" w:customStyle="1" w:styleId="affff4">
    <w:name w:val="_Титул_Утвеждаю"/>
    <w:basedOn w:val="a2"/>
    <w:next w:val="a2"/>
    <w:rsid w:val="001B7869"/>
    <w:pPr>
      <w:widowControl/>
      <w:autoSpaceDN/>
      <w:adjustRightInd/>
      <w:spacing w:after="120" w:line="240" w:lineRule="auto"/>
      <w:jc w:val="left"/>
      <w:textAlignment w:val="auto"/>
    </w:pPr>
    <w:rPr>
      <w:sz w:val="28"/>
    </w:rPr>
  </w:style>
  <w:style w:type="paragraph" w:customStyle="1" w:styleId="affff5">
    <w:name w:val="_Титул_штамп"/>
    <w:basedOn w:val="a2"/>
    <w:rsid w:val="001B7869"/>
    <w:pPr>
      <w:widowControl/>
      <w:autoSpaceDN/>
      <w:adjustRightInd/>
      <w:spacing w:after="120" w:line="240" w:lineRule="auto"/>
      <w:jc w:val="left"/>
      <w:textAlignment w:val="auto"/>
    </w:pPr>
    <w:rPr>
      <w:caps/>
      <w:szCs w:val="20"/>
    </w:rPr>
  </w:style>
  <w:style w:type="paragraph" w:customStyle="1" w:styleId="affff6">
    <w:name w:val="_Чертеж_децимальный номер"/>
    <w:basedOn w:val="af2"/>
    <w:link w:val="affff7"/>
    <w:rsid w:val="009308B1"/>
    <w:rPr>
      <w:sz w:val="28"/>
      <w:szCs w:val="40"/>
    </w:rPr>
  </w:style>
  <w:style w:type="character" w:customStyle="1" w:styleId="affff7">
    <w:name w:val="_Чертеж_децимальный номер Знак"/>
    <w:link w:val="affff6"/>
    <w:rsid w:val="009308B1"/>
    <w:rPr>
      <w:rFonts w:ascii="Calibri" w:eastAsia="Times New Roman" w:hAnsi="Calibri"/>
      <w:i/>
      <w:sz w:val="28"/>
      <w:szCs w:val="40"/>
    </w:rPr>
  </w:style>
  <w:style w:type="paragraph" w:customStyle="1" w:styleId="affff8">
    <w:name w:val="_Чертеж_лист"/>
    <w:basedOn w:val="af2"/>
    <w:rsid w:val="003E37A4"/>
  </w:style>
  <w:style w:type="paragraph" w:customStyle="1" w:styleId="affff9">
    <w:name w:val="_Чертеж_номер страницы"/>
    <w:basedOn w:val="af2"/>
    <w:qFormat/>
    <w:rsid w:val="003E37A4"/>
    <w:rPr>
      <w:sz w:val="24"/>
      <w:szCs w:val="24"/>
    </w:rPr>
  </w:style>
  <w:style w:type="paragraph" w:customStyle="1" w:styleId="affffa">
    <w:name w:val="Штамп"/>
    <w:basedOn w:val="a2"/>
    <w:rsid w:val="009308B1"/>
    <w:pPr>
      <w:widowControl/>
      <w:autoSpaceDN/>
      <w:adjustRightInd/>
      <w:spacing w:line="240" w:lineRule="auto"/>
      <w:jc w:val="center"/>
      <w:textAlignment w:val="auto"/>
    </w:pPr>
    <w:rPr>
      <w:rFonts w:ascii="Calibri" w:hAnsi="Calibri"/>
      <w:i/>
      <w:noProof/>
      <w:sz w:val="18"/>
      <w:szCs w:val="20"/>
    </w:rPr>
  </w:style>
  <w:style w:type="character" w:styleId="affffb">
    <w:name w:val="annotation reference"/>
    <w:uiPriority w:val="99"/>
    <w:unhideWhenUsed/>
    <w:rsid w:val="003E37A4"/>
    <w:rPr>
      <w:sz w:val="16"/>
      <w:szCs w:val="16"/>
    </w:rPr>
  </w:style>
  <w:style w:type="paragraph" w:styleId="affffc">
    <w:name w:val="TOC Heading"/>
    <w:basedOn w:val="14"/>
    <w:next w:val="a2"/>
    <w:uiPriority w:val="39"/>
    <w:unhideWhenUsed/>
    <w:qFormat/>
    <w:rsid w:val="003E37A4"/>
    <w:pPr>
      <w:numPr>
        <w:numId w:val="0"/>
      </w:numPr>
      <w:autoSpaceDN/>
      <w:adjustRightInd/>
      <w:spacing w:line="276" w:lineRule="auto"/>
      <w:textAlignment w:val="auto"/>
      <w:outlineLvl w:val="9"/>
    </w:pPr>
  </w:style>
  <w:style w:type="paragraph" w:styleId="18">
    <w:name w:val="toc 1"/>
    <w:basedOn w:val="a2"/>
    <w:next w:val="a2"/>
    <w:autoRedefine/>
    <w:uiPriority w:val="39"/>
    <w:unhideWhenUsed/>
    <w:rsid w:val="009E551B"/>
    <w:pPr>
      <w:tabs>
        <w:tab w:val="right" w:leader="dot" w:pos="10206"/>
      </w:tabs>
      <w:spacing w:after="100" w:line="360" w:lineRule="atLeast"/>
      <w:ind w:right="-1"/>
      <w:jc w:val="center"/>
    </w:pPr>
    <w:rPr>
      <w:noProof/>
      <w:sz w:val="28"/>
    </w:rPr>
  </w:style>
  <w:style w:type="paragraph" w:styleId="28">
    <w:name w:val="toc 2"/>
    <w:basedOn w:val="a2"/>
    <w:next w:val="a2"/>
    <w:autoRedefine/>
    <w:uiPriority w:val="39"/>
    <w:unhideWhenUsed/>
    <w:rsid w:val="007E7241"/>
    <w:pPr>
      <w:tabs>
        <w:tab w:val="right" w:leader="dot" w:pos="10206"/>
      </w:tabs>
      <w:spacing w:after="100" w:line="360" w:lineRule="atLeast"/>
      <w:ind w:left="240" w:right="-1"/>
    </w:pPr>
    <w:rPr>
      <w:noProof/>
      <w:sz w:val="28"/>
    </w:rPr>
  </w:style>
  <w:style w:type="character" w:styleId="affffd">
    <w:name w:val="Hyperlink"/>
    <w:uiPriority w:val="99"/>
    <w:unhideWhenUsed/>
    <w:rsid w:val="003E37A4"/>
    <w:rPr>
      <w:color w:val="0000FF"/>
      <w:u w:val="single"/>
    </w:rPr>
  </w:style>
  <w:style w:type="paragraph" w:customStyle="1" w:styleId="12">
    <w:name w:val="Заголовок 1 Приложение"/>
    <w:basedOn w:val="14"/>
    <w:next w:val="aff5"/>
    <w:rsid w:val="001B7869"/>
    <w:pPr>
      <w:numPr>
        <w:numId w:val="15"/>
      </w:numPr>
      <w:jc w:val="right"/>
    </w:pPr>
    <w:rPr>
      <w:rFonts w:ascii="Times New Roman Полужирный" w:hAnsi="Times New Roman Полужирный"/>
    </w:rPr>
  </w:style>
  <w:style w:type="paragraph" w:customStyle="1" w:styleId="22">
    <w:name w:val="Заголовок 2 Приложение"/>
    <w:basedOn w:val="24"/>
    <w:next w:val="a3"/>
    <w:rsid w:val="001B7869"/>
    <w:pPr>
      <w:numPr>
        <w:numId w:val="15"/>
      </w:numPr>
      <w:autoSpaceDN/>
      <w:adjustRightInd/>
      <w:textAlignment w:val="auto"/>
    </w:pPr>
    <w:rPr>
      <w:rFonts w:cs="Times New Roman"/>
      <w:iCs w:val="0"/>
      <w:spacing w:val="-2"/>
      <w:szCs w:val="24"/>
    </w:rPr>
  </w:style>
  <w:style w:type="paragraph" w:customStyle="1" w:styleId="30">
    <w:name w:val="Заголовок 3 Приложение"/>
    <w:basedOn w:val="33"/>
    <w:next w:val="a3"/>
    <w:qFormat/>
    <w:rsid w:val="001B7869"/>
    <w:pPr>
      <w:numPr>
        <w:numId w:val="15"/>
      </w:numPr>
    </w:pPr>
    <w:rPr>
      <w:rFonts w:cs="Times New Roman"/>
    </w:rPr>
  </w:style>
  <w:style w:type="paragraph" w:customStyle="1" w:styleId="4">
    <w:name w:val="Заголовок 4 Приложение"/>
    <w:basedOn w:val="40"/>
    <w:next w:val="a3"/>
    <w:qFormat/>
    <w:rsid w:val="001B7869"/>
    <w:pPr>
      <w:numPr>
        <w:numId w:val="15"/>
      </w:numPr>
    </w:pPr>
    <w:rPr>
      <w:rFonts w:cs="Times New Roman"/>
    </w:rPr>
  </w:style>
  <w:style w:type="paragraph" w:customStyle="1" w:styleId="5">
    <w:name w:val="Заголовок 5 Приложение"/>
    <w:basedOn w:val="4"/>
    <w:next w:val="a3"/>
    <w:qFormat/>
    <w:rsid w:val="001B7869"/>
    <w:pPr>
      <w:numPr>
        <w:ilvl w:val="4"/>
      </w:numPr>
    </w:pPr>
  </w:style>
  <w:style w:type="paragraph" w:styleId="38">
    <w:name w:val="toc 3"/>
    <w:basedOn w:val="a2"/>
    <w:next w:val="a2"/>
    <w:autoRedefine/>
    <w:uiPriority w:val="39"/>
    <w:unhideWhenUsed/>
    <w:rsid w:val="003E37A4"/>
    <w:pPr>
      <w:tabs>
        <w:tab w:val="right" w:leader="dot" w:pos="10206"/>
      </w:tabs>
      <w:spacing w:after="100" w:line="360" w:lineRule="atLeast"/>
      <w:ind w:left="480" w:right="-1"/>
    </w:pPr>
    <w:rPr>
      <w:noProof/>
      <w:sz w:val="28"/>
    </w:rPr>
  </w:style>
  <w:style w:type="paragraph" w:styleId="affffe">
    <w:name w:val="Revision"/>
    <w:hidden/>
    <w:uiPriority w:val="99"/>
    <w:semiHidden/>
    <w:rsid w:val="002A6B5B"/>
    <w:rPr>
      <w:rFonts w:ascii="Times New Roman" w:eastAsia="Times New Roman" w:hAnsi="Times New Roman"/>
      <w:sz w:val="24"/>
      <w:szCs w:val="24"/>
    </w:rPr>
  </w:style>
  <w:style w:type="paragraph" w:customStyle="1" w:styleId="phcomment">
    <w:name w:val="ph_comment"/>
    <w:basedOn w:val="a2"/>
    <w:rsid w:val="003E37A4"/>
    <w:pPr>
      <w:widowControl/>
      <w:autoSpaceDN/>
      <w:adjustRightInd/>
      <w:ind w:firstLine="720"/>
      <w:textAlignment w:val="auto"/>
    </w:pPr>
    <w:rPr>
      <w:color w:val="0000FF"/>
      <w:sz w:val="28"/>
      <w:szCs w:val="20"/>
    </w:rPr>
  </w:style>
  <w:style w:type="paragraph" w:customStyle="1" w:styleId="41">
    <w:name w:val="_Маркированный список уровня 4"/>
    <w:basedOn w:val="a2"/>
    <w:qFormat/>
    <w:rsid w:val="003E37A4"/>
    <w:pPr>
      <w:numPr>
        <w:numId w:val="5"/>
      </w:numPr>
    </w:pPr>
    <w:rPr>
      <w:sz w:val="28"/>
    </w:rPr>
  </w:style>
  <w:style w:type="paragraph" w:customStyle="1" w:styleId="a0">
    <w:name w:val="_Табл_Авто№"/>
    <w:basedOn w:val="a2"/>
    <w:next w:val="a2"/>
    <w:qFormat/>
    <w:rsid w:val="009957A8"/>
    <w:pPr>
      <w:widowControl/>
      <w:numPr>
        <w:numId w:val="10"/>
      </w:numPr>
      <w:autoSpaceDN/>
      <w:adjustRightInd/>
      <w:spacing w:line="240" w:lineRule="auto"/>
      <w:contextualSpacing/>
      <w:jc w:val="center"/>
      <w:textAlignment w:val="auto"/>
    </w:pPr>
    <w:rPr>
      <w:rFonts w:eastAsia="Calibri"/>
      <w:szCs w:val="20"/>
      <w:lang w:eastAsia="en-US"/>
    </w:rPr>
  </w:style>
  <w:style w:type="character" w:customStyle="1" w:styleId="19">
    <w:name w:val="19_Рамка_Подписи Знак"/>
    <w:link w:val="190"/>
    <w:rsid w:val="003E37A4"/>
    <w:rPr>
      <w:i/>
      <w:sz w:val="18"/>
      <w:szCs w:val="18"/>
    </w:rPr>
  </w:style>
  <w:style w:type="paragraph" w:customStyle="1" w:styleId="190">
    <w:name w:val="19_Рамка_Подписи"/>
    <w:basedOn w:val="a2"/>
    <w:link w:val="19"/>
    <w:qFormat/>
    <w:rsid w:val="003E37A4"/>
    <w:pPr>
      <w:widowControl/>
      <w:autoSpaceDN/>
      <w:adjustRightInd/>
      <w:spacing w:line="240" w:lineRule="auto"/>
      <w:jc w:val="center"/>
      <w:textAlignment w:val="auto"/>
    </w:pPr>
    <w:rPr>
      <w:rFonts w:ascii="Calibri" w:eastAsia="Calibri" w:hAnsi="Calibri"/>
      <w:i/>
      <w:sz w:val="18"/>
      <w:szCs w:val="18"/>
    </w:rPr>
  </w:style>
  <w:style w:type="character" w:customStyle="1" w:styleId="191">
    <w:name w:val="19_Рамка_Основной Знак"/>
    <w:link w:val="192"/>
    <w:rsid w:val="003E37A4"/>
    <w:rPr>
      <w:sz w:val="18"/>
    </w:rPr>
  </w:style>
  <w:style w:type="paragraph" w:customStyle="1" w:styleId="192">
    <w:name w:val="19_Рамка_Основной"/>
    <w:basedOn w:val="a2"/>
    <w:link w:val="191"/>
    <w:qFormat/>
    <w:rsid w:val="003E37A4"/>
    <w:pPr>
      <w:widowControl/>
      <w:autoSpaceDN/>
      <w:adjustRightInd/>
      <w:jc w:val="center"/>
      <w:textAlignment w:val="auto"/>
    </w:pPr>
    <w:rPr>
      <w:rFonts w:ascii="Calibri" w:eastAsia="Calibri" w:hAnsi="Calibri"/>
      <w:sz w:val="18"/>
      <w:szCs w:val="20"/>
    </w:rPr>
  </w:style>
  <w:style w:type="paragraph" w:customStyle="1" w:styleId="afffff">
    <w:name w:val="_Лист_рег _изм_Заголовок"/>
    <w:basedOn w:val="afc"/>
    <w:next w:val="a2"/>
    <w:rsid w:val="003E37A4"/>
    <w:rPr>
      <w:b w:val="0"/>
    </w:rPr>
  </w:style>
  <w:style w:type="paragraph" w:customStyle="1" w:styleId="afffff0">
    <w:name w:val="_Лист_рег_изм_Заголовок_столбца"/>
    <w:basedOn w:val="afc"/>
    <w:rsid w:val="003E37A4"/>
    <w:rPr>
      <w:b w:val="0"/>
    </w:rPr>
  </w:style>
  <w:style w:type="paragraph" w:customStyle="1" w:styleId="afffff1">
    <w:name w:val="_Лист_рег_изм_Ячейки"/>
    <w:basedOn w:val="a2"/>
    <w:qFormat/>
    <w:rsid w:val="003E37A4"/>
    <w:pPr>
      <w:widowControl/>
      <w:autoSpaceDN/>
      <w:adjustRightInd/>
      <w:spacing w:line="240" w:lineRule="auto"/>
      <w:jc w:val="left"/>
      <w:textAlignment w:val="auto"/>
    </w:pPr>
    <w:rPr>
      <w:lang w:eastAsia="en-US"/>
    </w:rPr>
  </w:style>
  <w:style w:type="paragraph" w:customStyle="1" w:styleId="1a">
    <w:name w:val="_Маркированный список уровня 1_Абзац"/>
    <w:basedOn w:val="10"/>
    <w:rsid w:val="003E37A4"/>
    <w:pPr>
      <w:numPr>
        <w:numId w:val="0"/>
      </w:numPr>
      <w:ind w:left="1134"/>
    </w:pPr>
    <w:rPr>
      <w:szCs w:val="20"/>
    </w:rPr>
  </w:style>
  <w:style w:type="paragraph" w:customStyle="1" w:styleId="1b">
    <w:name w:val="_Маркированный список уровня 1_после таблицы"/>
    <w:basedOn w:val="10"/>
    <w:next w:val="10"/>
    <w:qFormat/>
    <w:rsid w:val="007842D3"/>
    <w:pPr>
      <w:spacing w:before="240"/>
    </w:pPr>
  </w:style>
  <w:style w:type="paragraph" w:customStyle="1" w:styleId="29">
    <w:name w:val="_Маркированный список уровня 2_Абзац"/>
    <w:basedOn w:val="2"/>
    <w:rsid w:val="003E37A4"/>
    <w:pPr>
      <w:numPr>
        <w:numId w:val="0"/>
      </w:numPr>
      <w:ind w:left="1559"/>
    </w:pPr>
    <w:rPr>
      <w:szCs w:val="20"/>
    </w:rPr>
  </w:style>
  <w:style w:type="paragraph" w:customStyle="1" w:styleId="2a">
    <w:name w:val="_Маркированный список уровня 2_после_таблицы"/>
    <w:basedOn w:val="2"/>
    <w:next w:val="2"/>
    <w:qFormat/>
    <w:rsid w:val="007842D3"/>
    <w:pPr>
      <w:spacing w:before="240"/>
    </w:pPr>
  </w:style>
  <w:style w:type="paragraph" w:customStyle="1" w:styleId="39">
    <w:name w:val="_Маркированный список уровня 3_Абзац"/>
    <w:basedOn w:val="3"/>
    <w:rsid w:val="003E37A4"/>
    <w:pPr>
      <w:numPr>
        <w:numId w:val="0"/>
      </w:numPr>
      <w:ind w:left="1985"/>
    </w:pPr>
    <w:rPr>
      <w:szCs w:val="20"/>
    </w:rPr>
  </w:style>
  <w:style w:type="paragraph" w:customStyle="1" w:styleId="1c">
    <w:name w:val="_Нумерованный 1_Абзац"/>
    <w:basedOn w:val="13"/>
    <w:rsid w:val="003E37A4"/>
    <w:pPr>
      <w:numPr>
        <w:numId w:val="0"/>
      </w:numPr>
      <w:ind w:left="1134"/>
    </w:pPr>
    <w:rPr>
      <w:szCs w:val="20"/>
    </w:rPr>
  </w:style>
  <w:style w:type="paragraph" w:customStyle="1" w:styleId="2b">
    <w:name w:val="_Нумерованный 2_Абзац"/>
    <w:basedOn w:val="23"/>
    <w:rsid w:val="003E37A4"/>
    <w:pPr>
      <w:numPr>
        <w:ilvl w:val="0"/>
        <w:numId w:val="0"/>
      </w:numPr>
      <w:ind w:left="1701"/>
    </w:pPr>
    <w:rPr>
      <w:szCs w:val="20"/>
    </w:rPr>
  </w:style>
  <w:style w:type="paragraph" w:customStyle="1" w:styleId="a1">
    <w:name w:val="_Нумерованный_список_литературы"/>
    <w:basedOn w:val="a2"/>
    <w:qFormat/>
    <w:rsid w:val="003E37A4"/>
    <w:pPr>
      <w:numPr>
        <w:numId w:val="7"/>
      </w:numPr>
    </w:pPr>
    <w:rPr>
      <w:sz w:val="28"/>
    </w:rPr>
  </w:style>
  <w:style w:type="paragraph" w:customStyle="1" w:styleId="afffff2">
    <w:name w:val="_Основной перед списком после таблицы и рисунка"/>
    <w:basedOn w:val="aff2"/>
    <w:next w:val="10"/>
    <w:qFormat/>
    <w:rsid w:val="00AB0CFB"/>
    <w:pPr>
      <w:spacing w:before="240"/>
    </w:pPr>
  </w:style>
  <w:style w:type="paragraph" w:customStyle="1" w:styleId="afffff3">
    <w:name w:val="_Текст таблицы"/>
    <w:basedOn w:val="a2"/>
    <w:rsid w:val="003E37A4"/>
    <w:pPr>
      <w:widowControl/>
      <w:autoSpaceDN/>
      <w:adjustRightInd/>
      <w:spacing w:line="240" w:lineRule="auto"/>
      <w:textAlignment w:val="auto"/>
    </w:pPr>
    <w:rPr>
      <w:szCs w:val="20"/>
    </w:rPr>
  </w:style>
  <w:style w:type="paragraph" w:styleId="afffff4">
    <w:name w:val="List Bullet"/>
    <w:basedOn w:val="a2"/>
    <w:link w:val="afffff5"/>
    <w:rsid w:val="007842D3"/>
    <w:pPr>
      <w:widowControl/>
      <w:tabs>
        <w:tab w:val="left" w:pos="1134"/>
      </w:tabs>
      <w:autoSpaceDN/>
      <w:adjustRightInd/>
      <w:spacing w:after="120"/>
      <w:contextualSpacing/>
      <w:textAlignment w:val="auto"/>
    </w:pPr>
    <w:rPr>
      <w:sz w:val="28"/>
    </w:rPr>
  </w:style>
  <w:style w:type="character" w:customStyle="1" w:styleId="afffff5">
    <w:name w:val="Маркированный список Знак"/>
    <w:link w:val="afffff4"/>
    <w:rsid w:val="003E37A4"/>
    <w:rPr>
      <w:rFonts w:ascii="Times New Roman" w:eastAsia="Times New Roman" w:hAnsi="Times New Roman"/>
      <w:sz w:val="28"/>
      <w:szCs w:val="24"/>
    </w:rPr>
  </w:style>
  <w:style w:type="paragraph" w:styleId="43">
    <w:name w:val="toc 4"/>
    <w:basedOn w:val="a2"/>
    <w:next w:val="a2"/>
    <w:autoRedefine/>
    <w:uiPriority w:val="39"/>
    <w:rsid w:val="003E37A4"/>
    <w:pPr>
      <w:ind w:left="720"/>
    </w:pPr>
  </w:style>
  <w:style w:type="paragraph" w:styleId="52">
    <w:name w:val="toc 5"/>
    <w:basedOn w:val="a2"/>
    <w:next w:val="a2"/>
    <w:autoRedefine/>
    <w:uiPriority w:val="39"/>
    <w:rsid w:val="009E551B"/>
    <w:pPr>
      <w:tabs>
        <w:tab w:val="right" w:leader="dot" w:pos="10195"/>
      </w:tabs>
      <w:ind w:left="960"/>
    </w:pPr>
  </w:style>
  <w:style w:type="paragraph" w:styleId="61">
    <w:name w:val="toc 6"/>
    <w:basedOn w:val="a2"/>
    <w:next w:val="a2"/>
    <w:autoRedefine/>
    <w:uiPriority w:val="39"/>
    <w:rsid w:val="003E37A4"/>
    <w:pPr>
      <w:ind w:left="1200"/>
    </w:pPr>
  </w:style>
  <w:style w:type="paragraph" w:styleId="71">
    <w:name w:val="toc 7"/>
    <w:basedOn w:val="a2"/>
    <w:next w:val="a2"/>
    <w:autoRedefine/>
    <w:uiPriority w:val="39"/>
    <w:rsid w:val="003E37A4"/>
    <w:pPr>
      <w:ind w:left="1440"/>
    </w:pPr>
  </w:style>
  <w:style w:type="paragraph" w:styleId="81">
    <w:name w:val="toc 8"/>
    <w:basedOn w:val="a2"/>
    <w:next w:val="a2"/>
    <w:autoRedefine/>
    <w:uiPriority w:val="39"/>
    <w:rsid w:val="003E37A4"/>
    <w:pPr>
      <w:ind w:left="1680"/>
    </w:pPr>
  </w:style>
  <w:style w:type="paragraph" w:styleId="91">
    <w:name w:val="toc 9"/>
    <w:basedOn w:val="a2"/>
    <w:next w:val="a2"/>
    <w:autoRedefine/>
    <w:uiPriority w:val="39"/>
    <w:rsid w:val="003E37A4"/>
    <w:pPr>
      <w:ind w:left="1920"/>
    </w:pPr>
  </w:style>
  <w:style w:type="paragraph" w:styleId="afffff6">
    <w:name w:val="Balloon Text"/>
    <w:basedOn w:val="a2"/>
    <w:link w:val="afffff7"/>
    <w:semiHidden/>
    <w:unhideWhenUsed/>
    <w:rsid w:val="003148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f7">
    <w:name w:val="Текст выноски Знак"/>
    <w:link w:val="afffff6"/>
    <w:semiHidden/>
    <w:rsid w:val="0031480E"/>
    <w:rPr>
      <w:rFonts w:ascii="Segoe UI" w:eastAsia="Times New Roman" w:hAnsi="Segoe UI" w:cs="Segoe UI"/>
      <w:sz w:val="18"/>
      <w:szCs w:val="18"/>
    </w:rPr>
  </w:style>
  <w:style w:type="paragraph" w:customStyle="1" w:styleId="afffff8">
    <w:name w:val="Стиль _Основной после таблицы и рисунка + Красный"/>
    <w:basedOn w:val="aff4"/>
    <w:rsid w:val="00A9224B"/>
    <w:rPr>
      <w:color w:val="000000" w:themeColor="text1"/>
    </w:rPr>
  </w:style>
  <w:style w:type="paragraph" w:styleId="afffff9">
    <w:name w:val="List Paragraph"/>
    <w:basedOn w:val="a2"/>
    <w:uiPriority w:val="34"/>
    <w:qFormat/>
    <w:rsid w:val="00E93A34"/>
    <w:pPr>
      <w:ind w:left="720"/>
      <w:contextualSpacing/>
    </w:pPr>
  </w:style>
  <w:style w:type="paragraph" w:styleId="afffffa">
    <w:name w:val="annotation text"/>
    <w:basedOn w:val="a2"/>
    <w:link w:val="afffff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ffb">
    <w:name w:val="Текст примечания Знак"/>
    <w:basedOn w:val="a4"/>
    <w:link w:val="afffffa"/>
    <w:uiPriority w:val="99"/>
    <w:semiHidden/>
    <w:rPr>
      <w:rFonts w:ascii="Times New Roman" w:eastAsia="Times New Roman" w:hAnsi="Times New Roman"/>
    </w:rPr>
  </w:style>
  <w:style w:type="paragraph" w:styleId="afffffc">
    <w:name w:val="caption"/>
    <w:basedOn w:val="a2"/>
    <w:next w:val="a2"/>
    <w:uiPriority w:val="99"/>
    <w:unhideWhenUsed/>
    <w:qFormat/>
    <w:rsid w:val="003F04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fffd">
    <w:name w:val="annotation subject"/>
    <w:basedOn w:val="afffffa"/>
    <w:next w:val="afffffa"/>
    <w:link w:val="afffffe"/>
    <w:uiPriority w:val="99"/>
    <w:semiHidden/>
    <w:unhideWhenUsed/>
    <w:rsid w:val="00D90BF6"/>
    <w:rPr>
      <w:b/>
      <w:bCs/>
    </w:rPr>
  </w:style>
  <w:style w:type="character" w:customStyle="1" w:styleId="afffffe">
    <w:name w:val="Тема примечания Знак"/>
    <w:basedOn w:val="afffffb"/>
    <w:link w:val="afffffd"/>
    <w:uiPriority w:val="99"/>
    <w:semiHidden/>
    <w:rsid w:val="00D90BF6"/>
    <w:rPr>
      <w:rFonts w:ascii="Times New Roman" w:eastAsia="Times New Roman" w:hAnsi="Times New Roman"/>
      <w:b/>
      <w:bCs/>
    </w:rPr>
  </w:style>
  <w:style w:type="paragraph" w:styleId="affffff">
    <w:name w:val="Normal (Web)"/>
    <w:basedOn w:val="a2"/>
    <w:uiPriority w:val="99"/>
    <w:semiHidden/>
    <w:unhideWhenUsed/>
    <w:rsid w:val="00C72726"/>
    <w:pPr>
      <w:widowControl/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character" w:customStyle="1" w:styleId="hljs-emphasis">
    <w:name w:val="hljs-emphasis"/>
    <w:basedOn w:val="a4"/>
    <w:rsid w:val="0033131F"/>
  </w:style>
  <w:style w:type="table" w:styleId="affffff0">
    <w:name w:val="Table Grid"/>
    <w:basedOn w:val="a5"/>
    <w:rsid w:val="00177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2"/>
    <w:link w:val="HTML0"/>
    <w:uiPriority w:val="99"/>
    <w:unhideWhenUsed/>
    <w:rsid w:val="00177135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rsid w:val="00177135"/>
    <w:rPr>
      <w:rFonts w:ascii="Consolas" w:eastAsia="Times New Roman" w:hAnsi="Consolas"/>
    </w:rPr>
  </w:style>
  <w:style w:type="character" w:customStyle="1" w:styleId="line">
    <w:name w:val="line"/>
    <w:basedOn w:val="a4"/>
    <w:rsid w:val="00CC02E1"/>
  </w:style>
  <w:style w:type="character" w:customStyle="1" w:styleId="c1">
    <w:name w:val="c1"/>
    <w:basedOn w:val="a4"/>
    <w:rsid w:val="00CC02E1"/>
  </w:style>
  <w:style w:type="character" w:customStyle="1" w:styleId="na">
    <w:name w:val="na"/>
    <w:basedOn w:val="a4"/>
    <w:rsid w:val="00CC02E1"/>
  </w:style>
  <w:style w:type="character" w:customStyle="1" w:styleId="pi">
    <w:name w:val="pi"/>
    <w:basedOn w:val="a4"/>
    <w:rsid w:val="00CC02E1"/>
  </w:style>
  <w:style w:type="character" w:customStyle="1" w:styleId="err">
    <w:name w:val="err"/>
    <w:basedOn w:val="a4"/>
    <w:rsid w:val="00CC02E1"/>
  </w:style>
  <w:style w:type="character" w:customStyle="1" w:styleId="s">
    <w:name w:val="s"/>
    <w:basedOn w:val="a4"/>
    <w:rsid w:val="00CC02E1"/>
  </w:style>
  <w:style w:type="character" w:customStyle="1" w:styleId="s2">
    <w:name w:val="s2"/>
    <w:basedOn w:val="a4"/>
    <w:rsid w:val="00CC02E1"/>
  </w:style>
  <w:style w:type="character" w:customStyle="1" w:styleId="nv">
    <w:name w:val="nv"/>
    <w:basedOn w:val="a4"/>
    <w:rsid w:val="00CC02E1"/>
  </w:style>
  <w:style w:type="character" w:customStyle="1" w:styleId="m">
    <w:name w:val="m"/>
    <w:basedOn w:val="a4"/>
    <w:rsid w:val="00CC02E1"/>
  </w:style>
  <w:style w:type="character" w:customStyle="1" w:styleId="no">
    <w:name w:val="no"/>
    <w:basedOn w:val="a4"/>
    <w:rsid w:val="00CC02E1"/>
  </w:style>
  <w:style w:type="character" w:customStyle="1" w:styleId="s1">
    <w:name w:val="s1"/>
    <w:basedOn w:val="a4"/>
    <w:rsid w:val="00CC02E1"/>
  </w:style>
  <w:style w:type="character" w:styleId="HTML1">
    <w:name w:val="HTML Code"/>
    <w:basedOn w:val="a4"/>
    <w:uiPriority w:val="99"/>
    <w:semiHidden/>
    <w:unhideWhenUsed/>
    <w:rsid w:val="008D0BDF"/>
    <w:rPr>
      <w:rFonts w:ascii="Courier New" w:eastAsia="Times New Roman" w:hAnsi="Courier New" w:cs="Courier New"/>
      <w:sz w:val="20"/>
      <w:szCs w:val="20"/>
    </w:rPr>
  </w:style>
  <w:style w:type="character" w:customStyle="1" w:styleId="se">
    <w:name w:val="se"/>
    <w:basedOn w:val="a4"/>
    <w:rsid w:val="008D0BDF"/>
  </w:style>
  <w:style w:type="character" w:customStyle="1" w:styleId="nt">
    <w:name w:val="nt"/>
    <w:basedOn w:val="a4"/>
    <w:rsid w:val="008D0BDF"/>
  </w:style>
  <w:style w:type="character" w:customStyle="1" w:styleId="o">
    <w:name w:val="o"/>
    <w:basedOn w:val="a4"/>
    <w:rsid w:val="008D0BDF"/>
  </w:style>
  <w:style w:type="character" w:styleId="affffff1">
    <w:name w:val="Strong"/>
    <w:basedOn w:val="a4"/>
    <w:uiPriority w:val="22"/>
    <w:qFormat/>
    <w:rsid w:val="008D0BDF"/>
    <w:rPr>
      <w:b/>
      <w:bCs/>
    </w:rPr>
  </w:style>
  <w:style w:type="character" w:customStyle="1" w:styleId="nb">
    <w:name w:val="nb"/>
    <w:basedOn w:val="a4"/>
    <w:rsid w:val="008D0BDF"/>
  </w:style>
  <w:style w:type="character" w:styleId="affffff2">
    <w:name w:val="FollowedHyperlink"/>
    <w:basedOn w:val="a4"/>
    <w:uiPriority w:val="99"/>
    <w:semiHidden/>
    <w:unhideWhenUsed/>
    <w:rsid w:val="00555C0D"/>
    <w:rPr>
      <w:color w:val="954F72" w:themeColor="followedHyperlink"/>
      <w:u w:val="single"/>
    </w:rPr>
  </w:style>
  <w:style w:type="character" w:styleId="affffff3">
    <w:name w:val="Unresolved Mention"/>
    <w:basedOn w:val="a4"/>
    <w:uiPriority w:val="99"/>
    <w:semiHidden/>
    <w:unhideWhenUsed/>
    <w:rsid w:val="002963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abbitmq.test.mayak2.it.ru/" TargetMode="External"/><Relationship Id="rId21" Type="http://schemas.openxmlformats.org/officeDocument/2006/relationships/image" Target="media/image5.png"/><Relationship Id="rId42" Type="http://schemas.openxmlformats.org/officeDocument/2006/relationships/hyperlink" Target="http://mayak8i.ru" TargetMode="External"/><Relationship Id="rId63" Type="http://schemas.openxmlformats.org/officeDocument/2006/relationships/image" Target="media/image30.png"/><Relationship Id="rId84" Type="http://schemas.openxmlformats.org/officeDocument/2006/relationships/image" Target="media/image45.png"/><Relationship Id="rId138" Type="http://schemas.openxmlformats.org/officeDocument/2006/relationships/hyperlink" Target="http://airflow.astra.gismubi.test.gismu2.it.mvd.ru/" TargetMode="External"/><Relationship Id="rId107" Type="http://schemas.openxmlformats.org/officeDocument/2006/relationships/image" Target="media/image61.png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53" Type="http://schemas.openxmlformats.org/officeDocument/2006/relationships/hyperlink" Target="http://172.26.151.116:5000/v2/gismubi/infrastructure/liberica-openjdk-alpine/tags/list" TargetMode="External"/><Relationship Id="rId74" Type="http://schemas.openxmlformats.org/officeDocument/2006/relationships/hyperlink" Target="mailto:admin@admin.ru" TargetMode="External"/><Relationship Id="rId128" Type="http://schemas.openxmlformats.org/officeDocument/2006/relationships/hyperlink" Target="https://store.arenadata.io/" TargetMode="External"/><Relationship Id="rId149" Type="http://schemas.openxmlformats.org/officeDocument/2006/relationships/footer" Target="footer4.xml"/><Relationship Id="rId5" Type="http://schemas.openxmlformats.org/officeDocument/2006/relationships/settings" Target="settings.xml"/><Relationship Id="rId95" Type="http://schemas.openxmlformats.org/officeDocument/2006/relationships/hyperlink" Target="http://172.26.151.251/gismubi/forks/pentaho-kettle" TargetMode="External"/><Relationship Id="rId22" Type="http://schemas.openxmlformats.org/officeDocument/2006/relationships/image" Target="media/image6.png"/><Relationship Id="rId43" Type="http://schemas.openxmlformats.org/officeDocument/2006/relationships/image" Target="media/image22.png"/><Relationship Id="rId64" Type="http://schemas.openxmlformats.org/officeDocument/2006/relationships/image" Target="media/image31.png"/><Relationship Id="rId118" Type="http://schemas.openxmlformats.org/officeDocument/2006/relationships/hyperlink" Target="https://store.arenadata.io/" TargetMode="External"/><Relationship Id="rId139" Type="http://schemas.openxmlformats.org/officeDocument/2006/relationships/image" Target="media/image81.png"/><Relationship Id="rId80" Type="http://schemas.openxmlformats.org/officeDocument/2006/relationships/image" Target="media/image41.png"/><Relationship Id="rId85" Type="http://schemas.openxmlformats.org/officeDocument/2006/relationships/image" Target="media/image46.png"/><Relationship Id="rId150" Type="http://schemas.openxmlformats.org/officeDocument/2006/relationships/header" Target="header4.xml"/><Relationship Id="rId155" Type="http://schemas.openxmlformats.org/officeDocument/2006/relationships/footer" Target="footer7.xml"/><Relationship Id="rId12" Type="http://schemas.openxmlformats.org/officeDocument/2006/relationships/header" Target="header2.xml"/><Relationship Id="rId17" Type="http://schemas.openxmlformats.org/officeDocument/2006/relationships/hyperlink" Target="about:blank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gitlab.akb-it.ru/gismubi/DataOps/gitlab-deployment/-/tree/master/gitlab-runner-helm-chart" TargetMode="External"/><Relationship Id="rId59" Type="http://schemas.openxmlformats.org/officeDocument/2006/relationships/image" Target="media/image26.png"/><Relationship Id="rId103" Type="http://schemas.openxmlformats.org/officeDocument/2006/relationships/image" Target="media/image57.png"/><Relationship Id="rId108" Type="http://schemas.openxmlformats.org/officeDocument/2006/relationships/image" Target="media/image62.png"/><Relationship Id="rId124" Type="http://schemas.openxmlformats.org/officeDocument/2006/relationships/image" Target="media/image73.png"/><Relationship Id="rId129" Type="http://schemas.openxmlformats.org/officeDocument/2006/relationships/image" Target="media/image76.png"/><Relationship Id="rId54" Type="http://schemas.openxmlformats.org/officeDocument/2006/relationships/hyperlink" Target="http://172.26.151.116:5000/v2/gismubi/infrastructure/docker/tags/list" TargetMode="External"/><Relationship Id="rId70" Type="http://schemas.openxmlformats.org/officeDocument/2006/relationships/image" Target="media/image35.png"/><Relationship Id="rId75" Type="http://schemas.openxmlformats.org/officeDocument/2006/relationships/image" Target="media/image38.png"/><Relationship Id="rId91" Type="http://schemas.openxmlformats.org/officeDocument/2006/relationships/image" Target="media/image48.png"/><Relationship Id="rId96" Type="http://schemas.openxmlformats.org/officeDocument/2006/relationships/image" Target="media/image51.png"/><Relationship Id="rId140" Type="http://schemas.openxmlformats.org/officeDocument/2006/relationships/image" Target="media/image82.png"/><Relationship Id="rId145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hyperlink" Target="http://gismubi-ci-robot:gismubi-ci-robot@172.26.151.251:8080/repository/sentry-distribution/" TargetMode="External"/><Relationship Id="rId114" Type="http://schemas.openxmlformats.org/officeDocument/2006/relationships/hyperlink" Target="http://jrs.test.mayak2.it.ru/" TargetMode="External"/><Relationship Id="rId119" Type="http://schemas.openxmlformats.org/officeDocument/2006/relationships/hyperlink" Target="https://store.arenadata.io/" TargetMode="External"/><Relationship Id="rId44" Type="http://schemas.openxmlformats.org/officeDocument/2006/relationships/hyperlink" Target="http://172.26.151.251:8080/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81" Type="http://schemas.openxmlformats.org/officeDocument/2006/relationships/image" Target="media/image42.png"/><Relationship Id="rId86" Type="http://schemas.openxmlformats.org/officeDocument/2006/relationships/hyperlink" Target="http://127.0.0.1:88/login.html" TargetMode="External"/><Relationship Id="rId130" Type="http://schemas.openxmlformats.org/officeDocument/2006/relationships/hyperlink" Target="http://mayak8i.ru:8080/repository/yum-hosted-mayak8i/arenadata_repo/" TargetMode="External"/><Relationship Id="rId135" Type="http://schemas.openxmlformats.org/officeDocument/2006/relationships/image" Target="media/image79.png"/><Relationship Id="rId151" Type="http://schemas.openxmlformats.org/officeDocument/2006/relationships/header" Target="header5.xml"/><Relationship Id="rId156" Type="http://schemas.openxmlformats.org/officeDocument/2006/relationships/fontTable" Target="fontTable.xml"/><Relationship Id="rId13" Type="http://schemas.openxmlformats.org/officeDocument/2006/relationships/footer" Target="footer3.xml"/><Relationship Id="rId18" Type="http://schemas.openxmlformats.org/officeDocument/2006/relationships/hyperlink" Target="about:blank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63.png"/><Relationship Id="rId34" Type="http://schemas.openxmlformats.org/officeDocument/2006/relationships/image" Target="media/image17.png"/><Relationship Id="rId50" Type="http://schemas.openxmlformats.org/officeDocument/2006/relationships/hyperlink" Target="http://172.26.151.116:5000/v2/gismubi/infrastructure/maven/tags/list" TargetMode="External"/><Relationship Id="rId55" Type="http://schemas.openxmlformats.org/officeDocument/2006/relationships/image" Target="media/image23.png"/><Relationship Id="rId76" Type="http://schemas.openxmlformats.org/officeDocument/2006/relationships/image" Target="media/image39.png"/><Relationship Id="rId97" Type="http://schemas.openxmlformats.org/officeDocument/2006/relationships/hyperlink" Target="http://172.26.151.251/gismubi/datadev/lambda" TargetMode="External"/><Relationship Id="rId104" Type="http://schemas.openxmlformats.org/officeDocument/2006/relationships/image" Target="media/image58.png"/><Relationship Id="rId120" Type="http://schemas.openxmlformats.org/officeDocument/2006/relationships/image" Target="media/image69.png"/><Relationship Id="rId125" Type="http://schemas.openxmlformats.org/officeDocument/2006/relationships/image" Target="media/image74.png"/><Relationship Id="rId141" Type="http://schemas.openxmlformats.org/officeDocument/2006/relationships/image" Target="media/image83.png"/><Relationship Id="rId146" Type="http://schemas.openxmlformats.org/officeDocument/2006/relationships/image" Target="media/image87.png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92" Type="http://schemas.openxmlformats.org/officeDocument/2006/relationships/hyperlink" Target="https://gitlab.akb-it.ru/gismubi/forks/pentaho-kettle/-/tags/9.1.0.0-316-1.14.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172.26.151.251:8080/repository/gismubi-distributions/dataops/helm/helm-v3.7.1-linux-amd64.tar.gz" TargetMode="External"/><Relationship Id="rId24" Type="http://schemas.openxmlformats.org/officeDocument/2006/relationships/image" Target="media/image8.png"/><Relationship Id="rId40" Type="http://schemas.openxmlformats.org/officeDocument/2006/relationships/image" Target="media/image20.png"/><Relationship Id="rId45" Type="http://schemas.openxmlformats.org/officeDocument/2006/relationships/hyperlink" Target="http://172.26.151.251:8080/" TargetMode="External"/><Relationship Id="rId66" Type="http://schemas.openxmlformats.org/officeDocument/2006/relationships/image" Target="media/image33.png"/><Relationship Id="rId87" Type="http://schemas.openxmlformats.org/officeDocument/2006/relationships/image" Target="media/image47.png"/><Relationship Id="rId110" Type="http://schemas.openxmlformats.org/officeDocument/2006/relationships/hyperlink" Target="http://metabase.test.mayak2.it.ru/" TargetMode="External"/><Relationship Id="rId115" Type="http://schemas.openxmlformats.org/officeDocument/2006/relationships/image" Target="media/image67.png"/><Relationship Id="rId131" Type="http://schemas.openxmlformats.org/officeDocument/2006/relationships/hyperlink" Target="https://gitlab.akb-it.ru/gismubi/DataOps/clickhouse-deployment/-/tree/master/clickhouse_server_configs" TargetMode="External"/><Relationship Id="rId136" Type="http://schemas.openxmlformats.org/officeDocument/2006/relationships/image" Target="media/image80.png"/><Relationship Id="rId157" Type="http://schemas.openxmlformats.org/officeDocument/2006/relationships/theme" Target="theme/theme1.xml"/><Relationship Id="rId61" Type="http://schemas.openxmlformats.org/officeDocument/2006/relationships/image" Target="media/image28.png"/><Relationship Id="rId82" Type="http://schemas.openxmlformats.org/officeDocument/2006/relationships/image" Target="media/image43.png"/><Relationship Id="rId152" Type="http://schemas.openxmlformats.org/officeDocument/2006/relationships/footer" Target="footer5.xml"/><Relationship Id="rId19" Type="http://schemas.openxmlformats.org/officeDocument/2006/relationships/image" Target="media/image3.png"/><Relationship Id="rId14" Type="http://schemas.openxmlformats.org/officeDocument/2006/relationships/image" Target="media/image1.png"/><Relationship Id="rId30" Type="http://schemas.openxmlformats.org/officeDocument/2006/relationships/image" Target="media/image13.png"/><Relationship Id="rId35" Type="http://schemas.openxmlformats.org/officeDocument/2006/relationships/hyperlink" Target="https://gitlab.akb-it.ru/gismubi/DataOps/gitlab-deployment/-/tree/prod/gitlab-runner-helm-chart-values" TargetMode="External"/><Relationship Id="rId56" Type="http://schemas.openxmlformats.org/officeDocument/2006/relationships/image" Target="media/image24.png"/><Relationship Id="rId77" Type="http://schemas.openxmlformats.org/officeDocument/2006/relationships/image" Target="media/image40.png"/><Relationship Id="rId100" Type="http://schemas.openxmlformats.org/officeDocument/2006/relationships/image" Target="media/image54.png"/><Relationship Id="rId105" Type="http://schemas.openxmlformats.org/officeDocument/2006/relationships/image" Target="media/image59.png"/><Relationship Id="rId126" Type="http://schemas.openxmlformats.org/officeDocument/2006/relationships/image" Target="media/image75.png"/><Relationship Id="rId147" Type="http://schemas.openxmlformats.org/officeDocument/2006/relationships/image" Target="media/image88.png"/><Relationship Id="rId8" Type="http://schemas.openxmlformats.org/officeDocument/2006/relationships/endnotes" Target="endnotes.xml"/><Relationship Id="rId51" Type="http://schemas.openxmlformats.org/officeDocument/2006/relationships/hyperlink" Target="http://172.26.151.116:5000/v2/gismubi/infrastructure/git-style-junit/tags/list" TargetMode="External"/><Relationship Id="rId72" Type="http://schemas.openxmlformats.org/officeDocument/2006/relationships/image" Target="media/image37.png"/><Relationship Id="rId93" Type="http://schemas.openxmlformats.org/officeDocument/2006/relationships/image" Target="media/image49.png"/><Relationship Id="rId98" Type="http://schemas.openxmlformats.org/officeDocument/2006/relationships/image" Target="media/image52.png"/><Relationship Id="rId121" Type="http://schemas.openxmlformats.org/officeDocument/2006/relationships/image" Target="media/image70.png"/><Relationship Id="rId142" Type="http://schemas.openxmlformats.org/officeDocument/2006/relationships/hyperlink" Target="http://minio.astra.gismubi.test.gismu2.it.mvd.ru/" TargetMode="External"/><Relationship Id="rId3" Type="http://schemas.openxmlformats.org/officeDocument/2006/relationships/numbering" Target="numbering.xml"/><Relationship Id="rId25" Type="http://schemas.openxmlformats.org/officeDocument/2006/relationships/image" Target="media/image9.png"/><Relationship Id="rId46" Type="http://schemas.openxmlformats.org/officeDocument/2006/relationships/hyperlink" Target="http://172.26.151.251:8080/" TargetMode="External"/><Relationship Id="rId67" Type="http://schemas.openxmlformats.org/officeDocument/2006/relationships/hyperlink" Target="http://mayak8i.ru:8080/" TargetMode="External"/><Relationship Id="rId116" Type="http://schemas.openxmlformats.org/officeDocument/2006/relationships/image" Target="media/image68.png"/><Relationship Id="rId137" Type="http://schemas.openxmlformats.org/officeDocument/2006/relationships/hyperlink" Target="http://airflow.test.mayak2.it.ru/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62" Type="http://schemas.openxmlformats.org/officeDocument/2006/relationships/image" Target="media/image29.png"/><Relationship Id="rId83" Type="http://schemas.openxmlformats.org/officeDocument/2006/relationships/image" Target="media/image44.png"/><Relationship Id="rId88" Type="http://schemas.openxmlformats.org/officeDocument/2006/relationships/hyperlink" Target="http://mayak8i.ru:8080/" TargetMode="External"/><Relationship Id="rId111" Type="http://schemas.openxmlformats.org/officeDocument/2006/relationships/image" Target="media/image64.png"/><Relationship Id="rId132" Type="http://schemas.openxmlformats.org/officeDocument/2006/relationships/hyperlink" Target="https://gitlab.akb-it.ru/gismubi/DataOps/clickhouse-deployment/-/blob/master/clickhouse_server_configs/config.d/config.xml" TargetMode="External"/><Relationship Id="rId153" Type="http://schemas.openxmlformats.org/officeDocument/2006/relationships/footer" Target="footer6.xml"/><Relationship Id="rId15" Type="http://schemas.openxmlformats.org/officeDocument/2006/relationships/image" Target="media/image2.png"/><Relationship Id="rId36" Type="http://schemas.openxmlformats.org/officeDocument/2006/relationships/image" Target="media/image18.png"/><Relationship Id="rId57" Type="http://schemas.openxmlformats.org/officeDocument/2006/relationships/hyperlink" Target="http://172.26.151.251/gismubi/forks/dremio-oss" TargetMode="External"/><Relationship Id="rId106" Type="http://schemas.openxmlformats.org/officeDocument/2006/relationships/image" Target="media/image60.png"/><Relationship Id="rId127" Type="http://schemas.openxmlformats.org/officeDocument/2006/relationships/hyperlink" Target="http://172.26.151.251:8080/repository/yum-hosted-gismubi/arenadata_repo/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52" Type="http://schemas.openxmlformats.org/officeDocument/2006/relationships/hyperlink" Target="http://172.26.151.116:5000/v2/gismubi/infrastructure/docker/tags/list" TargetMode="External"/><Relationship Id="rId73" Type="http://schemas.openxmlformats.org/officeDocument/2006/relationships/hyperlink" Target="http://127.0.0.1" TargetMode="External"/><Relationship Id="rId78" Type="http://schemas.openxmlformats.org/officeDocument/2006/relationships/hyperlink" Target="http://mayak8i.ru:8080/" TargetMode="External"/><Relationship Id="rId94" Type="http://schemas.openxmlformats.org/officeDocument/2006/relationships/image" Target="media/image50.png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image" Target="media/image71.png"/><Relationship Id="rId143" Type="http://schemas.openxmlformats.org/officeDocument/2006/relationships/image" Target="media/image84.png"/><Relationship Id="rId148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26" Type="http://schemas.openxmlformats.org/officeDocument/2006/relationships/image" Target="media/image10.png"/><Relationship Id="rId47" Type="http://schemas.openxmlformats.org/officeDocument/2006/relationships/hyperlink" Target="http://mayak8i:8080/repository/npm-mayak8i/" TargetMode="External"/><Relationship Id="rId68" Type="http://schemas.openxmlformats.org/officeDocument/2006/relationships/hyperlink" Target="http://mayak8i.ru:8080/repository/npm-mayak8i/" TargetMode="External"/><Relationship Id="rId89" Type="http://schemas.openxmlformats.org/officeDocument/2006/relationships/hyperlink" Target="http://172.26.151.251/gismubi/forks/pentaho-kettle" TargetMode="External"/><Relationship Id="rId112" Type="http://schemas.openxmlformats.org/officeDocument/2006/relationships/image" Target="media/image65.png"/><Relationship Id="rId133" Type="http://schemas.openxmlformats.org/officeDocument/2006/relationships/image" Target="media/image77.png"/><Relationship Id="rId154" Type="http://schemas.openxmlformats.org/officeDocument/2006/relationships/header" Target="header6.xml"/><Relationship Id="rId16" Type="http://schemas.openxmlformats.org/officeDocument/2006/relationships/hyperlink" Target="about:blank" TargetMode="External"/><Relationship Id="rId37" Type="http://schemas.openxmlformats.org/officeDocument/2006/relationships/hyperlink" Target="https://gitlab.akb-it.ru/gismubi/DataOps/gitlab-deployment/-/tree/prod/gitlab-runner-helm-chart-values" TargetMode="External"/><Relationship Id="rId58" Type="http://schemas.openxmlformats.org/officeDocument/2006/relationships/image" Target="media/image25.png"/><Relationship Id="rId79" Type="http://schemas.openxmlformats.org/officeDocument/2006/relationships/hyperlink" Target="http://172.26.151.251/gismubi/forks/jasperreports-server-ce" TargetMode="External"/><Relationship Id="rId102" Type="http://schemas.openxmlformats.org/officeDocument/2006/relationships/image" Target="media/image56.png"/><Relationship Id="rId123" Type="http://schemas.openxmlformats.org/officeDocument/2006/relationships/image" Target="media/image72.png"/><Relationship Id="rId144" Type="http://schemas.openxmlformats.org/officeDocument/2006/relationships/image" Target="media/image85.png"/><Relationship Id="rId90" Type="http://schemas.openxmlformats.org/officeDocument/2006/relationships/hyperlink" Target="https://gitlab.akb-it.ru/gismubi/forks/pentaho-kettle/-/tags/9.1.0.0-316-1.14.0" TargetMode="External"/><Relationship Id="rId27" Type="http://schemas.openxmlformats.org/officeDocument/2006/relationships/image" Target="media/image11.png"/><Relationship Id="rId48" Type="http://schemas.openxmlformats.org/officeDocument/2006/relationships/hyperlink" Target="http://mayak8i.ru:8080/repository/npm-mayak8i/npm/-/" TargetMode="External"/><Relationship Id="rId69" Type="http://schemas.openxmlformats.org/officeDocument/2006/relationships/image" Target="media/image34.png"/><Relationship Id="rId113" Type="http://schemas.openxmlformats.org/officeDocument/2006/relationships/image" Target="media/image66.png"/><Relationship Id="rId134" Type="http://schemas.openxmlformats.org/officeDocument/2006/relationships/image" Target="media/image7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ltseva\Documents\&#1055;&#1088;&#1086;&#1077;&#1082;&#1090;\&#1064;&#1072;&#1073;&#1083;&#1086;&#1085;_&#1043;&#1054;&#1057;&#1058;1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>
  <LongProp xmlns="" name="Links"><![CDATA[<?xml version="1.0" encoding="UTF-8"?><Result><NewXML><PWSLinkDataSet xmlns="http://schemas.microsoft.com/office/project/server/webservices/PWSLinkDataSet/" /></NewXML><ProjectUID>06cfbebd-c165-4040-8186-7ba01033f19a</ProjectUID><OldXML><PWSLinkDataSet xmlns="http://schemas.microsoft.com/office/project/server/webservices/PWSLinkDataSet/" /></OldXML><ItemType>3</ItemType><PSURL>https://ps.at-consulting.ru/pwa</PSURL></Result>]]></LongProp>
</Long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C9017-C7E2-40FA-984F-A698F2A28DB8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92173F1B-F662-40D9-A5EE-D945087D4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C:\Users\amaltseva\Documents\Проект\Шаблон_ГОСТ19.dot</Template>
  <TotalTime>0</TotalTime>
  <Pages>16</Pages>
  <Words>22586</Words>
  <Characters>128746</Characters>
  <Application>Microsoft Office Word</Application>
  <DocSecurity>0</DocSecurity>
  <Lines>1072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2022-09-22T06:00:00Z</dcterms:created>
  <dcterms:modified xsi:type="dcterms:W3CDTF">2023-12-29T13:16:00Z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ецимальный номер">
    <vt:lpwstr>&lt;децимальный номер&gt;</vt:lpwstr>
  </property>
</Properties>
</file>