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C50FC" w14:textId="4AF7F329" w:rsidR="00505ECC" w:rsidRDefault="00505ECC" w:rsidP="00505ECC">
      <w:pPr>
        <w:tabs>
          <w:tab w:val="clear" w:pos="1673"/>
        </w:tabs>
        <w:ind w:left="851" w:firstLine="0"/>
        <w:rPr>
          <w:szCs w:val="24"/>
        </w:rPr>
      </w:pPr>
    </w:p>
    <w:p w14:paraId="25385339" w14:textId="7CDD77B0" w:rsidR="00407DBC" w:rsidRDefault="00407DBC" w:rsidP="00505ECC">
      <w:pPr>
        <w:tabs>
          <w:tab w:val="clear" w:pos="1673"/>
        </w:tabs>
        <w:ind w:left="851" w:firstLine="0"/>
        <w:rPr>
          <w:szCs w:val="24"/>
        </w:rPr>
      </w:pPr>
    </w:p>
    <w:p w14:paraId="57458DCD" w14:textId="77777777" w:rsidR="00407DBC" w:rsidRDefault="00407DBC" w:rsidP="00505ECC">
      <w:pPr>
        <w:tabs>
          <w:tab w:val="clear" w:pos="1673"/>
        </w:tabs>
        <w:ind w:left="851" w:firstLine="0"/>
        <w:rPr>
          <w:szCs w:val="24"/>
        </w:rPr>
      </w:pPr>
    </w:p>
    <w:p w14:paraId="25DBA046" w14:textId="77777777" w:rsidR="00505ECC" w:rsidRDefault="00505ECC" w:rsidP="00505ECC">
      <w:pPr>
        <w:tabs>
          <w:tab w:val="clear" w:pos="1673"/>
        </w:tabs>
        <w:ind w:left="851" w:firstLine="0"/>
        <w:rPr>
          <w:szCs w:val="24"/>
        </w:rPr>
      </w:pPr>
    </w:p>
    <w:p w14:paraId="0A6E8BCF" w14:textId="77777777" w:rsidR="00407DBC" w:rsidRDefault="00407DBC" w:rsidP="00505ECC">
      <w:pPr>
        <w:pStyle w:val="G14"/>
        <w:spacing w:before="120" w:line="276" w:lineRule="auto"/>
        <w:rPr>
          <w:rFonts w:ascii="Times New Roman" w:hAnsi="Times New Roman"/>
          <w:sz w:val="32"/>
          <w:szCs w:val="32"/>
          <w:lang w:val="ru-RU"/>
        </w:rPr>
      </w:pPr>
    </w:p>
    <w:p w14:paraId="7A1615C4" w14:textId="77777777" w:rsidR="00407DBC" w:rsidRDefault="00407DBC" w:rsidP="00505ECC">
      <w:pPr>
        <w:pStyle w:val="G14"/>
        <w:spacing w:before="120" w:line="276" w:lineRule="auto"/>
        <w:rPr>
          <w:rFonts w:ascii="Times New Roman" w:hAnsi="Times New Roman"/>
          <w:sz w:val="32"/>
          <w:szCs w:val="32"/>
          <w:lang w:val="ru-RU"/>
        </w:rPr>
      </w:pPr>
    </w:p>
    <w:p w14:paraId="16B79003" w14:textId="77777777" w:rsidR="00407DBC" w:rsidRDefault="00407DBC" w:rsidP="00505ECC">
      <w:pPr>
        <w:pStyle w:val="G14"/>
        <w:spacing w:before="120" w:line="276" w:lineRule="auto"/>
        <w:rPr>
          <w:rFonts w:ascii="Times New Roman" w:hAnsi="Times New Roman"/>
          <w:sz w:val="32"/>
          <w:szCs w:val="32"/>
          <w:lang w:val="ru-RU"/>
        </w:rPr>
      </w:pPr>
    </w:p>
    <w:p w14:paraId="2FE8F43C" w14:textId="77777777" w:rsidR="00407DBC" w:rsidRDefault="00407DBC" w:rsidP="00505ECC">
      <w:pPr>
        <w:pStyle w:val="G14"/>
        <w:spacing w:before="120" w:line="276" w:lineRule="auto"/>
        <w:rPr>
          <w:rFonts w:ascii="Times New Roman" w:hAnsi="Times New Roman"/>
          <w:sz w:val="32"/>
          <w:szCs w:val="32"/>
          <w:lang w:val="ru-RU"/>
        </w:rPr>
      </w:pPr>
    </w:p>
    <w:p w14:paraId="75A07744" w14:textId="1B1C8362" w:rsidR="00505ECC" w:rsidRPr="00422830" w:rsidRDefault="00505ECC" w:rsidP="00505ECC">
      <w:pPr>
        <w:pStyle w:val="G14"/>
        <w:spacing w:before="120" w:line="276" w:lineRule="auto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РУКОВОДСТВО ПО ИНСТАЛЛЯЦИИ</w:t>
      </w:r>
    </w:p>
    <w:p w14:paraId="280C63BD" w14:textId="77777777" w:rsidR="00505ECC" w:rsidRDefault="00505ECC" w:rsidP="00505ECC">
      <w:pPr>
        <w:tabs>
          <w:tab w:val="clear" w:pos="1673"/>
        </w:tabs>
        <w:ind w:left="142" w:firstLine="0"/>
        <w:jc w:val="center"/>
        <w:rPr>
          <w:rFonts w:eastAsia="Times New Roman"/>
          <w:b/>
          <w:caps/>
          <w:spacing w:val="5"/>
          <w:kern w:val="28"/>
          <w:szCs w:val="24"/>
          <w:lang w:eastAsia="x-none"/>
        </w:rPr>
      </w:pPr>
    </w:p>
    <w:p w14:paraId="7E5B2332" w14:textId="77777777" w:rsidR="00505ECC" w:rsidRDefault="00505ECC" w:rsidP="00505ECC">
      <w:pPr>
        <w:tabs>
          <w:tab w:val="clear" w:pos="1673"/>
        </w:tabs>
        <w:ind w:left="851" w:firstLine="0"/>
        <w:rPr>
          <w:szCs w:val="24"/>
        </w:rPr>
      </w:pPr>
    </w:p>
    <w:p w14:paraId="17FF44F7" w14:textId="05CD0872" w:rsidR="00505ECC" w:rsidRDefault="00B228D2" w:rsidP="00353658">
      <w:pPr>
        <w:tabs>
          <w:tab w:val="clear" w:pos="1673"/>
        </w:tabs>
        <w:ind w:left="142" w:firstLine="0"/>
        <w:jc w:val="center"/>
        <w:rPr>
          <w:rFonts w:eastAsia="Times New Roman"/>
          <w:b/>
          <w:caps/>
          <w:spacing w:val="5"/>
          <w:kern w:val="28"/>
          <w:szCs w:val="24"/>
          <w:lang w:eastAsia="x-none"/>
        </w:rPr>
      </w:pPr>
      <w:r w:rsidRPr="00B228D2">
        <w:rPr>
          <w:rFonts w:eastAsia="Times New Roman"/>
          <w:b/>
          <w:caps/>
          <w:spacing w:val="5"/>
          <w:kern w:val="28"/>
          <w:szCs w:val="24"/>
          <w:lang w:eastAsia="x-none"/>
        </w:rPr>
        <w:t>Платформа сбора, обработки и визуализации производственных данных</w:t>
      </w:r>
    </w:p>
    <w:p w14:paraId="37056C08" w14:textId="77777777" w:rsidR="00505ECC" w:rsidRDefault="00505ECC" w:rsidP="00353658">
      <w:pPr>
        <w:tabs>
          <w:tab w:val="clear" w:pos="1673"/>
        </w:tabs>
        <w:ind w:left="142" w:firstLine="0"/>
        <w:jc w:val="center"/>
        <w:rPr>
          <w:rFonts w:eastAsia="Times New Roman"/>
          <w:b/>
          <w:caps/>
          <w:spacing w:val="5"/>
          <w:kern w:val="28"/>
          <w:szCs w:val="24"/>
          <w:lang w:eastAsia="x-none"/>
        </w:rPr>
      </w:pPr>
    </w:p>
    <w:p w14:paraId="0816FBCE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01413A5A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3F60B36F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0B8679F0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5244740C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49DB1349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6139EE4D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1CDB3665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3B992AD5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61BD2028" w14:textId="77777777" w:rsidR="00407DBC" w:rsidRDefault="00407DBC" w:rsidP="00353658">
      <w:pPr>
        <w:pStyle w:val="a8"/>
        <w:tabs>
          <w:tab w:val="clear" w:pos="1673"/>
        </w:tabs>
        <w:ind w:left="142"/>
        <w:rPr>
          <w:szCs w:val="24"/>
        </w:rPr>
      </w:pPr>
    </w:p>
    <w:p w14:paraId="660E4080" w14:textId="79A50B57" w:rsidR="00505ECC" w:rsidRDefault="00505ECC" w:rsidP="00353658">
      <w:pPr>
        <w:pStyle w:val="a8"/>
        <w:tabs>
          <w:tab w:val="clear" w:pos="1673"/>
        </w:tabs>
        <w:ind w:left="142"/>
        <w:rPr>
          <w:szCs w:val="24"/>
        </w:rPr>
      </w:pPr>
      <w:r>
        <w:rPr>
          <w:szCs w:val="24"/>
        </w:rPr>
        <w:t>На</w:t>
      </w:r>
      <w:r w:rsidRPr="008F573D">
        <w:rPr>
          <w:szCs w:val="24"/>
          <w:u w:val="single"/>
        </w:rPr>
        <w:t xml:space="preserve"> </w:t>
      </w:r>
      <w:r w:rsidR="007E152A">
        <w:rPr>
          <w:szCs w:val="24"/>
          <w:u w:val="single"/>
        </w:rPr>
        <w:t>39</w:t>
      </w:r>
      <w:r w:rsidRPr="008F573D">
        <w:rPr>
          <w:szCs w:val="24"/>
          <w:u w:val="single"/>
        </w:rPr>
        <w:t xml:space="preserve"> </w:t>
      </w:r>
      <w:r w:rsidRPr="00962E81">
        <w:rPr>
          <w:szCs w:val="24"/>
        </w:rPr>
        <w:t>листах</w:t>
      </w:r>
    </w:p>
    <w:p w14:paraId="4BCD6749" w14:textId="77777777" w:rsidR="00505ECC" w:rsidRDefault="00505ECC" w:rsidP="00353658">
      <w:pPr>
        <w:pStyle w:val="a7"/>
        <w:tabs>
          <w:tab w:val="clear" w:pos="1673"/>
          <w:tab w:val="left" w:pos="5872"/>
        </w:tabs>
        <w:ind w:left="142"/>
        <w:jc w:val="center"/>
        <w:rPr>
          <w:szCs w:val="24"/>
        </w:rPr>
      </w:pPr>
    </w:p>
    <w:p w14:paraId="52ED3D03" w14:textId="77777777" w:rsidR="00505ECC" w:rsidRDefault="00505ECC" w:rsidP="00353658">
      <w:pPr>
        <w:tabs>
          <w:tab w:val="clear" w:pos="1673"/>
          <w:tab w:val="left" w:pos="3690"/>
        </w:tabs>
        <w:spacing w:line="276" w:lineRule="auto"/>
        <w:ind w:left="142" w:firstLine="0"/>
        <w:jc w:val="center"/>
        <w:rPr>
          <w:rFonts w:eastAsia="Times New Roman"/>
          <w:szCs w:val="24"/>
        </w:rPr>
      </w:pPr>
    </w:p>
    <w:p w14:paraId="724A7268" w14:textId="77777777" w:rsidR="00505ECC" w:rsidRDefault="00505ECC" w:rsidP="00353658">
      <w:pPr>
        <w:tabs>
          <w:tab w:val="clear" w:pos="1673"/>
          <w:tab w:val="left" w:pos="3690"/>
        </w:tabs>
        <w:spacing w:line="276" w:lineRule="auto"/>
        <w:ind w:left="142" w:firstLine="0"/>
        <w:jc w:val="center"/>
        <w:rPr>
          <w:rFonts w:eastAsia="Times New Roman"/>
          <w:szCs w:val="24"/>
        </w:rPr>
      </w:pPr>
    </w:p>
    <w:p w14:paraId="2D13E336" w14:textId="77777777" w:rsidR="00505ECC" w:rsidRDefault="00505ECC" w:rsidP="00353658">
      <w:pPr>
        <w:tabs>
          <w:tab w:val="clear" w:pos="1673"/>
          <w:tab w:val="left" w:pos="3690"/>
        </w:tabs>
        <w:spacing w:line="276" w:lineRule="auto"/>
        <w:ind w:left="142" w:firstLine="0"/>
        <w:jc w:val="center"/>
        <w:rPr>
          <w:rFonts w:eastAsia="Times New Roman"/>
          <w:szCs w:val="24"/>
        </w:rPr>
      </w:pPr>
    </w:p>
    <w:p w14:paraId="6F0069F4" w14:textId="77777777" w:rsidR="00505ECC" w:rsidRDefault="00505ECC" w:rsidP="00353658">
      <w:pPr>
        <w:tabs>
          <w:tab w:val="clear" w:pos="1673"/>
          <w:tab w:val="left" w:pos="3690"/>
        </w:tabs>
        <w:spacing w:line="276" w:lineRule="auto"/>
        <w:ind w:left="142" w:firstLine="0"/>
        <w:jc w:val="center"/>
        <w:rPr>
          <w:rFonts w:eastAsia="Times New Roman"/>
          <w:szCs w:val="24"/>
        </w:rPr>
      </w:pPr>
    </w:p>
    <w:p w14:paraId="7DED9F96" w14:textId="77777777" w:rsidR="00505ECC" w:rsidRDefault="00505ECC" w:rsidP="00353658">
      <w:pPr>
        <w:tabs>
          <w:tab w:val="clear" w:pos="1673"/>
          <w:tab w:val="left" w:pos="3690"/>
        </w:tabs>
        <w:spacing w:line="276" w:lineRule="auto"/>
        <w:ind w:left="142" w:firstLine="0"/>
        <w:jc w:val="center"/>
        <w:rPr>
          <w:rFonts w:eastAsia="Times New Roman"/>
          <w:szCs w:val="24"/>
        </w:rPr>
      </w:pPr>
    </w:p>
    <w:p w14:paraId="201037B4" w14:textId="77777777" w:rsidR="00505ECC" w:rsidRPr="00FC5F0B" w:rsidRDefault="00505ECC" w:rsidP="00353658">
      <w:pPr>
        <w:tabs>
          <w:tab w:val="clear" w:pos="1673"/>
          <w:tab w:val="left" w:pos="3690"/>
        </w:tabs>
        <w:spacing w:line="276" w:lineRule="auto"/>
        <w:ind w:left="142" w:firstLine="0"/>
        <w:jc w:val="center"/>
        <w:rPr>
          <w:rFonts w:eastAsia="Times New Roman"/>
          <w:szCs w:val="24"/>
        </w:rPr>
      </w:pPr>
    </w:p>
    <w:p w14:paraId="5C1EE6F4" w14:textId="77777777" w:rsidR="00E24CDA" w:rsidRDefault="00E24CDA" w:rsidP="00353658">
      <w:pPr>
        <w:pStyle w:val="af3"/>
        <w:ind w:firstLine="0"/>
        <w:jc w:val="center"/>
      </w:pPr>
    </w:p>
    <w:p w14:paraId="134C10EA" w14:textId="77777777" w:rsidR="00E24CDA" w:rsidRDefault="00E24CDA" w:rsidP="00353658">
      <w:pPr>
        <w:pStyle w:val="af3"/>
        <w:ind w:firstLine="0"/>
        <w:jc w:val="center"/>
      </w:pPr>
    </w:p>
    <w:p w14:paraId="14DB6BB1" w14:textId="16387FCC" w:rsidR="00005299" w:rsidRPr="00005299" w:rsidRDefault="00505ECC" w:rsidP="00353658">
      <w:pPr>
        <w:pStyle w:val="af3"/>
        <w:ind w:firstLine="0"/>
        <w:jc w:val="center"/>
        <w:rPr>
          <w:bCs w:val="0"/>
          <w:szCs w:val="22"/>
        </w:rPr>
      </w:pPr>
      <w:r w:rsidRPr="008510A7">
        <w:t>20</w:t>
      </w:r>
      <w:r w:rsidR="00407DBC">
        <w:t>2</w:t>
      </w:r>
      <w:r w:rsidR="00B228D2">
        <w:t>3</w:t>
      </w:r>
      <w:r w:rsidR="00005299">
        <w:rPr>
          <w:bCs w:val="0"/>
          <w:szCs w:val="22"/>
        </w:rPr>
        <w:br w:type="page"/>
      </w:r>
    </w:p>
    <w:p w14:paraId="721D3E32" w14:textId="386F2B44" w:rsidR="0056341C" w:rsidRDefault="0056341C" w:rsidP="0056341C">
      <w:pPr>
        <w:pStyle w:val="affffffc"/>
        <w:rPr>
          <w:sz w:val="24"/>
        </w:rPr>
      </w:pPr>
      <w:r w:rsidRPr="00C358D0">
        <w:rPr>
          <w:sz w:val="24"/>
        </w:rPr>
        <w:lastRenderedPageBreak/>
        <w:t>КОНТРОЛЬ ИЗМЕНЕНИЙ В ДОКУМЕНТЕ</w:t>
      </w:r>
    </w:p>
    <w:p w14:paraId="1BDBA3ED" w14:textId="77777777" w:rsidR="00407DBC" w:rsidRPr="00C358D0" w:rsidRDefault="00407DBC" w:rsidP="0056341C">
      <w:pPr>
        <w:pStyle w:val="affffffc"/>
        <w:rPr>
          <w:sz w:val="24"/>
        </w:rPr>
      </w:pPr>
    </w:p>
    <w:tbl>
      <w:tblPr>
        <w:tblW w:w="499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20" w:firstRow="1" w:lastRow="0" w:firstColumn="0" w:lastColumn="0" w:noHBand="0" w:noVBand="0"/>
      </w:tblPr>
      <w:tblGrid>
        <w:gridCol w:w="1238"/>
        <w:gridCol w:w="6979"/>
        <w:gridCol w:w="1544"/>
      </w:tblGrid>
      <w:tr w:rsidR="00407DBC" w:rsidRPr="00C358D0" w14:paraId="1C7EECF6" w14:textId="77777777" w:rsidTr="00407DBC">
        <w:trPr>
          <w:tblHeader/>
        </w:trPr>
        <w:tc>
          <w:tcPr>
            <w:tcW w:w="634" w:type="pct"/>
            <w:shd w:val="clear" w:color="auto" w:fill="D9D9D9"/>
            <w:vAlign w:val="center"/>
          </w:tcPr>
          <w:p w14:paraId="66E7FD52" w14:textId="77777777" w:rsidR="00407DBC" w:rsidRPr="00C358D0" w:rsidRDefault="00407DBC" w:rsidP="00D70D14">
            <w:pPr>
              <w:pStyle w:val="affffffe"/>
              <w:rPr>
                <w:rFonts w:eastAsia="Calibri"/>
              </w:rPr>
            </w:pPr>
            <w:r w:rsidRPr="00C358D0">
              <w:t>№ версии</w:t>
            </w:r>
          </w:p>
        </w:tc>
        <w:tc>
          <w:tcPr>
            <w:tcW w:w="3575" w:type="pct"/>
            <w:shd w:val="clear" w:color="auto" w:fill="D9D9D9"/>
            <w:vAlign w:val="center"/>
          </w:tcPr>
          <w:p w14:paraId="6CEE280D" w14:textId="77777777" w:rsidR="00407DBC" w:rsidRPr="00C358D0" w:rsidRDefault="00407DBC" w:rsidP="00D70D14">
            <w:pPr>
              <w:pStyle w:val="affffffe"/>
              <w:rPr>
                <w:rFonts w:eastAsia="Calibri"/>
              </w:rPr>
            </w:pPr>
            <w:r w:rsidRPr="00C358D0">
              <w:t>Внесенные изменения</w:t>
            </w:r>
          </w:p>
        </w:tc>
        <w:tc>
          <w:tcPr>
            <w:tcW w:w="791" w:type="pct"/>
            <w:shd w:val="clear" w:color="auto" w:fill="D9D9D9"/>
            <w:vAlign w:val="center"/>
          </w:tcPr>
          <w:p w14:paraId="07835ED5" w14:textId="77777777" w:rsidR="00407DBC" w:rsidRPr="00C358D0" w:rsidRDefault="00407DBC" w:rsidP="00D70D14">
            <w:pPr>
              <w:pStyle w:val="affffffe"/>
              <w:rPr>
                <w:rFonts w:eastAsia="Calibri"/>
              </w:rPr>
            </w:pPr>
            <w:r w:rsidRPr="00C358D0">
              <w:t>Дата</w:t>
            </w:r>
          </w:p>
        </w:tc>
      </w:tr>
      <w:tr w:rsidR="00407DBC" w:rsidRPr="003F0BB1" w14:paraId="0234F78F" w14:textId="77777777" w:rsidTr="00407DBC">
        <w:trPr>
          <w:trHeight w:val="297"/>
        </w:trPr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54E31" w14:textId="7AC4A077" w:rsidR="00407DBC" w:rsidRPr="0083516A" w:rsidRDefault="00407DBC" w:rsidP="00536928">
            <w:pPr>
              <w:pStyle w:val="affffffb"/>
              <w:spacing w:before="0" w:after="0" w:line="360" w:lineRule="auto"/>
              <w:rPr>
                <w:rFonts w:ascii="Times New Roman" w:hAnsi="Times New Roman" w:cs="Times New Roman"/>
              </w:rPr>
            </w:pPr>
            <w:r w:rsidRPr="008351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589CF" w14:textId="6D90EB2A" w:rsidR="00407DBC" w:rsidRPr="0056341C" w:rsidRDefault="00407DBC" w:rsidP="00536928">
            <w:pPr>
              <w:pStyle w:val="affffff3"/>
              <w:tabs>
                <w:tab w:val="clear" w:pos="1673"/>
              </w:tabs>
              <w:spacing w:line="36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Версия 1.0 – исходная версия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4CC81" w14:textId="5B7AF79A" w:rsidR="00407DBC" w:rsidRPr="0083516A" w:rsidRDefault="00407DBC" w:rsidP="00407DBC">
            <w:pPr>
              <w:pStyle w:val="affffffb"/>
              <w:spacing w:before="0" w:after="0" w:line="360" w:lineRule="auto"/>
              <w:rPr>
                <w:rFonts w:ascii="Times New Roman" w:hAnsi="Times New Roman" w:cs="Times New Roman"/>
                <w:noProof/>
                <w:lang w:eastAsia="en-GB"/>
              </w:rPr>
            </w:pPr>
            <w:r>
              <w:rPr>
                <w:rFonts w:ascii="Times New Roman" w:eastAsia="Times New Roman" w:hAnsi="Times New Roman"/>
              </w:rPr>
              <w:t>01</w:t>
            </w:r>
            <w:r w:rsidRPr="00473A73">
              <w:rPr>
                <w:rFonts w:ascii="Times New Roman" w:eastAsia="Times New Roman" w:hAnsi="Times New Roman"/>
              </w:rPr>
              <w:t>.</w:t>
            </w:r>
            <w:r>
              <w:rPr>
                <w:rFonts w:ascii="Times New Roman" w:eastAsia="Times New Roman" w:hAnsi="Times New Roman"/>
              </w:rPr>
              <w:t>04</w:t>
            </w:r>
            <w:r w:rsidRPr="00473A73">
              <w:rPr>
                <w:rFonts w:ascii="Times New Roman" w:eastAsia="Times New Roman" w:hAnsi="Times New Roman"/>
              </w:rPr>
              <w:t>.20</w:t>
            </w:r>
            <w:r>
              <w:rPr>
                <w:rFonts w:ascii="Times New Roman" w:eastAsia="Times New Roman" w:hAnsi="Times New Roman"/>
              </w:rPr>
              <w:t>20</w:t>
            </w:r>
          </w:p>
        </w:tc>
      </w:tr>
    </w:tbl>
    <w:p w14:paraId="05A8AF99" w14:textId="77777777" w:rsidR="0056341C" w:rsidRPr="00C358D0" w:rsidRDefault="0056341C" w:rsidP="0056341C">
      <w:pPr>
        <w:pStyle w:val="120"/>
        <w:tabs>
          <w:tab w:val="clear" w:pos="1673"/>
        </w:tabs>
        <w:ind w:left="0"/>
        <w:jc w:val="left"/>
      </w:pPr>
    </w:p>
    <w:p w14:paraId="336539FA" w14:textId="77777777" w:rsidR="0056341C" w:rsidRPr="00C358D0" w:rsidRDefault="0056341C" w:rsidP="00C45BEA">
      <w:pPr>
        <w:pStyle w:val="38"/>
        <w:rPr>
          <w:rFonts w:eastAsia="Times New Roman"/>
          <w:szCs w:val="24"/>
        </w:rPr>
      </w:pPr>
      <w:r w:rsidRPr="00C358D0">
        <w:br w:type="page"/>
      </w:r>
    </w:p>
    <w:sdt>
      <w:sdtPr>
        <w:rPr>
          <w:rFonts w:eastAsia="Calibri"/>
          <w:b w:val="0"/>
        </w:rPr>
        <w:id w:val="122619010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E22EA96" w14:textId="56D3ABB8" w:rsidR="00D33A2C" w:rsidRDefault="00D33A2C" w:rsidP="00332065">
          <w:pPr>
            <w:pStyle w:val="ab"/>
            <w:ind w:left="0"/>
          </w:pPr>
          <w:r>
            <w:t>Оглавление</w:t>
          </w:r>
        </w:p>
        <w:p w14:paraId="2B4B9D3E" w14:textId="77777777" w:rsidR="00526A18" w:rsidRDefault="00D33A2C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906606" w:history="1">
            <w:r w:rsidR="00526A18" w:rsidRPr="00686E9C">
              <w:rPr>
                <w:rStyle w:val="aa"/>
                <w:noProof/>
              </w:rPr>
              <w:t>Обозначения и сокращения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_Toc38906606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4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0EDC0D26" w14:textId="77777777" w:rsidR="00526A18" w:rsidRDefault="00000000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07" w:history="1">
            <w:r w:rsidR="00526A18" w:rsidRPr="00686E9C">
              <w:rPr>
                <w:rStyle w:val="aa"/>
                <w:noProof/>
              </w:rPr>
              <w:t>1 Общие положения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_Toc38906607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5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2AF11212" w14:textId="77777777" w:rsidR="00526A18" w:rsidRDefault="0000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08" w:history="1">
            <w:r w:rsidR="00526A18" w:rsidRPr="00686E9C">
              <w:rPr>
                <w:rStyle w:val="aa"/>
                <w:noProof/>
              </w:rPr>
              <w:t>1.1 Полное наименование Системы, обозначение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_Toc38906608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5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7D4EF6E8" w14:textId="77777777" w:rsidR="00526A18" w:rsidRDefault="0000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09" w:history="1">
            <w:r w:rsidR="00526A18" w:rsidRPr="00686E9C">
              <w:rPr>
                <w:rStyle w:val="aa"/>
                <w:noProof/>
              </w:rPr>
              <w:t>1.2 Разработчик Системы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_Toc38906609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5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59630F3A" w14:textId="77777777" w:rsidR="00526A18" w:rsidRDefault="0000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10" w:history="1">
            <w:r w:rsidR="00526A18" w:rsidRPr="00686E9C">
              <w:rPr>
                <w:rStyle w:val="aa"/>
                <w:noProof/>
              </w:rPr>
              <w:t>1.3 Назначение документа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_Toc38906610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5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484C021B" w14:textId="77777777" w:rsidR="00526A18" w:rsidRDefault="00000000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11" w:history="1">
            <w:r w:rsidR="00526A18" w:rsidRPr="00686E9C">
              <w:rPr>
                <w:rStyle w:val="aa"/>
                <w:noProof/>
              </w:rPr>
              <w:t>2 Требования к полигону развертывания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_Toc38906611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6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26F99E13" w14:textId="77777777" w:rsidR="00526A18" w:rsidRDefault="0000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12" w:history="1">
            <w:r w:rsidR="00526A18" w:rsidRPr="00686E9C">
              <w:rPr>
                <w:rStyle w:val="aa"/>
                <w:noProof/>
              </w:rPr>
              <w:t>2.1 Аппаратное обеспечение серверов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_Toc38906612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6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513217B1" w14:textId="77777777" w:rsidR="00526A18" w:rsidRDefault="0000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13" w:history="1">
            <w:r w:rsidR="00526A18" w:rsidRPr="00686E9C">
              <w:rPr>
                <w:rStyle w:val="aa"/>
                <w:noProof/>
              </w:rPr>
              <w:t>2.2 Обеспечение баз данных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_Toc38906613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6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09C3C482" w14:textId="77777777" w:rsidR="00526A18" w:rsidRDefault="0000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14" w:history="1">
            <w:r w:rsidR="00526A18" w:rsidRPr="00686E9C">
              <w:rPr>
                <w:rStyle w:val="aa"/>
                <w:noProof/>
              </w:rPr>
              <w:t>2.3 Программное обеспечение серверов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_Toc38906614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6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36567596" w14:textId="77777777" w:rsidR="00526A18" w:rsidRDefault="0000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15" w:history="1">
            <w:r w:rsidR="00526A18" w:rsidRPr="00686E9C">
              <w:rPr>
                <w:rStyle w:val="aa"/>
                <w:noProof/>
              </w:rPr>
              <w:t>2.4 Требования к рабочим станциям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_Toc38906615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7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2DE9C479" w14:textId="77777777" w:rsidR="00526A18" w:rsidRDefault="00000000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16" w:history="1">
            <w:r w:rsidR="00526A18" w:rsidRPr="00686E9C">
              <w:rPr>
                <w:rStyle w:val="aa"/>
                <w:noProof/>
              </w:rPr>
              <w:t>3 Порядок установки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_Toc38906616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9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7C232CA5" w14:textId="77777777" w:rsidR="00526A18" w:rsidRDefault="0000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17" w:history="1">
            <w:r w:rsidR="00526A18" w:rsidRPr="00686E9C">
              <w:rPr>
                <w:rStyle w:val="aa"/>
                <w:noProof/>
              </w:rPr>
              <w:t>1.1.</w:t>
            </w:r>
            <w:r w:rsidR="00526A18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526A18" w:rsidRPr="00686E9C">
              <w:rPr>
                <w:rStyle w:val="aa"/>
                <w:noProof/>
              </w:rPr>
              <w:t>Содержимое установочного диска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_Toc38906617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9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6C74BC36" w14:textId="77777777" w:rsidR="00526A18" w:rsidRDefault="0000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18" w:history="1">
            <w:r w:rsidR="00526A18" w:rsidRPr="00686E9C">
              <w:rPr>
                <w:rStyle w:val="aa"/>
                <w:noProof/>
              </w:rPr>
              <w:t>1.2.</w:t>
            </w:r>
            <w:r w:rsidR="00526A18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526A18" w:rsidRPr="00686E9C">
              <w:rPr>
                <w:rStyle w:val="aa"/>
                <w:noProof/>
              </w:rPr>
              <w:t>Установка Веб-приложения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_Toc38906618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10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556550A3" w14:textId="77777777" w:rsidR="00526A18" w:rsidRDefault="00000000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19" w:history="1">
            <w:r w:rsidR="00526A18" w:rsidRPr="00686E9C">
              <w:rPr>
                <w:rStyle w:val="aa"/>
                <w:noProof/>
              </w:rPr>
              <w:t>1.2.1.</w:t>
            </w:r>
            <w:r w:rsidR="00526A18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526A18" w:rsidRPr="00686E9C">
              <w:rPr>
                <w:rStyle w:val="aa"/>
                <w:noProof/>
              </w:rPr>
              <w:t>Установка сервисов маршрутизации и конфигурации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_Toc38906619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10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2AD36225" w14:textId="77777777" w:rsidR="00526A18" w:rsidRDefault="00000000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20" w:history="1">
            <w:r w:rsidR="00526A18" w:rsidRPr="00686E9C">
              <w:rPr>
                <w:rStyle w:val="aa"/>
                <w:noProof/>
              </w:rPr>
              <w:t>1.2.2.</w:t>
            </w:r>
            <w:r w:rsidR="00526A18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526A18" w:rsidRPr="00686E9C">
              <w:rPr>
                <w:rStyle w:val="aa"/>
                <w:noProof/>
              </w:rPr>
              <w:t>Установка серверной части приложения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_Toc38906620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11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0A68F29F" w14:textId="77777777" w:rsidR="00526A18" w:rsidRDefault="00000000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21" w:history="1">
            <w:r w:rsidR="00526A18" w:rsidRPr="00686E9C">
              <w:rPr>
                <w:rStyle w:val="aa"/>
                <w:noProof/>
              </w:rPr>
              <w:t>1.2.3.</w:t>
            </w:r>
            <w:r w:rsidR="00526A18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526A18" w:rsidRPr="00686E9C">
              <w:rPr>
                <w:rStyle w:val="aa"/>
                <w:noProof/>
              </w:rPr>
              <w:t>Установка интерфейсной части приложения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_Toc38906621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11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773074AE" w14:textId="77777777" w:rsidR="00526A18" w:rsidRDefault="00000000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22" w:history="1">
            <w:r w:rsidR="00526A18" w:rsidRPr="00686E9C">
              <w:rPr>
                <w:rStyle w:val="aa"/>
                <w:noProof/>
              </w:rPr>
              <w:t>1.2.4.</w:t>
            </w:r>
            <w:r w:rsidR="00526A18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526A18" w:rsidRPr="00686E9C">
              <w:rPr>
                <w:rStyle w:val="aa"/>
                <w:noProof/>
              </w:rPr>
              <w:t>Установка сервисов кэширования внутренних данных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_Toc38906622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12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18F93CE3" w14:textId="77777777" w:rsidR="00526A18" w:rsidRDefault="00000000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23" w:history="1">
            <w:r w:rsidR="00526A18" w:rsidRPr="00686E9C">
              <w:rPr>
                <w:rStyle w:val="aa"/>
                <w:noProof/>
              </w:rPr>
              <w:t>1.2.5.</w:t>
            </w:r>
            <w:r w:rsidR="00526A18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526A18" w:rsidRPr="00686E9C">
              <w:rPr>
                <w:rStyle w:val="aa"/>
                <w:noProof/>
              </w:rPr>
              <w:t>Установка сервисов генерации отчетов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_Toc38906623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23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2CA185BE" w14:textId="77777777" w:rsidR="00526A18" w:rsidRDefault="00000000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24" w:history="1">
            <w:r w:rsidR="00526A18" w:rsidRPr="00686E9C">
              <w:rPr>
                <w:rStyle w:val="aa"/>
                <w:noProof/>
              </w:rPr>
              <w:t>1.2.6.</w:t>
            </w:r>
            <w:r w:rsidR="00526A18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526A18" w:rsidRPr="00686E9C">
              <w:rPr>
                <w:rStyle w:val="aa"/>
                <w:noProof/>
              </w:rPr>
              <w:t>Установка сервисов журналирования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_Toc38906624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23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4B94831E" w14:textId="77777777" w:rsidR="00526A18" w:rsidRDefault="00000000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25" w:history="1">
            <w:r w:rsidR="00526A18" w:rsidRPr="00686E9C">
              <w:rPr>
                <w:rStyle w:val="aa"/>
                <w:noProof/>
              </w:rPr>
              <w:t>1.2.7.</w:t>
            </w:r>
            <w:r w:rsidR="00526A18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526A18" w:rsidRPr="00686E9C">
              <w:rPr>
                <w:rStyle w:val="aa"/>
                <w:noProof/>
              </w:rPr>
              <w:t>Установка сервисов синхронизации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_Toc38906625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27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1B76FF7A" w14:textId="77777777" w:rsidR="00526A18" w:rsidRDefault="00000000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26" w:history="1">
            <w:r w:rsidR="00526A18" w:rsidRPr="00686E9C">
              <w:rPr>
                <w:rStyle w:val="aa"/>
                <w:noProof/>
              </w:rPr>
              <w:t>1.2.8.</w:t>
            </w:r>
            <w:r w:rsidR="00526A18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526A18" w:rsidRPr="00686E9C">
              <w:rPr>
                <w:rStyle w:val="aa"/>
                <w:noProof/>
              </w:rPr>
              <w:t>Проверка установки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_Toc38906626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28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3F339C2D" w14:textId="77777777" w:rsidR="00526A18" w:rsidRDefault="0000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27" w:history="1">
            <w:r w:rsidR="00526A18" w:rsidRPr="00686E9C">
              <w:rPr>
                <w:rStyle w:val="aa"/>
                <w:noProof/>
              </w:rPr>
              <w:t>1.3.</w:t>
            </w:r>
            <w:r w:rsidR="00526A18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526A18" w:rsidRPr="00686E9C">
              <w:rPr>
                <w:rStyle w:val="aa"/>
                <w:noProof/>
              </w:rPr>
              <w:t>Установка Мобильного приложения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_Toc38906627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30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39FB2E4F" w14:textId="77777777" w:rsidR="00526A18" w:rsidRDefault="00000000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28" w:history="1">
            <w:r w:rsidR="00526A18" w:rsidRPr="00686E9C">
              <w:rPr>
                <w:rStyle w:val="aa"/>
                <w:noProof/>
              </w:rPr>
              <w:t>1.3.1.</w:t>
            </w:r>
            <w:r w:rsidR="00526A18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526A18" w:rsidRPr="00686E9C">
              <w:rPr>
                <w:rStyle w:val="aa"/>
                <w:noProof/>
              </w:rPr>
              <w:t>Порядок установки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_Toc38906628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30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742C5CDF" w14:textId="77777777" w:rsidR="00526A18" w:rsidRDefault="00000000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29" w:history="1">
            <w:r w:rsidR="00526A18" w:rsidRPr="00686E9C">
              <w:rPr>
                <w:rStyle w:val="aa"/>
                <w:noProof/>
              </w:rPr>
              <w:t>1.3.2.</w:t>
            </w:r>
            <w:r w:rsidR="00526A18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526A18" w:rsidRPr="00686E9C">
              <w:rPr>
                <w:rStyle w:val="aa"/>
                <w:noProof/>
              </w:rPr>
              <w:t>Проверка установки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_Toc38906629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30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64F3BE7C" w14:textId="77777777" w:rsidR="00526A18" w:rsidRDefault="00000000">
          <w:pPr>
            <w:pStyle w:val="39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30" w:history="1">
            <w:r w:rsidR="00526A18" w:rsidRPr="00686E9C">
              <w:rPr>
                <w:rStyle w:val="aa"/>
                <w:noProof/>
              </w:rPr>
              <w:t>1.3.3.</w:t>
            </w:r>
            <w:r w:rsidR="00526A18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526A18" w:rsidRPr="00686E9C">
              <w:rPr>
                <w:rStyle w:val="aa"/>
                <w:noProof/>
              </w:rPr>
              <w:t>Дополнительные настройки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_Toc38906630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31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75DF9567" w14:textId="77777777" w:rsidR="00526A18" w:rsidRDefault="00000000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31" w:history="1">
            <w:r w:rsidR="00526A18" w:rsidRPr="00686E9C">
              <w:rPr>
                <w:rStyle w:val="aa"/>
                <w:noProof/>
              </w:rPr>
              <w:t>Приложение 1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_Toc38906631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32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1D738203" w14:textId="77777777" w:rsidR="00526A18" w:rsidRDefault="00000000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32" w:history="1">
            <w:r w:rsidR="00526A18" w:rsidRPr="00686E9C">
              <w:rPr>
                <w:rStyle w:val="aa"/>
                <w:noProof/>
              </w:rPr>
              <w:t>Приложение 2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_Toc38906632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34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734F6EA6" w14:textId="77777777" w:rsidR="00526A18" w:rsidRDefault="00000000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33" w:history="1">
            <w:r w:rsidR="00526A18" w:rsidRPr="00686E9C">
              <w:rPr>
                <w:rStyle w:val="aa"/>
                <w:noProof/>
              </w:rPr>
              <w:t>Приложение 3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_Toc38906633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36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4954D409" w14:textId="77777777" w:rsidR="00526A18" w:rsidRDefault="00000000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38906634" w:history="1">
            <w:r w:rsidR="00526A18" w:rsidRPr="00686E9C">
              <w:rPr>
                <w:rStyle w:val="aa"/>
                <w:noProof/>
              </w:rPr>
              <w:t>Приложение 4</w:t>
            </w:r>
            <w:r w:rsidR="00526A18">
              <w:rPr>
                <w:noProof/>
                <w:webHidden/>
              </w:rPr>
              <w:tab/>
            </w:r>
            <w:r w:rsidR="00526A18">
              <w:rPr>
                <w:noProof/>
                <w:webHidden/>
              </w:rPr>
              <w:fldChar w:fldCharType="begin"/>
            </w:r>
            <w:r w:rsidR="00526A18">
              <w:rPr>
                <w:noProof/>
                <w:webHidden/>
              </w:rPr>
              <w:instrText xml:space="preserve"> PAGEREF _Toc38906634 \h </w:instrText>
            </w:r>
            <w:r w:rsidR="00526A18">
              <w:rPr>
                <w:noProof/>
                <w:webHidden/>
              </w:rPr>
            </w:r>
            <w:r w:rsidR="00526A18">
              <w:rPr>
                <w:noProof/>
                <w:webHidden/>
              </w:rPr>
              <w:fldChar w:fldCharType="separate"/>
            </w:r>
            <w:r w:rsidR="007E152A">
              <w:rPr>
                <w:noProof/>
                <w:webHidden/>
              </w:rPr>
              <w:t>38</w:t>
            </w:r>
            <w:r w:rsidR="00526A18">
              <w:rPr>
                <w:noProof/>
                <w:webHidden/>
              </w:rPr>
              <w:fldChar w:fldCharType="end"/>
            </w:r>
          </w:hyperlink>
        </w:p>
        <w:p w14:paraId="6C8E465E" w14:textId="382DF9C4" w:rsidR="00D33A2C" w:rsidRDefault="00D33A2C">
          <w:r>
            <w:rPr>
              <w:b/>
              <w:bCs/>
            </w:rPr>
            <w:fldChar w:fldCharType="end"/>
          </w:r>
        </w:p>
      </w:sdtContent>
    </w:sdt>
    <w:p w14:paraId="5C6BE6AD" w14:textId="69484E0B" w:rsidR="00680074" w:rsidRPr="00444337" w:rsidRDefault="001F4767" w:rsidP="001F4767">
      <w:pPr>
        <w:pStyle w:val="15"/>
        <w:spacing w:line="276" w:lineRule="auto"/>
        <w:jc w:val="center"/>
        <w:rPr>
          <w:b w:val="0"/>
          <w:szCs w:val="24"/>
        </w:rPr>
      </w:pPr>
      <w:bookmarkStart w:id="0" w:name="_Toc38243510"/>
      <w:bookmarkStart w:id="1" w:name="_Toc38906606"/>
      <w:r w:rsidRPr="00444337">
        <w:rPr>
          <w:caps w:val="0"/>
          <w:szCs w:val="24"/>
        </w:rPr>
        <w:lastRenderedPageBreak/>
        <w:t>Обозначения и сокращения</w:t>
      </w:r>
      <w:bookmarkEnd w:id="0"/>
      <w:bookmarkEnd w:id="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737"/>
        <w:gridCol w:w="7032"/>
      </w:tblGrid>
      <w:tr w:rsidR="00680074" w:rsidRPr="00647916" w14:paraId="5B57D80C" w14:textId="77777777" w:rsidTr="00A354F2">
        <w:trPr>
          <w:trHeight w:val="503"/>
          <w:tblHeader/>
        </w:trPr>
        <w:tc>
          <w:tcPr>
            <w:tcW w:w="1401" w:type="pct"/>
            <w:shd w:val="clear" w:color="auto" w:fill="BFBFBF" w:themeFill="background1" w:themeFillShade="BF"/>
            <w:vAlign w:val="center"/>
          </w:tcPr>
          <w:p w14:paraId="327D74E8" w14:textId="77777777" w:rsidR="00680074" w:rsidRPr="00F46847" w:rsidRDefault="00680074" w:rsidP="001F4767">
            <w:pPr>
              <w:pStyle w:val="affffff1"/>
            </w:pPr>
            <w:r w:rsidRPr="00095A85">
              <w:t>Обозначение</w:t>
            </w:r>
            <w:r>
              <w:rPr>
                <w:lang w:val="en-US"/>
              </w:rPr>
              <w:t>/</w:t>
            </w:r>
            <w:r>
              <w:t xml:space="preserve"> сокращение</w:t>
            </w:r>
          </w:p>
        </w:tc>
        <w:tc>
          <w:tcPr>
            <w:tcW w:w="3599" w:type="pct"/>
            <w:shd w:val="clear" w:color="auto" w:fill="BFBFBF" w:themeFill="background1" w:themeFillShade="BF"/>
            <w:vAlign w:val="center"/>
          </w:tcPr>
          <w:p w14:paraId="11FABE01" w14:textId="5AA36B64" w:rsidR="00680074" w:rsidRPr="00095A85" w:rsidRDefault="006855BF" w:rsidP="001F4767">
            <w:pPr>
              <w:pStyle w:val="affffff1"/>
            </w:pPr>
            <w:r>
              <w:t>Полное наименование</w:t>
            </w:r>
          </w:p>
        </w:tc>
      </w:tr>
      <w:tr w:rsidR="007B2E41" w:rsidRPr="00647916" w14:paraId="1B8B8FB8" w14:textId="77777777" w:rsidTr="001F4767">
        <w:trPr>
          <w:trHeight w:val="624"/>
        </w:trPr>
        <w:tc>
          <w:tcPr>
            <w:tcW w:w="1401" w:type="pct"/>
            <w:shd w:val="clear" w:color="auto" w:fill="auto"/>
            <w:vAlign w:val="center"/>
          </w:tcPr>
          <w:p w14:paraId="6B2A0FD9" w14:textId="2F2F9F98" w:rsidR="007B2E41" w:rsidRPr="00407DBC" w:rsidRDefault="007B2E41" w:rsidP="00230922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3F0BB1">
              <w:rPr>
                <w:szCs w:val="24"/>
              </w:rPr>
              <w:t>Заказчик</w:t>
            </w:r>
            <w:r w:rsidR="00407DBC">
              <w:rPr>
                <w:szCs w:val="24"/>
                <w:lang w:val="en-US"/>
              </w:rPr>
              <w:t>/</w:t>
            </w:r>
            <w:r w:rsidR="00407DBC">
              <w:rPr>
                <w:szCs w:val="24"/>
              </w:rPr>
              <w:t>Компания</w:t>
            </w:r>
          </w:p>
        </w:tc>
        <w:tc>
          <w:tcPr>
            <w:tcW w:w="3599" w:type="pct"/>
            <w:shd w:val="clear" w:color="auto" w:fill="auto"/>
            <w:vAlign w:val="center"/>
          </w:tcPr>
          <w:p w14:paraId="47AEE4C7" w14:textId="09FA65F9" w:rsidR="007B2E41" w:rsidRPr="00680074" w:rsidRDefault="00407DBC" w:rsidP="0018676A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Cs w:val="24"/>
              </w:rPr>
              <w:t xml:space="preserve">Компания пользователь программного обеспечения </w:t>
            </w:r>
            <w:r w:rsidR="00B228D2" w:rsidRPr="00B228D2">
              <w:rPr>
                <w:color w:val="000000"/>
                <w:szCs w:val="24"/>
              </w:rPr>
              <w:t>Платформа сбора, обработки и визуализации производственных данных</w:t>
            </w:r>
          </w:p>
        </w:tc>
      </w:tr>
      <w:tr w:rsidR="007B2E41" w:rsidRPr="00647916" w14:paraId="16D7672C" w14:textId="77777777" w:rsidTr="001F4767">
        <w:trPr>
          <w:trHeight w:val="369"/>
        </w:trPr>
        <w:tc>
          <w:tcPr>
            <w:tcW w:w="1401" w:type="pct"/>
            <w:shd w:val="clear" w:color="auto" w:fill="auto"/>
            <w:vAlign w:val="center"/>
          </w:tcPr>
          <w:p w14:paraId="2696B1CF" w14:textId="4E158E28" w:rsidR="007B2E41" w:rsidRPr="00680074" w:rsidRDefault="00B228D2" w:rsidP="0018676A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>Платформа</w:t>
            </w:r>
            <w:r w:rsidR="004C1DB7">
              <w:rPr>
                <w:szCs w:val="24"/>
              </w:rPr>
              <w:t>, Система</w:t>
            </w:r>
          </w:p>
        </w:tc>
        <w:tc>
          <w:tcPr>
            <w:tcW w:w="3599" w:type="pct"/>
            <w:shd w:val="clear" w:color="auto" w:fill="auto"/>
            <w:vAlign w:val="center"/>
          </w:tcPr>
          <w:p w14:paraId="7E301D0D" w14:textId="7B855CBA" w:rsidR="007B2E41" w:rsidRPr="004C1DB7" w:rsidRDefault="00B228D2" w:rsidP="00D365E9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left"/>
              <w:rPr>
                <w:sz w:val="24"/>
                <w:szCs w:val="24"/>
                <w:highlight w:val="yellow"/>
              </w:rPr>
            </w:pPr>
            <w:r w:rsidRPr="00B228D2">
              <w:t>Платформа сбора, обработки и визуализации производственных данных</w:t>
            </w:r>
          </w:p>
        </w:tc>
      </w:tr>
      <w:tr w:rsidR="007B2E41" w:rsidRPr="00647916" w14:paraId="2C84DAD8" w14:textId="77777777" w:rsidTr="001F4767">
        <w:trPr>
          <w:trHeight w:val="369"/>
        </w:trPr>
        <w:tc>
          <w:tcPr>
            <w:tcW w:w="1401" w:type="pct"/>
            <w:shd w:val="clear" w:color="auto" w:fill="auto"/>
            <w:vAlign w:val="center"/>
          </w:tcPr>
          <w:p w14:paraId="609DC8BE" w14:textId="608E90BB" w:rsidR="007B2E41" w:rsidRPr="00680074" w:rsidRDefault="007B2E41" w:rsidP="00230922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3F0BB1">
              <w:rPr>
                <w:bCs/>
                <w:color w:val="000000"/>
                <w:szCs w:val="24"/>
              </w:rPr>
              <w:t>БД</w:t>
            </w:r>
          </w:p>
        </w:tc>
        <w:tc>
          <w:tcPr>
            <w:tcW w:w="3599" w:type="pct"/>
            <w:shd w:val="clear" w:color="auto" w:fill="auto"/>
            <w:vAlign w:val="center"/>
          </w:tcPr>
          <w:p w14:paraId="202AFEFC" w14:textId="0CDD93C4" w:rsidR="007B2E41" w:rsidRPr="00680074" w:rsidRDefault="007B2E41" w:rsidP="00230922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left"/>
              <w:rPr>
                <w:sz w:val="24"/>
                <w:szCs w:val="24"/>
              </w:rPr>
            </w:pPr>
            <w:r w:rsidRPr="003F0BB1">
              <w:rPr>
                <w:color w:val="000000"/>
                <w:szCs w:val="24"/>
              </w:rPr>
              <w:t>База данных</w:t>
            </w:r>
          </w:p>
        </w:tc>
      </w:tr>
      <w:tr w:rsidR="007B2E41" w:rsidRPr="00647916" w14:paraId="3B697CA2" w14:textId="77777777" w:rsidTr="001F4767">
        <w:trPr>
          <w:trHeight w:val="369"/>
        </w:trPr>
        <w:tc>
          <w:tcPr>
            <w:tcW w:w="1401" w:type="pct"/>
            <w:shd w:val="clear" w:color="auto" w:fill="auto"/>
            <w:vAlign w:val="center"/>
          </w:tcPr>
          <w:p w14:paraId="39BD2619" w14:textId="14CBB7B0" w:rsidR="007B2E41" w:rsidRDefault="007B2E41" w:rsidP="00230922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3F0BB1">
              <w:rPr>
                <w:bCs/>
                <w:color w:val="000000"/>
                <w:szCs w:val="24"/>
              </w:rPr>
              <w:t>Веб-приложение</w:t>
            </w:r>
          </w:p>
        </w:tc>
        <w:tc>
          <w:tcPr>
            <w:tcW w:w="3599" w:type="pct"/>
            <w:shd w:val="clear" w:color="auto" w:fill="auto"/>
            <w:vAlign w:val="center"/>
          </w:tcPr>
          <w:p w14:paraId="286B675F" w14:textId="4270099B" w:rsidR="007B2E41" w:rsidRDefault="007B2E41" w:rsidP="0018676A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left"/>
              <w:rPr>
                <w:sz w:val="24"/>
                <w:szCs w:val="24"/>
              </w:rPr>
            </w:pPr>
            <w:r w:rsidRPr="003F0BB1">
              <w:rPr>
                <w:color w:val="000000"/>
                <w:szCs w:val="24"/>
              </w:rPr>
              <w:t xml:space="preserve">Подсистема «Веб-приложение» </w:t>
            </w:r>
            <w:r w:rsidR="00B228D2" w:rsidRPr="00B228D2">
              <w:rPr>
                <w:color w:val="000000"/>
                <w:szCs w:val="24"/>
              </w:rPr>
              <w:t>Платформ</w:t>
            </w:r>
            <w:r w:rsidR="00B228D2">
              <w:rPr>
                <w:color w:val="000000"/>
                <w:szCs w:val="24"/>
              </w:rPr>
              <w:t>ы</w:t>
            </w:r>
            <w:r w:rsidR="00B228D2" w:rsidRPr="00B228D2">
              <w:rPr>
                <w:color w:val="000000"/>
                <w:szCs w:val="24"/>
              </w:rPr>
              <w:t xml:space="preserve"> сбора, обработки и визуализации производственных данных</w:t>
            </w:r>
          </w:p>
        </w:tc>
      </w:tr>
      <w:tr w:rsidR="007B2E41" w:rsidRPr="00647916" w14:paraId="7EF3FEBB" w14:textId="77777777" w:rsidTr="00D70D14">
        <w:trPr>
          <w:trHeight w:val="369"/>
        </w:trPr>
        <w:tc>
          <w:tcPr>
            <w:tcW w:w="1401" w:type="pct"/>
            <w:shd w:val="clear" w:color="auto" w:fill="auto"/>
            <w:vAlign w:val="center"/>
          </w:tcPr>
          <w:p w14:paraId="282AB851" w14:textId="71805773" w:rsidR="007B2E41" w:rsidRPr="00C358D0" w:rsidRDefault="007B2E41" w:rsidP="00230922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center"/>
            </w:pPr>
            <w:r w:rsidRPr="00C358D0">
              <w:rPr>
                <w:sz w:val="24"/>
                <w:szCs w:val="24"/>
              </w:rPr>
              <w:t>ИС</w:t>
            </w:r>
          </w:p>
        </w:tc>
        <w:tc>
          <w:tcPr>
            <w:tcW w:w="3599" w:type="pct"/>
            <w:shd w:val="clear" w:color="auto" w:fill="auto"/>
            <w:vAlign w:val="center"/>
          </w:tcPr>
          <w:p w14:paraId="09EDB2E0" w14:textId="63A7B902" w:rsidR="007B2E41" w:rsidRPr="00C358D0" w:rsidRDefault="007B2E41" w:rsidP="00230922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left"/>
            </w:pPr>
            <w:r w:rsidRPr="00C358D0">
              <w:rPr>
                <w:sz w:val="24"/>
                <w:szCs w:val="24"/>
              </w:rPr>
              <w:t>Информационная система</w:t>
            </w:r>
          </w:p>
        </w:tc>
      </w:tr>
      <w:tr w:rsidR="007B2E41" w:rsidRPr="00647916" w14:paraId="3C3542B7" w14:textId="77777777" w:rsidTr="00D70D14">
        <w:trPr>
          <w:trHeight w:val="369"/>
        </w:trPr>
        <w:tc>
          <w:tcPr>
            <w:tcW w:w="1401" w:type="pct"/>
            <w:shd w:val="clear" w:color="auto" w:fill="auto"/>
            <w:vAlign w:val="center"/>
          </w:tcPr>
          <w:p w14:paraId="5A83AE23" w14:textId="462E180B" w:rsidR="007B2E41" w:rsidRPr="00B221DE" w:rsidRDefault="007B2E41" w:rsidP="00230922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center"/>
              <w:rPr>
                <w:bCs/>
                <w:color w:val="000000"/>
                <w:szCs w:val="24"/>
              </w:rPr>
            </w:pPr>
            <w:r w:rsidRPr="00B221DE">
              <w:rPr>
                <w:bCs/>
                <w:color w:val="000000"/>
                <w:szCs w:val="24"/>
              </w:rPr>
              <w:t>ПО</w:t>
            </w:r>
          </w:p>
        </w:tc>
        <w:tc>
          <w:tcPr>
            <w:tcW w:w="3599" w:type="pct"/>
            <w:shd w:val="clear" w:color="auto" w:fill="auto"/>
            <w:vAlign w:val="center"/>
          </w:tcPr>
          <w:p w14:paraId="08BC55D3" w14:textId="1EA45065" w:rsidR="007B2E41" w:rsidRPr="003F0BB1" w:rsidRDefault="007B2E41" w:rsidP="00230922">
            <w:pPr>
              <w:pStyle w:val="affffff3"/>
              <w:tabs>
                <w:tab w:val="clear" w:pos="1673"/>
              </w:tabs>
              <w:spacing w:line="276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358D0">
              <w:rPr>
                <w:color w:val="000000"/>
              </w:rPr>
              <w:t>Программное обеспечение</w:t>
            </w:r>
          </w:p>
        </w:tc>
      </w:tr>
    </w:tbl>
    <w:p w14:paraId="608D0511" w14:textId="0D862557" w:rsidR="00AF2EAB" w:rsidRPr="00680074" w:rsidRDefault="000A1E09" w:rsidP="00753795">
      <w:pPr>
        <w:pStyle w:val="15"/>
        <w:numPr>
          <w:ilvl w:val="0"/>
          <w:numId w:val="15"/>
        </w:numPr>
        <w:spacing w:before="0" w:after="240" w:line="276" w:lineRule="auto"/>
        <w:jc w:val="center"/>
      </w:pPr>
      <w:bookmarkStart w:id="2" w:name="_Ref469574938"/>
      <w:bookmarkStart w:id="3" w:name="_Toc38243511"/>
      <w:bookmarkStart w:id="4" w:name="_Toc38906607"/>
      <w:r w:rsidRPr="007B2E41">
        <w:rPr>
          <w:caps w:val="0"/>
        </w:rPr>
        <w:lastRenderedPageBreak/>
        <w:t>Об</w:t>
      </w:r>
      <w:bookmarkEnd w:id="2"/>
      <w:r w:rsidR="007B2E41" w:rsidRPr="007B2E41">
        <w:rPr>
          <w:caps w:val="0"/>
        </w:rPr>
        <w:t>щие положения</w:t>
      </w:r>
      <w:bookmarkEnd w:id="3"/>
      <w:bookmarkEnd w:id="4"/>
    </w:p>
    <w:p w14:paraId="1D084D7F" w14:textId="77777777" w:rsidR="00AF2EAB" w:rsidRPr="00680074" w:rsidRDefault="00AF2EAB" w:rsidP="00753795">
      <w:pPr>
        <w:pStyle w:val="25"/>
        <w:numPr>
          <w:ilvl w:val="1"/>
          <w:numId w:val="15"/>
        </w:numPr>
      </w:pPr>
      <w:bookmarkStart w:id="5" w:name="_Toc38243512"/>
      <w:bookmarkStart w:id="6" w:name="_Toc38906608"/>
      <w:r w:rsidRPr="00680074">
        <w:t>Полное наименование Системы, обозначение</w:t>
      </w:r>
      <w:bookmarkEnd w:id="5"/>
      <w:bookmarkEnd w:id="6"/>
    </w:p>
    <w:p w14:paraId="6291BF53" w14:textId="59E47899" w:rsidR="00AF2EAB" w:rsidRPr="00680074" w:rsidRDefault="007B2E41" w:rsidP="007B2E41">
      <w:pPr>
        <w:pStyle w:val="afffffff0"/>
      </w:pPr>
      <w:r w:rsidRPr="004C1DB7">
        <w:t xml:space="preserve">Полное наименование системы: </w:t>
      </w:r>
      <w:r w:rsidR="00B228D2" w:rsidRPr="00B228D2">
        <w:t>Платформа сбора, обработки и визуализации производственных данных</w:t>
      </w:r>
      <w:r w:rsidR="00ED5ACD" w:rsidRPr="004C1DB7">
        <w:t>.</w:t>
      </w:r>
    </w:p>
    <w:p w14:paraId="0C65CA38" w14:textId="06123118" w:rsidR="00AF2EAB" w:rsidRPr="00680074" w:rsidRDefault="00AF2EAB" w:rsidP="00C577C1">
      <w:pPr>
        <w:tabs>
          <w:tab w:val="clear" w:pos="1673"/>
        </w:tabs>
        <w:spacing w:before="120" w:after="120" w:line="276" w:lineRule="auto"/>
        <w:ind w:left="0" w:firstLine="709"/>
        <w:rPr>
          <w:szCs w:val="24"/>
        </w:rPr>
      </w:pPr>
      <w:r w:rsidRPr="00680074">
        <w:rPr>
          <w:szCs w:val="24"/>
        </w:rPr>
        <w:t xml:space="preserve">Краткое наименование (обозначение) системы: Система, </w:t>
      </w:r>
      <w:r w:rsidR="005A077F" w:rsidRPr="005A077F">
        <w:rPr>
          <w:szCs w:val="24"/>
        </w:rPr>
        <w:t xml:space="preserve">Платформа </w:t>
      </w:r>
      <w:r w:rsidR="005A077F">
        <w:rPr>
          <w:szCs w:val="24"/>
        </w:rPr>
        <w:t>«</w:t>
      </w:r>
      <w:proofErr w:type="spellStart"/>
      <w:r w:rsidR="005A077F" w:rsidRPr="005A077F">
        <w:rPr>
          <w:szCs w:val="24"/>
        </w:rPr>
        <w:t>СОиВПД</w:t>
      </w:r>
      <w:proofErr w:type="spellEnd"/>
      <w:r w:rsidR="005A077F" w:rsidRPr="005A077F">
        <w:rPr>
          <w:szCs w:val="24"/>
        </w:rPr>
        <w:t>»</w:t>
      </w:r>
      <w:r w:rsidR="005A077F">
        <w:rPr>
          <w:szCs w:val="24"/>
        </w:rPr>
        <w:t>.</w:t>
      </w:r>
    </w:p>
    <w:p w14:paraId="380B6B82" w14:textId="1C462F2E" w:rsidR="00AF2EAB" w:rsidRDefault="00A354F2" w:rsidP="00753795">
      <w:pPr>
        <w:pStyle w:val="25"/>
        <w:numPr>
          <w:ilvl w:val="1"/>
          <w:numId w:val="15"/>
        </w:numPr>
      </w:pPr>
      <w:bookmarkStart w:id="7" w:name="_Toc520488264"/>
      <w:bookmarkStart w:id="8" w:name="_Toc38243513"/>
      <w:bookmarkStart w:id="9" w:name="_Toc38906609"/>
      <w:r>
        <w:t>Р</w:t>
      </w:r>
      <w:r w:rsidR="007B2E41" w:rsidRPr="003F0BB1">
        <w:t>азработчик Системы</w:t>
      </w:r>
      <w:bookmarkEnd w:id="7"/>
      <w:bookmarkEnd w:id="8"/>
      <w:bookmarkEnd w:id="9"/>
    </w:p>
    <w:p w14:paraId="458B3041" w14:textId="127D6358" w:rsidR="00AC311D" w:rsidRDefault="00A354F2" w:rsidP="007B2E41">
      <w:pPr>
        <w:pStyle w:val="afffffff0"/>
      </w:pPr>
      <w:r>
        <w:t>Полное наименование</w:t>
      </w:r>
      <w:r w:rsidR="007B2E41" w:rsidRPr="003F0BB1">
        <w:t>: Общество с ограниченной ответственностью «</w:t>
      </w:r>
      <w:r>
        <w:t>Философия.ИТ</w:t>
      </w:r>
      <w:r w:rsidR="009268DB">
        <w:t>».</w:t>
      </w:r>
    </w:p>
    <w:p w14:paraId="5EE9FE9E" w14:textId="75B9B162" w:rsidR="009268DB" w:rsidRPr="003F0BB1" w:rsidRDefault="009268DB" w:rsidP="009268DB">
      <w:pPr>
        <w:pStyle w:val="afffffff0"/>
      </w:pPr>
      <w:r w:rsidRPr="003F0BB1">
        <w:t>Сокращенное наименование: ООО «</w:t>
      </w:r>
      <w:r w:rsidR="00A354F2">
        <w:t>Философия.ИТ</w:t>
      </w:r>
      <w:r w:rsidRPr="003F0BB1">
        <w:t>».</w:t>
      </w:r>
    </w:p>
    <w:p w14:paraId="07C6F553" w14:textId="4F33925F" w:rsidR="00343F3F" w:rsidRPr="00602CDB" w:rsidRDefault="007B2E41" w:rsidP="00753795">
      <w:pPr>
        <w:pStyle w:val="25"/>
        <w:numPr>
          <w:ilvl w:val="1"/>
          <w:numId w:val="15"/>
        </w:numPr>
      </w:pPr>
      <w:bookmarkStart w:id="10" w:name="_Toc520488265"/>
      <w:bookmarkStart w:id="11" w:name="_Toc38243514"/>
      <w:bookmarkStart w:id="12" w:name="_Toc38906610"/>
      <w:r w:rsidRPr="003F0BB1">
        <w:t>Назначение документа</w:t>
      </w:r>
      <w:bookmarkEnd w:id="10"/>
      <w:bookmarkEnd w:id="11"/>
      <w:bookmarkEnd w:id="12"/>
    </w:p>
    <w:p w14:paraId="38939491" w14:textId="75952140" w:rsidR="007B2E41" w:rsidRDefault="007B2E41" w:rsidP="00A45AFE">
      <w:pPr>
        <w:tabs>
          <w:tab w:val="clear" w:pos="1673"/>
        </w:tabs>
        <w:spacing w:before="120" w:after="120" w:line="276" w:lineRule="auto"/>
        <w:ind w:left="0" w:firstLine="709"/>
      </w:pPr>
      <w:r w:rsidRPr="007B2E41">
        <w:rPr>
          <w:szCs w:val="24"/>
        </w:rPr>
        <w:t>Настоящий документ входит в комплект эксплуатационной документации по</w:t>
      </w:r>
      <w:r w:rsidR="00B228D2">
        <w:rPr>
          <w:szCs w:val="24"/>
        </w:rPr>
        <w:t xml:space="preserve"> </w:t>
      </w:r>
      <w:r w:rsidR="00B228D2" w:rsidRPr="00B228D2">
        <w:rPr>
          <w:szCs w:val="24"/>
        </w:rPr>
        <w:t>Платформ</w:t>
      </w:r>
      <w:r w:rsidR="00B228D2">
        <w:rPr>
          <w:szCs w:val="24"/>
        </w:rPr>
        <w:t>е</w:t>
      </w:r>
      <w:r w:rsidR="00B228D2" w:rsidRPr="00B228D2">
        <w:rPr>
          <w:szCs w:val="24"/>
        </w:rPr>
        <w:t xml:space="preserve"> сбора, обработки и визуализации производственных данных</w:t>
      </w:r>
      <w:r w:rsidRPr="007B2E41">
        <w:rPr>
          <w:szCs w:val="24"/>
        </w:rPr>
        <w:t xml:space="preserve"> и предназначен для </w:t>
      </w:r>
      <w:r w:rsidR="00A45AFE">
        <w:rPr>
          <w:szCs w:val="24"/>
        </w:rPr>
        <w:t>развертывания Системы</w:t>
      </w:r>
      <w:r w:rsidRPr="007B2E41">
        <w:t>.</w:t>
      </w:r>
    </w:p>
    <w:p w14:paraId="54FA902A" w14:textId="369ED20D" w:rsidR="00AF2EAB" w:rsidRPr="009534B4" w:rsidRDefault="00A45AFE" w:rsidP="00753795">
      <w:pPr>
        <w:pStyle w:val="15"/>
        <w:numPr>
          <w:ilvl w:val="0"/>
          <w:numId w:val="15"/>
        </w:numPr>
        <w:spacing w:before="0" w:after="240" w:line="276" w:lineRule="auto"/>
        <w:jc w:val="center"/>
        <w:rPr>
          <w:caps w:val="0"/>
        </w:rPr>
      </w:pPr>
      <w:bookmarkStart w:id="13" w:name="_Toc500804746"/>
      <w:bookmarkStart w:id="14" w:name="_Toc513399112"/>
      <w:bookmarkStart w:id="15" w:name="_Toc38243515"/>
      <w:bookmarkStart w:id="16" w:name="_Toc38906611"/>
      <w:r w:rsidRPr="00ED5ACD">
        <w:rPr>
          <w:caps w:val="0"/>
        </w:rPr>
        <w:lastRenderedPageBreak/>
        <w:t>Требования к полигону развертывания</w:t>
      </w:r>
      <w:bookmarkEnd w:id="13"/>
      <w:bookmarkEnd w:id="14"/>
      <w:bookmarkEnd w:id="15"/>
      <w:bookmarkEnd w:id="16"/>
    </w:p>
    <w:p w14:paraId="2B7988A8" w14:textId="4C5869FB" w:rsidR="00AF2EAB" w:rsidRPr="009D68C6" w:rsidRDefault="00A45AFE" w:rsidP="00753795">
      <w:pPr>
        <w:pStyle w:val="25"/>
        <w:numPr>
          <w:ilvl w:val="1"/>
          <w:numId w:val="15"/>
        </w:numPr>
      </w:pPr>
      <w:bookmarkStart w:id="17" w:name="_Toc470282432"/>
      <w:bookmarkStart w:id="18" w:name="_Ref474762835"/>
      <w:bookmarkStart w:id="19" w:name="_Toc500804747"/>
      <w:bookmarkStart w:id="20" w:name="_Toc513399113"/>
      <w:bookmarkStart w:id="21" w:name="_Toc38243516"/>
      <w:bookmarkStart w:id="22" w:name="_Toc38906612"/>
      <w:r w:rsidRPr="00ED5ACD">
        <w:t>Аппаратное обеспечение серверов</w:t>
      </w:r>
      <w:bookmarkEnd w:id="17"/>
      <w:bookmarkEnd w:id="18"/>
      <w:bookmarkEnd w:id="19"/>
      <w:bookmarkEnd w:id="20"/>
      <w:bookmarkEnd w:id="21"/>
      <w:bookmarkEnd w:id="22"/>
    </w:p>
    <w:p w14:paraId="699E469F" w14:textId="1DC7A8FB" w:rsidR="0062188F" w:rsidRDefault="0062188F" w:rsidP="0062188F">
      <w:pPr>
        <w:tabs>
          <w:tab w:val="clear" w:pos="1673"/>
        </w:tabs>
        <w:spacing w:before="120" w:after="120" w:line="276" w:lineRule="auto"/>
        <w:ind w:left="0" w:firstLine="709"/>
      </w:pPr>
      <w:r w:rsidRPr="00F46A8A">
        <w:rPr>
          <w:szCs w:val="24"/>
        </w:rPr>
        <w:t xml:space="preserve">Требования к </w:t>
      </w:r>
      <w:r>
        <w:rPr>
          <w:szCs w:val="24"/>
        </w:rPr>
        <w:t>аппаратному</w:t>
      </w:r>
      <w:r w:rsidRPr="00F46A8A">
        <w:rPr>
          <w:szCs w:val="24"/>
        </w:rPr>
        <w:t xml:space="preserve"> обеспечению </w:t>
      </w:r>
      <w:r>
        <w:rPr>
          <w:szCs w:val="24"/>
        </w:rPr>
        <w:t>серверов</w:t>
      </w:r>
      <w:r w:rsidRPr="00F46A8A">
        <w:rPr>
          <w:szCs w:val="24"/>
        </w:rPr>
        <w:t xml:space="preserve"> приведены в</w:t>
      </w:r>
      <w:r w:rsidRPr="00C51796">
        <w:rPr>
          <w:szCs w:val="24"/>
        </w:rPr>
        <w:t xml:space="preserve"> </w:t>
      </w:r>
      <w:r>
        <w:rPr>
          <w:szCs w:val="24"/>
        </w:rPr>
        <w:t>Таблице</w:t>
      </w:r>
      <w:r w:rsidR="00EF2087">
        <w:t>.</w:t>
      </w:r>
    </w:p>
    <w:tbl>
      <w:tblPr>
        <w:tblW w:w="9639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439"/>
        <w:gridCol w:w="3105"/>
        <w:gridCol w:w="1781"/>
        <w:gridCol w:w="1338"/>
        <w:gridCol w:w="1559"/>
        <w:gridCol w:w="1417"/>
      </w:tblGrid>
      <w:tr w:rsidR="00D365E9" w:rsidRPr="00D365E9" w14:paraId="25FC08FB" w14:textId="77777777" w:rsidTr="00D365E9">
        <w:trPr>
          <w:trHeight w:val="421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D0ACAB1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b/>
                <w:sz w:val="22"/>
                <w:lang w:eastAsia="ru-RU"/>
              </w:rPr>
            </w:pPr>
            <w:r w:rsidRPr="00D365E9">
              <w:rPr>
                <w:rFonts w:eastAsia="Times New Roman"/>
                <w:b/>
                <w:sz w:val="22"/>
                <w:lang w:eastAsia="ru-RU"/>
              </w:rPr>
              <w:t>№</w:t>
            </w:r>
          </w:p>
        </w:tc>
        <w:tc>
          <w:tcPr>
            <w:tcW w:w="3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20EC283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D365E9">
              <w:rPr>
                <w:rFonts w:eastAsia="Times New Roman"/>
                <w:b/>
                <w:sz w:val="22"/>
                <w:lang w:eastAsia="ru-RU"/>
              </w:rPr>
              <w:t>Роль сервера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B49101A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D365E9">
              <w:rPr>
                <w:rFonts w:eastAsia="Times New Roman"/>
                <w:b/>
                <w:sz w:val="22"/>
                <w:lang w:eastAsia="ru-RU"/>
              </w:rPr>
              <w:t>Имя сервера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CFBA097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D365E9">
              <w:rPr>
                <w:rFonts w:eastAsia="Times New Roman"/>
                <w:b/>
                <w:sz w:val="22"/>
                <w:lang w:eastAsia="ru-RU"/>
              </w:rPr>
              <w:t>Кол-во ядер процессора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C4CB778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D365E9">
              <w:rPr>
                <w:rFonts w:eastAsia="Times New Roman"/>
                <w:b/>
                <w:sz w:val="22"/>
                <w:lang w:eastAsia="ru-RU"/>
              </w:rPr>
              <w:t>Объем оперативной памяти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6273EBF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D365E9">
              <w:rPr>
                <w:rFonts w:eastAsia="Times New Roman"/>
                <w:b/>
                <w:sz w:val="22"/>
                <w:lang w:eastAsia="ru-RU"/>
              </w:rPr>
              <w:t>Объем физической памяти</w:t>
            </w:r>
          </w:p>
        </w:tc>
      </w:tr>
      <w:tr w:rsidR="00D365E9" w:rsidRPr="00D365E9" w14:paraId="28F5374B" w14:textId="77777777" w:rsidTr="00D365E9">
        <w:trPr>
          <w:trHeight w:val="706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0F155A8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D365E9">
              <w:rPr>
                <w:rFonts w:eastAsia="Times New Roman"/>
                <w:szCs w:val="24"/>
                <w:lang w:val="en-US" w:eastAsia="ru-RU"/>
              </w:rPr>
              <w:t>1</w:t>
            </w:r>
          </w:p>
        </w:tc>
        <w:tc>
          <w:tcPr>
            <w:tcW w:w="3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56FEB04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Сервер управления интерфейсом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197E241" w14:textId="754495B3" w:rsidR="00D365E9" w:rsidRPr="00D365E9" w:rsidRDefault="004950CC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="00D365E9" w:rsidRPr="00D365E9">
              <w:rPr>
                <w:rFonts w:eastAsia="Times New Roman"/>
                <w:sz w:val="23"/>
                <w:szCs w:val="23"/>
                <w:lang w:val="en-US" w:eastAsia="ru-RU"/>
              </w:rPr>
              <w:t>-web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7ACF9D5E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09D5237A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16 ГБ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0BEAA67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val="en-US" w:eastAsia="ru-RU"/>
              </w:rPr>
              <w:t xml:space="preserve">80 </w:t>
            </w:r>
            <w:r w:rsidRPr="00D365E9">
              <w:rPr>
                <w:rFonts w:eastAsia="Times New Roman"/>
                <w:szCs w:val="24"/>
                <w:lang w:eastAsia="ru-RU"/>
              </w:rPr>
              <w:t>Гб</w:t>
            </w:r>
          </w:p>
        </w:tc>
      </w:tr>
      <w:tr w:rsidR="00D365E9" w:rsidRPr="00D365E9" w14:paraId="553B53D2" w14:textId="77777777" w:rsidTr="00D365E9">
        <w:trPr>
          <w:trHeight w:val="705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25702DF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D365E9">
              <w:rPr>
                <w:rFonts w:eastAsia="Times New Roman"/>
                <w:szCs w:val="24"/>
                <w:lang w:val="en-US" w:eastAsia="ru-RU"/>
              </w:rPr>
              <w:t>2</w:t>
            </w:r>
          </w:p>
        </w:tc>
        <w:tc>
          <w:tcPr>
            <w:tcW w:w="3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3F1621EB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Сервер приложения бизнес-процессов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F200658" w14:textId="40BC5890" w:rsidR="00D365E9" w:rsidRPr="00D365E9" w:rsidRDefault="004950CC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="00D365E9" w:rsidRPr="00D365E9">
              <w:rPr>
                <w:rFonts w:eastAsia="Times New Roman"/>
                <w:sz w:val="23"/>
                <w:szCs w:val="23"/>
                <w:lang w:val="en-US" w:eastAsia="ru-RU"/>
              </w:rPr>
              <w:t>-app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1AA02CDF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0DE624C2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32 ГБ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11CCD5D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100 Гб</w:t>
            </w:r>
          </w:p>
        </w:tc>
      </w:tr>
      <w:tr w:rsidR="00D365E9" w:rsidRPr="00D365E9" w14:paraId="1F88E2E3" w14:textId="77777777" w:rsidTr="00D365E9">
        <w:trPr>
          <w:trHeight w:val="705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00B7B4D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D365E9">
              <w:rPr>
                <w:rFonts w:eastAsia="Times New Roman"/>
                <w:szCs w:val="24"/>
                <w:lang w:val="en-US" w:eastAsia="ru-RU"/>
              </w:rPr>
              <w:t>3</w:t>
            </w:r>
          </w:p>
        </w:tc>
        <w:tc>
          <w:tcPr>
            <w:tcW w:w="3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338614E9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Сервер маршрутизации запросов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39DD039D" w14:textId="1996F0CD" w:rsidR="00D365E9" w:rsidRPr="00D365E9" w:rsidRDefault="004950CC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r w:rsidR="00D365E9" w:rsidRPr="00D365E9">
              <w:rPr>
                <w:rFonts w:eastAsia="Times New Roman"/>
                <w:sz w:val="23"/>
                <w:szCs w:val="23"/>
                <w:lang w:val="en-US" w:eastAsia="ru-RU"/>
              </w:rPr>
              <w:t>-gw</w:t>
            </w:r>
            <w:proofErr w:type="spellEnd"/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EE0771F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3446DF57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16 ГБ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1DF2E8D8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80 Гб</w:t>
            </w:r>
          </w:p>
        </w:tc>
      </w:tr>
      <w:tr w:rsidR="00D365E9" w:rsidRPr="00D365E9" w14:paraId="6E1D25CA" w14:textId="77777777" w:rsidTr="00D365E9">
        <w:trPr>
          <w:trHeight w:val="714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174D250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D365E9">
              <w:rPr>
                <w:rFonts w:eastAsia="Times New Roman"/>
                <w:szCs w:val="24"/>
                <w:lang w:val="en-US" w:eastAsia="ru-RU"/>
              </w:rPr>
              <w:t>4</w:t>
            </w:r>
          </w:p>
        </w:tc>
        <w:tc>
          <w:tcPr>
            <w:tcW w:w="3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9B53B93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Сервер сервисной инфраструктуры и журналирования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18BB618D" w14:textId="06B03B3B" w:rsidR="00D365E9" w:rsidRPr="00D365E9" w:rsidRDefault="004950CC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="00D365E9" w:rsidRPr="00D365E9">
              <w:rPr>
                <w:rFonts w:eastAsia="Times New Roman"/>
                <w:sz w:val="23"/>
                <w:szCs w:val="23"/>
                <w:lang w:val="en-US" w:eastAsia="ru-RU"/>
              </w:rPr>
              <w:t>-log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79A2E52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20EFE04D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16 ГБ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2D7C9BA7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300 Гб</w:t>
            </w:r>
          </w:p>
        </w:tc>
      </w:tr>
      <w:tr w:rsidR="00D365E9" w:rsidRPr="00D365E9" w14:paraId="24FF1A57" w14:textId="77777777" w:rsidTr="00D365E9">
        <w:trPr>
          <w:trHeight w:val="714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F3FA1FA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D365E9">
              <w:rPr>
                <w:rFonts w:eastAsia="Times New Roman"/>
                <w:szCs w:val="24"/>
                <w:lang w:val="en-US" w:eastAsia="ru-RU"/>
              </w:rPr>
              <w:t>5</w:t>
            </w:r>
          </w:p>
        </w:tc>
        <w:tc>
          <w:tcPr>
            <w:tcW w:w="3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7735EDBA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Сервер синхронизации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AEDE6CA" w14:textId="076EBA2C" w:rsidR="00D365E9" w:rsidRPr="00D365E9" w:rsidRDefault="004950CC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="00D365E9" w:rsidRPr="00D365E9">
              <w:rPr>
                <w:rFonts w:eastAsia="Times New Roman"/>
                <w:sz w:val="23"/>
                <w:szCs w:val="23"/>
                <w:lang w:val="en-US" w:eastAsia="ru-RU"/>
              </w:rPr>
              <w:t>-sync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3BBB4B7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1310A886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16 ГБ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011DE092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100 ГБ</w:t>
            </w:r>
          </w:p>
        </w:tc>
      </w:tr>
      <w:tr w:rsidR="00D365E9" w:rsidRPr="00D365E9" w14:paraId="738BEC29" w14:textId="77777777" w:rsidTr="00D365E9">
        <w:trPr>
          <w:trHeight w:val="714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777EE7B" w14:textId="6784DEA4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</w:t>
            </w:r>
          </w:p>
        </w:tc>
        <w:tc>
          <w:tcPr>
            <w:tcW w:w="3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F04B348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Сервер кэширования внутренних данных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25EBFC0" w14:textId="28233973" w:rsidR="00D365E9" w:rsidRPr="00D365E9" w:rsidRDefault="004950CC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r w:rsidR="00D365E9" w:rsidRPr="00D365E9">
              <w:rPr>
                <w:rFonts w:eastAsia="Times New Roman"/>
                <w:sz w:val="23"/>
                <w:szCs w:val="23"/>
                <w:lang w:val="en-US" w:eastAsia="ru-RU"/>
              </w:rPr>
              <w:t>-cin</w:t>
            </w:r>
            <w:proofErr w:type="spellEnd"/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17EF067D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7D8A5CD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16 ГБ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D5D92BF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300 ГБ</w:t>
            </w:r>
          </w:p>
        </w:tc>
      </w:tr>
      <w:tr w:rsidR="00D365E9" w:rsidRPr="00D365E9" w14:paraId="149E363A" w14:textId="77777777" w:rsidTr="00D365E9">
        <w:trPr>
          <w:trHeight w:val="714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9EFD5EE" w14:textId="099CC4B5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</w:t>
            </w:r>
          </w:p>
        </w:tc>
        <w:tc>
          <w:tcPr>
            <w:tcW w:w="3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0EF012C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Сервер генерации отчетов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C0CDC89" w14:textId="735535F6" w:rsidR="00D365E9" w:rsidRPr="00D365E9" w:rsidRDefault="004950CC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="00D365E9" w:rsidRPr="00D365E9">
              <w:rPr>
                <w:rFonts w:eastAsia="Times New Roman"/>
                <w:sz w:val="23"/>
                <w:szCs w:val="23"/>
                <w:lang w:val="en-US" w:eastAsia="ru-RU"/>
              </w:rPr>
              <w:t>-rep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24754EA9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3576989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val="en-US" w:eastAsia="ru-RU"/>
              </w:rPr>
              <w:t>16</w:t>
            </w:r>
            <w:r w:rsidRPr="00D365E9">
              <w:rPr>
                <w:rFonts w:eastAsia="Times New Roman"/>
                <w:szCs w:val="24"/>
                <w:lang w:eastAsia="ru-RU"/>
              </w:rPr>
              <w:t xml:space="preserve"> ГБ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0B7872D5" w14:textId="77777777" w:rsidR="00D365E9" w:rsidRPr="00D365E9" w:rsidRDefault="00D365E9" w:rsidP="00D365E9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365E9">
              <w:rPr>
                <w:rFonts w:eastAsia="Times New Roman"/>
                <w:szCs w:val="24"/>
                <w:lang w:eastAsia="ru-RU"/>
              </w:rPr>
              <w:t>100 ГБ</w:t>
            </w:r>
          </w:p>
        </w:tc>
      </w:tr>
    </w:tbl>
    <w:p w14:paraId="5E2B22A4" w14:textId="43D45989" w:rsidR="00390765" w:rsidRPr="009D68C6" w:rsidRDefault="00390765" w:rsidP="00753795">
      <w:pPr>
        <w:pStyle w:val="25"/>
        <w:numPr>
          <w:ilvl w:val="1"/>
          <w:numId w:val="15"/>
        </w:numPr>
      </w:pPr>
      <w:bookmarkStart w:id="23" w:name="_Toc38243517"/>
      <w:bookmarkStart w:id="24" w:name="_Toc38906613"/>
      <w:bookmarkStart w:id="25" w:name="_Toc500797809"/>
      <w:bookmarkStart w:id="26" w:name="_Toc500900202"/>
      <w:r w:rsidRPr="007C572A">
        <w:t>Обеспечение баз данных</w:t>
      </w:r>
      <w:bookmarkEnd w:id="23"/>
      <w:bookmarkEnd w:id="24"/>
    </w:p>
    <w:p w14:paraId="093F58B8" w14:textId="7FF89093" w:rsidR="009A6871" w:rsidRDefault="009A6871" w:rsidP="0062188F">
      <w:pPr>
        <w:tabs>
          <w:tab w:val="clear" w:pos="1673"/>
        </w:tabs>
        <w:spacing w:before="120" w:after="120" w:line="276" w:lineRule="auto"/>
        <w:ind w:left="0" w:firstLine="709"/>
      </w:pPr>
      <w:bookmarkStart w:id="27" w:name="_Toc500797810"/>
      <w:bookmarkStart w:id="28" w:name="_Toc500900203"/>
      <w:bookmarkEnd w:id="25"/>
      <w:bookmarkEnd w:id="26"/>
      <w:r>
        <w:rPr>
          <w:lang w:eastAsia="ru-RU"/>
        </w:rPr>
        <w:t xml:space="preserve">В ЦОД Заказчика </w:t>
      </w:r>
      <w:r>
        <w:t xml:space="preserve">предусматривается </w:t>
      </w:r>
      <w:r>
        <w:rPr>
          <w:lang w:eastAsia="ru-RU"/>
        </w:rPr>
        <w:t xml:space="preserve">отдельный сервер, на котором размещены базы данных Oracle, используемые ИС Заказчика. На данном сервере размещены базы данных, требуемые для функционирования </w:t>
      </w:r>
      <w:r w:rsidR="00B228D2">
        <w:rPr>
          <w:lang w:eastAsia="ru-RU"/>
        </w:rPr>
        <w:t>Платформы</w:t>
      </w:r>
      <w:r>
        <w:rPr>
          <w:lang w:eastAsia="ru-RU"/>
        </w:rPr>
        <w:t xml:space="preserve">, описанные в </w:t>
      </w:r>
      <w:r>
        <w:t>Таблице.</w:t>
      </w:r>
    </w:p>
    <w:p w14:paraId="668FC00F" w14:textId="53EE18E2" w:rsidR="0062188F" w:rsidRPr="0062188F" w:rsidRDefault="0062188F" w:rsidP="0062188F">
      <w:pPr>
        <w:tabs>
          <w:tab w:val="clear" w:pos="1673"/>
        </w:tabs>
        <w:spacing w:before="120" w:after="120" w:line="276" w:lineRule="auto"/>
        <w:ind w:left="0" w:firstLine="709"/>
        <w:jc w:val="right"/>
        <w:rPr>
          <w:b/>
          <w:sz w:val="22"/>
        </w:rPr>
      </w:pPr>
      <w:r w:rsidRPr="0062188F">
        <w:rPr>
          <w:b/>
          <w:sz w:val="22"/>
        </w:rPr>
        <w:t>Таблица – Характеристики баз данных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63"/>
        <w:gridCol w:w="2127"/>
        <w:gridCol w:w="3940"/>
      </w:tblGrid>
      <w:tr w:rsidR="0062188F" w:rsidRPr="0062188F" w14:paraId="4AD9781E" w14:textId="77777777" w:rsidTr="0062188F">
        <w:trPr>
          <w:cantSplit/>
          <w:trHeight w:val="453"/>
          <w:tblHeader/>
          <w:jc w:val="center"/>
        </w:trPr>
        <w:tc>
          <w:tcPr>
            <w:tcW w:w="534" w:type="dxa"/>
            <w:shd w:val="clear" w:color="auto" w:fill="D9D9D9"/>
            <w:vAlign w:val="center"/>
          </w:tcPr>
          <w:p w14:paraId="1582F5C4" w14:textId="77777777" w:rsidR="0062188F" w:rsidRPr="0062188F" w:rsidRDefault="0062188F" w:rsidP="0062188F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b/>
                <w:szCs w:val="24"/>
                <w:lang w:eastAsia="ru-RU"/>
              </w:rPr>
            </w:pPr>
            <w:r w:rsidRPr="0062188F">
              <w:rPr>
                <w:b/>
                <w:szCs w:val="24"/>
                <w:lang w:eastAsia="ru-RU"/>
              </w:rPr>
              <w:t>№</w:t>
            </w:r>
          </w:p>
        </w:tc>
        <w:tc>
          <w:tcPr>
            <w:tcW w:w="2863" w:type="dxa"/>
            <w:shd w:val="clear" w:color="auto" w:fill="D9D9D9"/>
            <w:vAlign w:val="center"/>
          </w:tcPr>
          <w:p w14:paraId="5C1B1181" w14:textId="77777777" w:rsidR="0062188F" w:rsidRPr="0062188F" w:rsidRDefault="0062188F" w:rsidP="0062188F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2188F">
              <w:rPr>
                <w:rFonts w:eastAsia="Times New Roman"/>
                <w:b/>
                <w:szCs w:val="24"/>
                <w:lang w:eastAsia="ru-RU"/>
              </w:rPr>
              <w:t>Роль базы данных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157B6FA3" w14:textId="77777777" w:rsidR="0062188F" w:rsidRPr="0062188F" w:rsidRDefault="0062188F" w:rsidP="0062188F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2188F">
              <w:rPr>
                <w:rFonts w:eastAsia="Times New Roman"/>
                <w:b/>
                <w:szCs w:val="24"/>
                <w:lang w:eastAsia="ru-RU"/>
              </w:rPr>
              <w:t>Имя базы данных</w:t>
            </w:r>
          </w:p>
        </w:tc>
        <w:tc>
          <w:tcPr>
            <w:tcW w:w="3940" w:type="dxa"/>
            <w:shd w:val="clear" w:color="auto" w:fill="D9D9D9"/>
            <w:vAlign w:val="center"/>
          </w:tcPr>
          <w:p w14:paraId="3B7677AA" w14:textId="77777777" w:rsidR="0062188F" w:rsidRPr="0062188F" w:rsidRDefault="0062188F" w:rsidP="0062188F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2188F">
              <w:rPr>
                <w:rFonts w:eastAsia="Times New Roman"/>
                <w:b/>
                <w:szCs w:val="24"/>
                <w:lang w:eastAsia="ru-RU"/>
              </w:rPr>
              <w:t>Объем физической памяти</w:t>
            </w:r>
          </w:p>
        </w:tc>
      </w:tr>
      <w:tr w:rsidR="0062188F" w:rsidRPr="0062188F" w14:paraId="5AA4ECB7" w14:textId="77777777" w:rsidTr="00E24CDA">
        <w:trPr>
          <w:trHeight w:val="454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13E1FC0E" w14:textId="77777777" w:rsidR="0062188F" w:rsidRPr="0062188F" w:rsidRDefault="0062188F" w:rsidP="0062188F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2188F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2863" w:type="dxa"/>
            <w:shd w:val="clear" w:color="auto" w:fill="auto"/>
          </w:tcPr>
          <w:p w14:paraId="5F8F60CD" w14:textId="77777777" w:rsidR="0062188F" w:rsidRPr="0062188F" w:rsidRDefault="0062188F" w:rsidP="0062188F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2188F">
              <w:rPr>
                <w:rFonts w:eastAsia="Times New Roman"/>
                <w:szCs w:val="24"/>
                <w:lang w:eastAsia="ru-RU"/>
              </w:rPr>
              <w:t>База данных приложения</w:t>
            </w:r>
          </w:p>
        </w:tc>
        <w:tc>
          <w:tcPr>
            <w:tcW w:w="2127" w:type="dxa"/>
          </w:tcPr>
          <w:p w14:paraId="1A818FC3" w14:textId="63A57DC1" w:rsidR="0062188F" w:rsidRPr="0062188F" w:rsidRDefault="004950CC" w:rsidP="0062188F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bCs/>
                <w:szCs w:val="24"/>
                <w:lang w:val="en-US" w:eastAsia="ru-RU"/>
              </w:rPr>
              <w:t>psovpd</w:t>
            </w:r>
            <w:proofErr w:type="spellEnd"/>
          </w:p>
        </w:tc>
        <w:tc>
          <w:tcPr>
            <w:tcW w:w="3940" w:type="dxa"/>
            <w:shd w:val="clear" w:color="auto" w:fill="auto"/>
          </w:tcPr>
          <w:p w14:paraId="7774E5E8" w14:textId="77777777" w:rsidR="0062188F" w:rsidRPr="0062188F" w:rsidRDefault="0062188F" w:rsidP="0062188F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2188F">
              <w:rPr>
                <w:rFonts w:eastAsia="Times New Roman"/>
                <w:szCs w:val="24"/>
                <w:lang w:eastAsia="ru-RU"/>
              </w:rPr>
              <w:t>1 ТБ</w:t>
            </w:r>
          </w:p>
        </w:tc>
      </w:tr>
    </w:tbl>
    <w:p w14:paraId="020A0A29" w14:textId="5D268962" w:rsidR="00487DA8" w:rsidRPr="009D68C6" w:rsidRDefault="00487DA8" w:rsidP="00753795">
      <w:pPr>
        <w:pStyle w:val="25"/>
        <w:numPr>
          <w:ilvl w:val="1"/>
          <w:numId w:val="15"/>
        </w:numPr>
      </w:pPr>
      <w:bookmarkStart w:id="29" w:name="_Toc38243518"/>
      <w:bookmarkStart w:id="30" w:name="_Toc38906614"/>
      <w:r w:rsidRPr="007C572A">
        <w:t>Программное обеспечение серверов</w:t>
      </w:r>
      <w:bookmarkEnd w:id="27"/>
      <w:bookmarkEnd w:id="28"/>
      <w:bookmarkEnd w:id="29"/>
      <w:bookmarkEnd w:id="30"/>
    </w:p>
    <w:p w14:paraId="24233C03" w14:textId="5F794E69" w:rsidR="00390765" w:rsidRDefault="0062188F" w:rsidP="00390765">
      <w:pPr>
        <w:tabs>
          <w:tab w:val="clear" w:pos="1673"/>
        </w:tabs>
        <w:spacing w:before="120" w:after="120" w:line="276" w:lineRule="auto"/>
        <w:ind w:left="0" w:firstLine="709"/>
        <w:rPr>
          <w:szCs w:val="24"/>
        </w:rPr>
      </w:pPr>
      <w:r w:rsidRPr="00C51796">
        <w:rPr>
          <w:szCs w:val="24"/>
        </w:rPr>
        <w:t>Состав программного обеспе</w:t>
      </w:r>
      <w:r>
        <w:rPr>
          <w:szCs w:val="24"/>
        </w:rPr>
        <w:t>чения серверов указан в Таблице</w:t>
      </w:r>
      <w:r w:rsidR="00EF2087">
        <w:rPr>
          <w:szCs w:val="24"/>
        </w:rPr>
        <w:t>.</w:t>
      </w:r>
    </w:p>
    <w:p w14:paraId="5F99A6CC" w14:textId="6DE144AA" w:rsidR="0062188F" w:rsidRPr="0062188F" w:rsidRDefault="0062188F" w:rsidP="0062188F">
      <w:pPr>
        <w:tabs>
          <w:tab w:val="clear" w:pos="1673"/>
        </w:tabs>
        <w:spacing w:before="0" w:after="200" w:line="276" w:lineRule="auto"/>
        <w:ind w:left="0" w:firstLine="0"/>
        <w:jc w:val="right"/>
        <w:rPr>
          <w:b/>
          <w:bCs/>
          <w:szCs w:val="18"/>
        </w:rPr>
      </w:pPr>
      <w:r>
        <w:rPr>
          <w:b/>
          <w:bCs/>
          <w:szCs w:val="18"/>
        </w:rPr>
        <w:t>Таблица</w:t>
      </w:r>
      <w:r w:rsidRPr="0062188F">
        <w:rPr>
          <w:b/>
          <w:bCs/>
          <w:szCs w:val="18"/>
        </w:rPr>
        <w:t xml:space="preserve"> – Программное обеспечение серверов</w:t>
      </w:r>
    </w:p>
    <w:tbl>
      <w:tblPr>
        <w:tblW w:w="949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704"/>
        <w:gridCol w:w="3129"/>
        <w:gridCol w:w="1701"/>
        <w:gridCol w:w="1974"/>
        <w:gridCol w:w="1985"/>
      </w:tblGrid>
      <w:tr w:rsidR="006826BB" w:rsidRPr="006826BB" w14:paraId="4A966386" w14:textId="77777777" w:rsidTr="006826BB">
        <w:trPr>
          <w:trHeight w:val="421"/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8504BB5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826BB">
              <w:rPr>
                <w:rFonts w:eastAsia="Times New Roman"/>
                <w:b/>
                <w:szCs w:val="24"/>
                <w:lang w:eastAsia="ru-RU"/>
              </w:rPr>
              <w:t>№</w:t>
            </w:r>
          </w:p>
        </w:tc>
        <w:tc>
          <w:tcPr>
            <w:tcW w:w="3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B750EB6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826BB">
              <w:rPr>
                <w:rFonts w:eastAsia="Times New Roman"/>
                <w:b/>
                <w:szCs w:val="24"/>
                <w:lang w:eastAsia="ru-RU"/>
              </w:rPr>
              <w:t>Роль сервера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4C21930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826BB">
              <w:rPr>
                <w:rFonts w:eastAsia="Times New Roman"/>
                <w:b/>
                <w:szCs w:val="24"/>
                <w:lang w:eastAsia="ru-RU"/>
              </w:rPr>
              <w:t>Имя сервера</w:t>
            </w:r>
          </w:p>
        </w:tc>
        <w:tc>
          <w:tcPr>
            <w:tcW w:w="1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</w:tcPr>
          <w:p w14:paraId="454CFB56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6826BB">
              <w:rPr>
                <w:rFonts w:eastAsia="Times New Roman"/>
                <w:b/>
                <w:sz w:val="22"/>
                <w:lang w:eastAsia="ru-RU"/>
              </w:rPr>
              <w:t>ПО, устанавливаемое заказчиком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</w:tcPr>
          <w:p w14:paraId="3552F539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b/>
                <w:sz w:val="22"/>
                <w:lang w:val="en-US" w:eastAsia="ru-RU"/>
              </w:rPr>
            </w:pPr>
            <w:r w:rsidRPr="006826BB">
              <w:rPr>
                <w:rFonts w:eastAsia="Times New Roman"/>
                <w:b/>
                <w:sz w:val="22"/>
                <w:lang w:eastAsia="ru-RU"/>
              </w:rPr>
              <w:t>ПО, устанавливаемое исполнителем</w:t>
            </w:r>
          </w:p>
        </w:tc>
      </w:tr>
      <w:tr w:rsidR="006826BB" w:rsidRPr="006826BB" w14:paraId="28F858D7" w14:textId="77777777" w:rsidTr="006826BB">
        <w:trPr>
          <w:trHeight w:val="974"/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0674E107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CE978BF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Сервер управления интерфейсом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3CA21DC" w14:textId="5AD9AC8B" w:rsidR="006826BB" w:rsidRPr="006826BB" w:rsidRDefault="004950CC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="006826BB" w:rsidRPr="006826BB">
              <w:rPr>
                <w:rFonts w:eastAsia="Times New Roman"/>
                <w:sz w:val="23"/>
                <w:szCs w:val="23"/>
                <w:lang w:val="en-US" w:eastAsia="ru-RU"/>
              </w:rPr>
              <w:t>-web</w:t>
            </w:r>
          </w:p>
        </w:tc>
        <w:tc>
          <w:tcPr>
            <w:tcW w:w="1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C81D308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 xml:space="preserve">ОС Windows Server 2016 </w:t>
            </w:r>
            <w:proofErr w:type="spellStart"/>
            <w:r w:rsidRPr="006826BB">
              <w:rPr>
                <w:rFonts w:eastAsia="Times New Roman"/>
                <w:szCs w:val="24"/>
                <w:lang w:val="en-US" w:eastAsia="ru-RU"/>
              </w:rPr>
              <w:t>ru</w:t>
            </w:r>
            <w:proofErr w:type="spellEnd"/>
            <w:r w:rsidRPr="006826BB">
              <w:rPr>
                <w:rFonts w:eastAsia="Times New Roman"/>
                <w:szCs w:val="24"/>
                <w:lang w:eastAsia="ru-RU"/>
              </w:rPr>
              <w:t>;</w:t>
            </w:r>
          </w:p>
          <w:p w14:paraId="4B89B924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MS Office 2016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906ED2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proofErr w:type="spellStart"/>
            <w:r w:rsidRPr="006826BB">
              <w:rPr>
                <w:rFonts w:eastAsia="Times New Roman"/>
                <w:szCs w:val="24"/>
                <w:lang w:eastAsia="ru-RU"/>
              </w:rPr>
              <w:t>Nginx</w:t>
            </w:r>
            <w:proofErr w:type="spellEnd"/>
          </w:p>
        </w:tc>
      </w:tr>
      <w:tr w:rsidR="006826BB" w:rsidRPr="006826BB" w14:paraId="06E44926" w14:textId="77777777" w:rsidTr="006826BB">
        <w:trPr>
          <w:trHeight w:val="974"/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A74EEF8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3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3008924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Сервер приложения бизнес-процессов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69A1D3E" w14:textId="544748D1" w:rsidR="006826BB" w:rsidRPr="006826BB" w:rsidRDefault="004950CC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="006826BB" w:rsidRPr="006826BB">
              <w:rPr>
                <w:rFonts w:eastAsia="Times New Roman"/>
                <w:sz w:val="23"/>
                <w:szCs w:val="23"/>
                <w:lang w:val="en-US" w:eastAsia="ru-RU"/>
              </w:rPr>
              <w:t>-app</w:t>
            </w:r>
          </w:p>
        </w:tc>
        <w:tc>
          <w:tcPr>
            <w:tcW w:w="1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160B454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 xml:space="preserve">ОС Windows Server 2016 </w:t>
            </w:r>
            <w:proofErr w:type="spellStart"/>
            <w:r w:rsidRPr="006826BB">
              <w:rPr>
                <w:rFonts w:eastAsia="Times New Roman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5F2EE6E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Java SE Runtime Environment 8u161</w:t>
            </w:r>
          </w:p>
          <w:p w14:paraId="73B1CBCC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459" w:firstLine="851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 xml:space="preserve"> </w:t>
            </w:r>
          </w:p>
        </w:tc>
      </w:tr>
      <w:tr w:rsidR="006826BB" w:rsidRPr="00F63324" w14:paraId="084F4E72" w14:textId="77777777" w:rsidTr="006826BB">
        <w:trPr>
          <w:trHeight w:val="1258"/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7ED6E9FA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3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15DB1E59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Сервер маршрутизации запросов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227FFFF" w14:textId="0E554541" w:rsidR="006826BB" w:rsidRPr="006826BB" w:rsidRDefault="004950CC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r w:rsidR="006826BB" w:rsidRPr="006826BB">
              <w:rPr>
                <w:rFonts w:eastAsia="Times New Roman"/>
                <w:sz w:val="23"/>
                <w:szCs w:val="23"/>
                <w:lang w:val="en-US" w:eastAsia="ru-RU"/>
              </w:rPr>
              <w:t>-gw</w:t>
            </w:r>
            <w:proofErr w:type="spellEnd"/>
          </w:p>
        </w:tc>
        <w:tc>
          <w:tcPr>
            <w:tcW w:w="1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948DF0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 xml:space="preserve">ОС Windows Server 2016 </w:t>
            </w:r>
            <w:proofErr w:type="spellStart"/>
            <w:r w:rsidRPr="006826BB">
              <w:rPr>
                <w:rFonts w:eastAsia="Times New Roman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51601CA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Java SE Runtime Environment 8u161</w:t>
            </w:r>
          </w:p>
        </w:tc>
      </w:tr>
      <w:tr w:rsidR="006826BB" w:rsidRPr="006826BB" w14:paraId="29F085CD" w14:textId="77777777" w:rsidTr="006826BB">
        <w:trPr>
          <w:trHeight w:val="992"/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65811765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3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246B6F6F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Сервер сервисной инфраструктуры и журналирования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89EC4D3" w14:textId="79DE1BA0" w:rsidR="006826BB" w:rsidRPr="006826BB" w:rsidRDefault="004950CC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="006826BB" w:rsidRPr="006826BB">
              <w:rPr>
                <w:rFonts w:eastAsia="Times New Roman"/>
                <w:sz w:val="23"/>
                <w:szCs w:val="23"/>
                <w:lang w:val="en-US" w:eastAsia="ru-RU"/>
              </w:rPr>
              <w:t>-log</w:t>
            </w:r>
          </w:p>
        </w:tc>
        <w:tc>
          <w:tcPr>
            <w:tcW w:w="1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F1A1C8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 xml:space="preserve">ОС Windows Server 2016 </w:t>
            </w:r>
            <w:proofErr w:type="spellStart"/>
            <w:r w:rsidRPr="006826BB">
              <w:rPr>
                <w:rFonts w:eastAsia="Times New Roman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D821F1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Elasticsearch</w:t>
            </w:r>
            <w:r w:rsidRPr="006826BB">
              <w:rPr>
                <w:rFonts w:eastAsia="Times New Roman"/>
                <w:szCs w:val="24"/>
                <w:lang w:eastAsia="ru-RU"/>
              </w:rPr>
              <w:t>;</w:t>
            </w:r>
          </w:p>
          <w:p w14:paraId="439ADB70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Logstash</w:t>
            </w:r>
            <w:r w:rsidRPr="006826BB">
              <w:rPr>
                <w:rFonts w:eastAsia="Times New Roman"/>
                <w:szCs w:val="24"/>
                <w:lang w:eastAsia="ru-RU"/>
              </w:rPr>
              <w:t>;</w:t>
            </w:r>
          </w:p>
          <w:p w14:paraId="26E13D11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Kibana</w:t>
            </w:r>
          </w:p>
        </w:tc>
      </w:tr>
      <w:tr w:rsidR="006826BB" w:rsidRPr="006826BB" w14:paraId="1C460F32" w14:textId="77777777" w:rsidTr="006826BB">
        <w:trPr>
          <w:trHeight w:val="992"/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0B49CE09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5</w:t>
            </w:r>
          </w:p>
        </w:tc>
        <w:tc>
          <w:tcPr>
            <w:tcW w:w="3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2971EA77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Сервер синхронизации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23C9DBE" w14:textId="3F98140F" w:rsidR="006826BB" w:rsidRPr="006826BB" w:rsidRDefault="004950CC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="006826BB" w:rsidRPr="006826BB">
              <w:rPr>
                <w:rFonts w:eastAsia="Times New Roman"/>
                <w:sz w:val="23"/>
                <w:szCs w:val="23"/>
                <w:lang w:val="en-US" w:eastAsia="ru-RU"/>
              </w:rPr>
              <w:t>-sync</w:t>
            </w:r>
          </w:p>
        </w:tc>
        <w:tc>
          <w:tcPr>
            <w:tcW w:w="1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A7C3294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 xml:space="preserve">ОС Windows Server 2016 </w:t>
            </w:r>
            <w:proofErr w:type="spellStart"/>
            <w:r w:rsidRPr="006826BB">
              <w:rPr>
                <w:rFonts w:eastAsia="Times New Roman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9AD2637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Java SE Runtime Environment 8u161;</w:t>
            </w:r>
          </w:p>
          <w:p w14:paraId="129FECA4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Apache Kafka</w:t>
            </w:r>
          </w:p>
        </w:tc>
      </w:tr>
      <w:tr w:rsidR="006826BB" w:rsidRPr="006826BB" w14:paraId="4492ED28" w14:textId="77777777" w:rsidTr="006826BB">
        <w:trPr>
          <w:trHeight w:val="992"/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0B8B2D1A" w14:textId="0F187CEA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</w:t>
            </w:r>
          </w:p>
        </w:tc>
        <w:tc>
          <w:tcPr>
            <w:tcW w:w="3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754DEBA0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Сервер кэширования внутренних данных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49554745" w14:textId="50BD374D" w:rsidR="006826BB" w:rsidRPr="006826BB" w:rsidRDefault="004950CC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r w:rsidR="006826BB" w:rsidRPr="006826BB">
              <w:rPr>
                <w:rFonts w:eastAsia="Times New Roman"/>
                <w:sz w:val="23"/>
                <w:szCs w:val="23"/>
                <w:lang w:val="en-US" w:eastAsia="ru-RU"/>
              </w:rPr>
              <w:t>-cin</w:t>
            </w:r>
            <w:proofErr w:type="spellEnd"/>
          </w:p>
        </w:tc>
        <w:tc>
          <w:tcPr>
            <w:tcW w:w="1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</w:tcPr>
          <w:p w14:paraId="679BFC81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 xml:space="preserve">ОС Windows Server 2016 </w:t>
            </w:r>
            <w:proofErr w:type="spellStart"/>
            <w:r w:rsidRPr="006826BB">
              <w:rPr>
                <w:rFonts w:eastAsia="Times New Roman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</w:tcPr>
          <w:p w14:paraId="6632C3EB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Couchbase Server</w:t>
            </w:r>
          </w:p>
        </w:tc>
      </w:tr>
      <w:tr w:rsidR="006826BB" w:rsidRPr="00F63324" w14:paraId="223F1FB7" w14:textId="77777777" w:rsidTr="006826BB">
        <w:trPr>
          <w:trHeight w:val="992"/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3A0E8C1" w14:textId="07E90D99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</w:t>
            </w:r>
          </w:p>
        </w:tc>
        <w:tc>
          <w:tcPr>
            <w:tcW w:w="3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5F0E0A0E" w14:textId="77777777" w:rsidR="006826BB" w:rsidRPr="006826BB" w:rsidRDefault="006826BB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6826BB">
              <w:rPr>
                <w:rFonts w:eastAsia="Times New Roman"/>
                <w:szCs w:val="24"/>
                <w:lang w:eastAsia="ru-RU"/>
              </w:rPr>
              <w:t>Сервер генерации отчетов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  <w:vAlign w:val="center"/>
          </w:tcPr>
          <w:p w14:paraId="38A4A20A" w14:textId="31F07735" w:rsidR="006826BB" w:rsidRPr="006826BB" w:rsidRDefault="004950CC" w:rsidP="006826BB">
            <w:pPr>
              <w:widowControl/>
              <w:tabs>
                <w:tab w:val="clear" w:pos="1673"/>
              </w:tabs>
              <w:suppressAutoHyphens w:val="0"/>
              <w:spacing w:before="0" w:after="0" w:line="240" w:lineRule="auto"/>
              <w:ind w:left="0" w:firstLine="0"/>
              <w:jc w:val="center"/>
              <w:rPr>
                <w:rFonts w:eastAsia="Times New Roman"/>
                <w:sz w:val="23"/>
                <w:szCs w:val="23"/>
                <w:lang w:val="en-US" w:eastAsia="ru-RU"/>
              </w:rPr>
            </w:pPr>
            <w:proofErr w:type="spellStart"/>
            <w:r>
              <w:rPr>
                <w:rFonts w:eastAsia="Times New Roman"/>
                <w:sz w:val="23"/>
                <w:szCs w:val="23"/>
                <w:lang w:val="en-US" w:eastAsia="ru-RU"/>
              </w:rPr>
              <w:t>psovpd</w:t>
            </w:r>
            <w:proofErr w:type="spellEnd"/>
            <w:r w:rsidR="006826BB" w:rsidRPr="006826BB">
              <w:rPr>
                <w:rFonts w:eastAsia="Times New Roman"/>
                <w:sz w:val="23"/>
                <w:szCs w:val="23"/>
                <w:lang w:val="en-US" w:eastAsia="ru-RU"/>
              </w:rPr>
              <w:t>-rep</w:t>
            </w:r>
          </w:p>
        </w:tc>
        <w:tc>
          <w:tcPr>
            <w:tcW w:w="1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</w:tcPr>
          <w:p w14:paraId="1EE92324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 xml:space="preserve">ОС Windows Server 2016 </w:t>
            </w:r>
            <w:proofErr w:type="spellStart"/>
            <w:r w:rsidRPr="006826BB">
              <w:rPr>
                <w:rFonts w:eastAsia="Times New Roman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</w:tcMar>
          </w:tcPr>
          <w:p w14:paraId="70F5D6D2" w14:textId="77777777" w:rsidR="006826BB" w:rsidRPr="006826BB" w:rsidRDefault="006826BB" w:rsidP="006826BB">
            <w:pPr>
              <w:widowControl/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142" w:hanging="175"/>
              <w:contextualSpacing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6826BB">
              <w:rPr>
                <w:rFonts w:eastAsia="Times New Roman"/>
                <w:szCs w:val="24"/>
                <w:lang w:val="en-US" w:eastAsia="ru-RU"/>
              </w:rPr>
              <w:t>Java SE Runtime Environment 8u161</w:t>
            </w:r>
          </w:p>
        </w:tc>
      </w:tr>
    </w:tbl>
    <w:p w14:paraId="21B345D8" w14:textId="445F76E2" w:rsidR="00B12316" w:rsidRPr="009D68C6" w:rsidRDefault="00390765" w:rsidP="00753795">
      <w:pPr>
        <w:pStyle w:val="25"/>
        <w:numPr>
          <w:ilvl w:val="1"/>
          <w:numId w:val="15"/>
        </w:numPr>
      </w:pPr>
      <w:bookmarkStart w:id="31" w:name="_Toc469563563"/>
      <w:bookmarkStart w:id="32" w:name="_Toc469586686"/>
      <w:bookmarkStart w:id="33" w:name="_Ref500897599"/>
      <w:bookmarkStart w:id="34" w:name="_Toc463367005"/>
      <w:bookmarkStart w:id="35" w:name="_Toc470282435"/>
      <w:bookmarkStart w:id="36" w:name="_Toc500804750"/>
      <w:bookmarkStart w:id="37" w:name="_Toc513399116"/>
      <w:bookmarkStart w:id="38" w:name="_Toc38243519"/>
      <w:bookmarkStart w:id="39" w:name="_Toc38906615"/>
      <w:r w:rsidRPr="007C572A">
        <w:t>Требования к рабочим станциям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A007AB2" w14:textId="3AD96EAD" w:rsidR="00390765" w:rsidRDefault="0062188F" w:rsidP="00390765">
      <w:pPr>
        <w:tabs>
          <w:tab w:val="clear" w:pos="1673"/>
        </w:tabs>
        <w:spacing w:before="120" w:after="120" w:line="276" w:lineRule="auto"/>
        <w:ind w:left="0" w:firstLine="709"/>
        <w:rPr>
          <w:szCs w:val="24"/>
        </w:rPr>
      </w:pPr>
      <w:bookmarkStart w:id="40" w:name="OLE_LINK29"/>
      <w:bookmarkStart w:id="41" w:name="OLE_LINK28"/>
      <w:bookmarkStart w:id="42" w:name="OLE_LINK31"/>
      <w:bookmarkStart w:id="43" w:name="OLE_LINK30"/>
      <w:bookmarkStart w:id="44" w:name="_Toc469586692"/>
      <w:r w:rsidRPr="003B265A">
        <w:t>Рабочее мес</w:t>
      </w:r>
      <w:r>
        <w:t xml:space="preserve">то пользователей </w:t>
      </w:r>
      <w:r w:rsidR="006826BB">
        <w:t>веб-приложения</w:t>
      </w:r>
      <w:r>
        <w:t xml:space="preserve"> </w:t>
      </w:r>
      <w:r w:rsidRPr="003B265A">
        <w:t xml:space="preserve">может быть развернуто на любой конфигурации рабочей станции, операционная система которой поддерживает работу веб-браузера </w:t>
      </w:r>
      <w:r w:rsidRPr="003B265A">
        <w:rPr>
          <w:lang w:val="en-US"/>
        </w:rPr>
        <w:t>Internet</w:t>
      </w:r>
      <w:r w:rsidRPr="003B265A">
        <w:t xml:space="preserve"> </w:t>
      </w:r>
      <w:r w:rsidRPr="003B265A">
        <w:rPr>
          <w:lang w:val="en-US"/>
        </w:rPr>
        <w:t>Explorer</w:t>
      </w:r>
      <w:r>
        <w:t xml:space="preserve"> версии 11.0 или выше.</w:t>
      </w:r>
    </w:p>
    <w:p w14:paraId="57727B31" w14:textId="55177819" w:rsidR="001F7FF8" w:rsidRPr="001F7FF8" w:rsidRDefault="006826BB" w:rsidP="001F7FF8">
      <w:pPr>
        <w:tabs>
          <w:tab w:val="clear" w:pos="1673"/>
        </w:tabs>
        <w:spacing w:before="120" w:after="120" w:line="276" w:lineRule="auto"/>
        <w:ind w:left="0" w:firstLine="709"/>
        <w:rPr>
          <w:szCs w:val="24"/>
        </w:rPr>
      </w:pPr>
      <w:r>
        <w:rPr>
          <w:szCs w:val="24"/>
        </w:rPr>
        <w:t>Рабочее место пользователей м</w:t>
      </w:r>
      <w:r w:rsidR="001F7FF8" w:rsidRPr="001F7FF8">
        <w:rPr>
          <w:szCs w:val="24"/>
        </w:rPr>
        <w:t>обильного приложения должно быть развернуто на мобильном телефоне со следующими характеристиками:</w:t>
      </w:r>
    </w:p>
    <w:p w14:paraId="5DECE43C" w14:textId="31F11AC1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lastRenderedPageBreak/>
        <w:t xml:space="preserve">Операционная система – </w:t>
      </w:r>
      <w:proofErr w:type="spellStart"/>
      <w:r w:rsidRPr="001F7FF8">
        <w:t>Android</w:t>
      </w:r>
      <w:proofErr w:type="spellEnd"/>
      <w:r w:rsidRPr="001F7FF8">
        <w:t xml:space="preserve"> 7.1.1</w:t>
      </w:r>
      <w:r w:rsidR="00376696">
        <w:t xml:space="preserve"> и выше</w:t>
      </w:r>
      <w:r w:rsidRPr="001F7FF8">
        <w:t>;</w:t>
      </w:r>
    </w:p>
    <w:p w14:paraId="63FCBF0A" w14:textId="77B940FE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proofErr w:type="spellStart"/>
      <w:r w:rsidRPr="001F7FF8">
        <w:t>Wi</w:t>
      </w:r>
      <w:proofErr w:type="spellEnd"/>
      <w:r w:rsidRPr="001F7FF8">
        <w:t>-Fi (802.11) b, g, n;</w:t>
      </w:r>
    </w:p>
    <w:p w14:paraId="30C8C88A" w14:textId="16FE3BCA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t>Диагональ дисплея – 5,5 дюймов;</w:t>
      </w:r>
    </w:p>
    <w:p w14:paraId="21C2124D" w14:textId="32487845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t>Сенсорный дисплей;</w:t>
      </w:r>
    </w:p>
    <w:p w14:paraId="2D44E858" w14:textId="213AB846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t xml:space="preserve">Фотокамера – не менее 5 </w:t>
      </w:r>
      <w:proofErr w:type="spellStart"/>
      <w:r w:rsidRPr="001F7FF8">
        <w:t>Мп</w:t>
      </w:r>
      <w:proofErr w:type="spellEnd"/>
      <w:r w:rsidRPr="001F7FF8">
        <w:t>;</w:t>
      </w:r>
    </w:p>
    <w:p w14:paraId="47923FAD" w14:textId="64BC1AA9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t>Автофокус;</w:t>
      </w:r>
    </w:p>
    <w:p w14:paraId="50A1A32B" w14:textId="1F57BF4E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t>Вспышка;</w:t>
      </w:r>
    </w:p>
    <w:p w14:paraId="63FD81DC" w14:textId="0452DB1F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t>Ядер процессора – не менее 2 шт.;</w:t>
      </w:r>
    </w:p>
    <w:p w14:paraId="0F6BBB94" w14:textId="79ACE82F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t>Встроенная память – не менее 16 Гб;</w:t>
      </w:r>
    </w:p>
    <w:p w14:paraId="26829015" w14:textId="3C2A4B95" w:rsidR="001F7FF8" w:rsidRPr="001F7FF8" w:rsidRDefault="001F7FF8" w:rsidP="00753795">
      <w:pPr>
        <w:pStyle w:val="afffffff0"/>
        <w:keepNext/>
        <w:numPr>
          <w:ilvl w:val="0"/>
          <w:numId w:val="19"/>
        </w:numPr>
      </w:pPr>
      <w:r w:rsidRPr="001F7FF8">
        <w:t>Аккумулятор – не менее 2000 мАч;</w:t>
      </w:r>
    </w:p>
    <w:p w14:paraId="0F7D7A93" w14:textId="0C54BBF7" w:rsidR="00B12316" w:rsidRPr="009534B4" w:rsidRDefault="00390765" w:rsidP="00753795">
      <w:pPr>
        <w:pStyle w:val="15"/>
        <w:numPr>
          <w:ilvl w:val="0"/>
          <w:numId w:val="15"/>
        </w:numPr>
        <w:spacing w:before="0" w:after="240" w:line="276" w:lineRule="auto"/>
        <w:jc w:val="center"/>
        <w:rPr>
          <w:caps w:val="0"/>
        </w:rPr>
      </w:pPr>
      <w:bookmarkStart w:id="45" w:name="_Toc500804751"/>
      <w:bookmarkStart w:id="46" w:name="_Toc513399117"/>
      <w:bookmarkStart w:id="47" w:name="_Toc38243520"/>
      <w:bookmarkStart w:id="48" w:name="_Toc38906616"/>
      <w:bookmarkStart w:id="49" w:name="_Toc520488279"/>
      <w:bookmarkEnd w:id="40"/>
      <w:bookmarkEnd w:id="41"/>
      <w:bookmarkEnd w:id="42"/>
      <w:bookmarkEnd w:id="43"/>
      <w:bookmarkEnd w:id="44"/>
      <w:r w:rsidRPr="007C572A">
        <w:rPr>
          <w:caps w:val="0"/>
        </w:rPr>
        <w:lastRenderedPageBreak/>
        <w:t>Порядок установки</w:t>
      </w:r>
      <w:bookmarkEnd w:id="45"/>
      <w:bookmarkEnd w:id="46"/>
      <w:bookmarkEnd w:id="47"/>
      <w:bookmarkEnd w:id="48"/>
      <w:r w:rsidRPr="00401F3C">
        <w:rPr>
          <w:caps w:val="0"/>
        </w:rPr>
        <w:t xml:space="preserve"> </w:t>
      </w:r>
      <w:bookmarkEnd w:id="49"/>
    </w:p>
    <w:p w14:paraId="2A1C05FE" w14:textId="77777777" w:rsidR="00F17B85" w:rsidRDefault="00F17B85" w:rsidP="00F17B85">
      <w:pPr>
        <w:pStyle w:val="afffffffa"/>
        <w:rPr>
          <w:lang w:eastAsia="ru-RU"/>
        </w:rPr>
      </w:pPr>
      <w:r>
        <w:t>Для выполнения действий установки учетная запись пользователя должна обладать правами администратора на серверах развертывания Системы.</w:t>
      </w:r>
    </w:p>
    <w:p w14:paraId="101E9A5F" w14:textId="77777777" w:rsidR="00F17B85" w:rsidRDefault="00F17B85" w:rsidP="00F17B85">
      <w:pPr>
        <w:pStyle w:val="2f5"/>
        <w:numPr>
          <w:ilvl w:val="1"/>
          <w:numId w:val="21"/>
        </w:numPr>
      </w:pPr>
      <w:bookmarkStart w:id="50" w:name="_Toc530408297"/>
      <w:bookmarkStart w:id="51" w:name="_Toc38906617"/>
      <w:r>
        <w:t>Содержимое установочного диска</w:t>
      </w:r>
      <w:bookmarkEnd w:id="50"/>
      <w:bookmarkEnd w:id="51"/>
    </w:p>
    <w:p w14:paraId="0114F1BA" w14:textId="77777777" w:rsidR="00F17B85" w:rsidRDefault="00F17B85" w:rsidP="00F17B85">
      <w:pPr>
        <w:pStyle w:val="afffffffa"/>
      </w:pPr>
      <w:r>
        <w:t>Содержимое установочного диска приведено ниже:</w:t>
      </w:r>
    </w:p>
    <w:p w14:paraId="1B8A1D6D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jdk-8u181-windows-x64.exe – Oracle JDK;</w:t>
      </w:r>
    </w:p>
    <w:p w14:paraId="1C97A290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 xml:space="preserve">папка </w:t>
      </w:r>
      <w:proofErr w:type="spellStart"/>
      <w:r w:rsidRPr="00F17B85">
        <w:rPr>
          <w:sz w:val="24"/>
          <w:lang w:val="en-US"/>
        </w:rPr>
        <w:t>GateWay</w:t>
      </w:r>
      <w:proofErr w:type="spellEnd"/>
      <w:r w:rsidRPr="00F17B85">
        <w:rPr>
          <w:sz w:val="24"/>
        </w:rPr>
        <w:t xml:space="preserve"> – сервисы маршрутизации и конфигурации;</w:t>
      </w:r>
    </w:p>
    <w:p w14:paraId="004423A1" w14:textId="0E65B886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 xml:space="preserve">папка </w:t>
      </w:r>
      <w:proofErr w:type="spellStart"/>
      <w:r w:rsidR="004950CC">
        <w:rPr>
          <w:sz w:val="24"/>
          <w:lang w:val="en-US"/>
        </w:rPr>
        <w:t>Psovpd</w:t>
      </w:r>
      <w:proofErr w:type="spellEnd"/>
      <w:r w:rsidRPr="00F17B85">
        <w:rPr>
          <w:sz w:val="24"/>
        </w:rPr>
        <w:t>Back – серверная часть приложения;</w:t>
      </w:r>
    </w:p>
    <w:p w14:paraId="511780E3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 xml:space="preserve">папка </w:t>
      </w:r>
      <w:proofErr w:type="spellStart"/>
      <w:r w:rsidRPr="00F17B85">
        <w:rPr>
          <w:sz w:val="24"/>
          <w:lang w:val="en-US"/>
        </w:rPr>
        <w:t>WebFront</w:t>
      </w:r>
      <w:proofErr w:type="spellEnd"/>
      <w:r w:rsidRPr="00F17B85">
        <w:rPr>
          <w:sz w:val="24"/>
        </w:rPr>
        <w:t xml:space="preserve"> – интерфейсная часть приложения;</w:t>
      </w:r>
    </w:p>
    <w:p w14:paraId="0DB858CD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 xml:space="preserve">папка </w:t>
      </w:r>
      <w:r w:rsidRPr="00F17B85">
        <w:rPr>
          <w:sz w:val="24"/>
          <w:lang w:val="en-US"/>
        </w:rPr>
        <w:t>Report</w:t>
      </w:r>
      <w:r w:rsidRPr="00F17B85">
        <w:rPr>
          <w:sz w:val="24"/>
        </w:rPr>
        <w:t xml:space="preserve"> – сервисы генерации отчетов;</w:t>
      </w:r>
    </w:p>
    <w:p w14:paraId="74336FDC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 xml:space="preserve">папка </w:t>
      </w:r>
      <w:r w:rsidRPr="00F17B85">
        <w:rPr>
          <w:sz w:val="24"/>
          <w:lang w:val="en-US"/>
        </w:rPr>
        <w:t>Kafka</w:t>
      </w:r>
      <w:r w:rsidRPr="00F17B85">
        <w:rPr>
          <w:sz w:val="24"/>
        </w:rPr>
        <w:t xml:space="preserve"> – сервисы синхронизации;</w:t>
      </w:r>
    </w:p>
    <w:p w14:paraId="5201325B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 xml:space="preserve">Папка </w:t>
      </w:r>
      <w:proofErr w:type="spellStart"/>
      <w:r w:rsidRPr="00F17B85">
        <w:rPr>
          <w:sz w:val="24"/>
          <w:lang w:val="en-US"/>
        </w:rPr>
        <w:t>CouchbaseIn</w:t>
      </w:r>
      <w:proofErr w:type="spellEnd"/>
      <w:r w:rsidRPr="00F17B85">
        <w:rPr>
          <w:sz w:val="24"/>
        </w:rPr>
        <w:t xml:space="preserve"> – инсталляционные и конфигурационные файлы сервисов кэширования внутренних данных.</w:t>
      </w:r>
    </w:p>
    <w:p w14:paraId="12F5B789" w14:textId="02F0A9BE" w:rsidR="00F17B85" w:rsidRPr="00F17B85" w:rsidRDefault="004950CC" w:rsidP="00F17B85">
      <w:pPr>
        <w:pStyle w:val="2d"/>
        <w:numPr>
          <w:ilvl w:val="0"/>
          <w:numId w:val="22"/>
        </w:numPr>
        <w:rPr>
          <w:sz w:val="24"/>
        </w:rPr>
      </w:pPr>
      <w:proofErr w:type="spellStart"/>
      <w:r>
        <w:rPr>
          <w:sz w:val="24"/>
          <w:lang w:val="en-US"/>
        </w:rPr>
        <w:t>psovpd</w:t>
      </w:r>
      <w:proofErr w:type="spellEnd"/>
      <w:r w:rsidR="00F17B85" w:rsidRPr="00F17B85">
        <w:rPr>
          <w:sz w:val="24"/>
        </w:rPr>
        <w:t>.</w:t>
      </w:r>
      <w:proofErr w:type="spellStart"/>
      <w:r w:rsidR="00F17B85" w:rsidRPr="00F17B85">
        <w:rPr>
          <w:sz w:val="24"/>
          <w:lang w:val="en-US"/>
        </w:rPr>
        <w:t>apk</w:t>
      </w:r>
      <w:proofErr w:type="spellEnd"/>
      <w:r w:rsidR="00F17B85" w:rsidRPr="00F17B85">
        <w:rPr>
          <w:sz w:val="24"/>
        </w:rPr>
        <w:t xml:space="preserve"> – установочный файл Мобильного </w:t>
      </w:r>
      <w:r w:rsidR="00B228D2" w:rsidRPr="00B228D2">
        <w:rPr>
          <w:sz w:val="24"/>
        </w:rPr>
        <w:t>Платформ</w:t>
      </w:r>
      <w:r w:rsidR="00B228D2">
        <w:rPr>
          <w:sz w:val="24"/>
        </w:rPr>
        <w:t>ы</w:t>
      </w:r>
      <w:r w:rsidR="00B228D2" w:rsidRPr="00B228D2">
        <w:rPr>
          <w:sz w:val="24"/>
        </w:rPr>
        <w:t xml:space="preserve"> сбора, обработки и визуализации производственных данных</w:t>
      </w:r>
      <w:r w:rsidR="00F17B85" w:rsidRPr="00F17B85">
        <w:rPr>
          <w:sz w:val="24"/>
        </w:rPr>
        <w:t>;</w:t>
      </w:r>
    </w:p>
    <w:p w14:paraId="778EBA83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>couchbase-server-community_5.1.1-windows_amd64.msi - установочный файл БД для сервисов кэширования данных;</w:t>
      </w:r>
    </w:p>
    <w:p w14:paraId="39963930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>couchbase-sync-gateway-community_2.1.1_x86_64.msi – установочный файл сервиса синхронизации с мобильным приложением.</w:t>
      </w:r>
    </w:p>
    <w:p w14:paraId="531CBB2E" w14:textId="77777777" w:rsidR="00F17B85" w:rsidRDefault="00F17B85" w:rsidP="00F17B85">
      <w:pPr>
        <w:widowControl/>
        <w:suppressAutoHyphens w:val="0"/>
        <w:spacing w:before="0" w:after="0" w:line="276" w:lineRule="auto"/>
        <w:ind w:firstLine="0"/>
        <w:jc w:val="left"/>
        <w:rPr>
          <w:rFonts w:eastAsia="Times New Roman"/>
          <w:b/>
          <w:bCs/>
          <w:iCs/>
          <w:sz w:val="27"/>
          <w:szCs w:val="28"/>
          <w:lang w:eastAsia="ru-RU"/>
        </w:rPr>
      </w:pPr>
      <w:r>
        <w:br w:type="page"/>
      </w:r>
    </w:p>
    <w:p w14:paraId="1045BE43" w14:textId="77777777" w:rsidR="00F17B85" w:rsidRDefault="00F17B85" w:rsidP="00F17B85">
      <w:pPr>
        <w:pStyle w:val="2f5"/>
        <w:numPr>
          <w:ilvl w:val="1"/>
          <w:numId w:val="21"/>
        </w:numPr>
      </w:pPr>
      <w:bookmarkStart w:id="52" w:name="_Toc530408298"/>
      <w:bookmarkStart w:id="53" w:name="_Toc38906618"/>
      <w:r>
        <w:lastRenderedPageBreak/>
        <w:t>Установка Веб-приложения</w:t>
      </w:r>
      <w:bookmarkEnd w:id="52"/>
      <w:bookmarkEnd w:id="53"/>
    </w:p>
    <w:p w14:paraId="5EA0CF0E" w14:textId="77777777" w:rsidR="00F17B85" w:rsidRDefault="00F17B85" w:rsidP="00F17B85">
      <w:pPr>
        <w:pStyle w:val="afffffffa"/>
        <w:rPr>
          <w:lang w:eastAsia="ru-RU"/>
        </w:rPr>
      </w:pPr>
      <w:r>
        <w:rPr>
          <w:lang w:eastAsia="ru-RU"/>
        </w:rPr>
        <w:t xml:space="preserve">В данном </w:t>
      </w:r>
      <w:r>
        <w:t>разделе</w:t>
      </w:r>
      <w:r>
        <w:rPr>
          <w:lang w:eastAsia="ru-RU"/>
        </w:rPr>
        <w:t xml:space="preserve"> описаны условия ид действия, необходимые для установки Веб-приложения.</w:t>
      </w:r>
    </w:p>
    <w:p w14:paraId="5A342733" w14:textId="77777777" w:rsidR="00F17B85" w:rsidRDefault="00F17B85" w:rsidP="00F17B85">
      <w:pPr>
        <w:pStyle w:val="afffffffa"/>
        <w:rPr>
          <w:lang w:eastAsia="ru-RU"/>
        </w:rPr>
      </w:pPr>
      <w:r>
        <w:rPr>
          <w:lang w:eastAsia="ru-RU"/>
        </w:rPr>
        <w:t>Общие условия для установки приложения:</w:t>
      </w:r>
    </w:p>
    <w:p w14:paraId="1DD0A493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>Дополнительная настройка сервисов и служб Windows не требуется. Сервисы и службы запускаются Windows автоматически при входе в операционную систему.</w:t>
      </w:r>
    </w:p>
    <w:p w14:paraId="68465518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>Дополнительная настройка Java (JDK) не требуется. Настройки Java (JDK) остаются по умолчанию.</w:t>
      </w:r>
    </w:p>
    <w:p w14:paraId="6D3B74AC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 xml:space="preserve">Все сервисы запускаются как служба и функционируют от учетной системной записи </w:t>
      </w:r>
      <w:r w:rsidRPr="00F17B85">
        <w:rPr>
          <w:sz w:val="24"/>
          <w:lang w:val="en-US"/>
        </w:rPr>
        <w:t>Windows</w:t>
      </w:r>
      <w:r w:rsidRPr="00F17B85">
        <w:rPr>
          <w:sz w:val="24"/>
        </w:rPr>
        <w:t xml:space="preserve"> (Локальная система (</w:t>
      </w:r>
      <w:r w:rsidRPr="00F17B85">
        <w:rPr>
          <w:sz w:val="24"/>
          <w:lang w:val="en-US"/>
        </w:rPr>
        <w:t>LOCAL</w:t>
      </w:r>
      <w:r w:rsidRPr="00F17B85">
        <w:rPr>
          <w:sz w:val="24"/>
        </w:rPr>
        <w:t xml:space="preserve"> </w:t>
      </w:r>
      <w:r w:rsidRPr="00F17B85">
        <w:rPr>
          <w:sz w:val="24"/>
          <w:lang w:val="en-US"/>
        </w:rPr>
        <w:t>SYSTEM</w:t>
      </w:r>
      <w:r w:rsidRPr="00F17B85">
        <w:rPr>
          <w:sz w:val="24"/>
        </w:rPr>
        <w:t>)).</w:t>
      </w:r>
    </w:p>
    <w:p w14:paraId="1CF7ED76" w14:textId="77777777" w:rsidR="00F17B85" w:rsidRDefault="00F17B85" w:rsidP="00F17B85">
      <w:pPr>
        <w:pStyle w:val="310"/>
        <w:numPr>
          <w:ilvl w:val="2"/>
          <w:numId w:val="21"/>
        </w:numPr>
        <w:rPr>
          <w:lang w:val="ru-RU"/>
        </w:rPr>
      </w:pPr>
      <w:bookmarkStart w:id="54" w:name="_Toc530408300"/>
      <w:bookmarkStart w:id="55" w:name="_Toc38906619"/>
      <w:r>
        <w:rPr>
          <w:lang w:val="ru-RU"/>
        </w:rPr>
        <w:t>Установка сервисов маршрутизации и конфигурации</w:t>
      </w:r>
      <w:bookmarkEnd w:id="54"/>
      <w:bookmarkEnd w:id="55"/>
    </w:p>
    <w:p w14:paraId="6E5D8ED2" w14:textId="26234686" w:rsidR="00F17B85" w:rsidRDefault="00F17B85" w:rsidP="00F17B85">
      <w:pPr>
        <w:pStyle w:val="afffffffa"/>
      </w:pPr>
      <w:r>
        <w:t>На сервере маршрутизации запросов (</w:t>
      </w:r>
      <w:proofErr w:type="spellStart"/>
      <w:r w:rsidR="004950CC">
        <w:t>psovpd</w:t>
      </w:r>
      <w:r>
        <w:t>-gw</w:t>
      </w:r>
      <w:proofErr w:type="spellEnd"/>
      <w:r>
        <w:t>) выполнить следующие действия:</w:t>
      </w:r>
    </w:p>
    <w:p w14:paraId="163D0F05" w14:textId="77777777" w:rsidR="00F17B85" w:rsidRDefault="00F17B85" w:rsidP="00F17B85">
      <w:pPr>
        <w:pStyle w:val="a1"/>
        <w:numPr>
          <w:ilvl w:val="0"/>
          <w:numId w:val="23"/>
        </w:numPr>
      </w:pPr>
      <w:r>
        <w:t>Запустить файл jdk-8u181-windows-x64.exe с установочного диска и установить Java Development Kit (JDK), следуя инструкциям на экране. Изменение параметров установки не требуется.</w:t>
      </w:r>
    </w:p>
    <w:p w14:paraId="3F75E8B1" w14:textId="77777777" w:rsidR="00F17B85" w:rsidRDefault="00F17B85" w:rsidP="00F17B85">
      <w:pPr>
        <w:pStyle w:val="a1"/>
        <w:numPr>
          <w:ilvl w:val="0"/>
          <w:numId w:val="23"/>
        </w:numPr>
      </w:pPr>
      <w:r>
        <w:t xml:space="preserve">Скопировать папку </w:t>
      </w:r>
      <w:proofErr w:type="spellStart"/>
      <w:r>
        <w:t>GateWay</w:t>
      </w:r>
      <w:proofErr w:type="spellEnd"/>
      <w:r>
        <w:t xml:space="preserve"> с установочного диска на локальный диск C:\</w:t>
      </w:r>
    </w:p>
    <w:p w14:paraId="296C98C8" w14:textId="77777777" w:rsidR="00F17B85" w:rsidRDefault="00F17B85" w:rsidP="00F17B85">
      <w:pPr>
        <w:pStyle w:val="a1"/>
        <w:numPr>
          <w:ilvl w:val="0"/>
          <w:numId w:val="23"/>
        </w:numPr>
      </w:pPr>
      <w:r>
        <w:t>При необходимости изменить заданные по умолчанию настройки сервисов маршрутизации и конфигурации можно в конфигурационном файле (</w:t>
      </w:r>
      <w:r>
        <w:rPr>
          <w:highlight w:val="yellow"/>
        </w:rPr>
        <w:fldChar w:fldCharType="begin"/>
      </w:r>
      <w:r>
        <w:instrText>REF _Ref529991068 \h</w:instrText>
      </w:r>
      <w:r>
        <w:rPr>
          <w:highlight w:val="yellow"/>
        </w:rPr>
      </w:r>
      <w:r>
        <w:fldChar w:fldCharType="separate"/>
      </w:r>
      <w:r>
        <w:t>Приложение 1</w:t>
      </w:r>
      <w:r>
        <w:fldChar w:fldCharType="end"/>
      </w:r>
      <w:r>
        <w:t>).</w:t>
      </w:r>
    </w:p>
    <w:p w14:paraId="462DF943" w14:textId="77777777" w:rsidR="00F17B85" w:rsidRDefault="00F17B85" w:rsidP="00F17B85">
      <w:pPr>
        <w:pStyle w:val="a1"/>
        <w:numPr>
          <w:ilvl w:val="0"/>
          <w:numId w:val="23"/>
        </w:numPr>
      </w:pPr>
      <w:r>
        <w:t>Запустить командную строку с правами администратора.</w:t>
      </w:r>
    </w:p>
    <w:p w14:paraId="6CC0598D" w14:textId="77777777" w:rsidR="00F17B85" w:rsidRDefault="00F17B85" w:rsidP="00F17B85">
      <w:pPr>
        <w:pStyle w:val="a1"/>
        <w:numPr>
          <w:ilvl w:val="0"/>
          <w:numId w:val="23"/>
        </w:numPr>
      </w:pPr>
      <w:r>
        <w:t>Последовательно выполнить команды установки и запуска сервисов:</w:t>
      </w:r>
    </w:p>
    <w:p w14:paraId="2A386ABD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C:\GateWay\ConfigService\config-service.exe install;</w:t>
      </w:r>
    </w:p>
    <w:p w14:paraId="51639985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C:\GateWay\ConfigService\config-service.exe start;</w:t>
      </w:r>
    </w:p>
    <w:p w14:paraId="75055A61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C:\GateWay\DiscoveryService\discovery-service.exe install;</w:t>
      </w:r>
    </w:p>
    <w:p w14:paraId="69693DFC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C:\GateWay\DiscoveryService\discovery-service.exe start;</w:t>
      </w:r>
    </w:p>
    <w:p w14:paraId="057BEB68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C:\GateWay\GateWayService\gateway-service.exe install;</w:t>
      </w:r>
    </w:p>
    <w:p w14:paraId="7E0295BF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C:\GateWay\GateWayService\gateway-service.exe start;</w:t>
      </w:r>
    </w:p>
    <w:p w14:paraId="4437BD98" w14:textId="77777777" w:rsidR="00F17B85" w:rsidRDefault="00F17B85" w:rsidP="00F17B85">
      <w:pPr>
        <w:pStyle w:val="a1"/>
        <w:numPr>
          <w:ilvl w:val="0"/>
          <w:numId w:val="23"/>
        </w:numPr>
      </w:pPr>
      <w:r>
        <w:t>Последовательно выполнить команды проверки состояния сервисов:</w:t>
      </w:r>
    </w:p>
    <w:p w14:paraId="297137C7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C:\GateWay\ConfigService\config-service.exe status;</w:t>
      </w:r>
    </w:p>
    <w:p w14:paraId="777592AC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C:\GateWay\DiscoveryService\discovery-service.exe status;</w:t>
      </w:r>
    </w:p>
    <w:p w14:paraId="7488D854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C:\GateWay\GateWayService\gateway-service.exe status.</w:t>
      </w:r>
    </w:p>
    <w:p w14:paraId="40DFF47E" w14:textId="77777777" w:rsidR="00F17B85" w:rsidRPr="00F17B85" w:rsidRDefault="00F17B85" w:rsidP="00F17B85">
      <w:pPr>
        <w:pStyle w:val="2d"/>
        <w:ind w:left="708"/>
        <w:rPr>
          <w:sz w:val="24"/>
        </w:rPr>
      </w:pPr>
      <w:r w:rsidRPr="00F17B85">
        <w:rPr>
          <w:sz w:val="24"/>
        </w:rPr>
        <w:t>Удостовериться, что для каждого сервиса команда выдала результат «</w:t>
      </w:r>
      <w:r w:rsidRPr="00F17B85">
        <w:rPr>
          <w:sz w:val="24"/>
          <w:lang w:val="en-US"/>
        </w:rPr>
        <w:t>Started</w:t>
      </w:r>
      <w:r w:rsidRPr="00F17B85">
        <w:rPr>
          <w:sz w:val="24"/>
        </w:rPr>
        <w:t>».</w:t>
      </w:r>
    </w:p>
    <w:p w14:paraId="6AB367DA" w14:textId="77777777" w:rsidR="00F17B85" w:rsidRDefault="00F17B85" w:rsidP="00F17B85">
      <w:pPr>
        <w:pStyle w:val="310"/>
        <w:numPr>
          <w:ilvl w:val="2"/>
          <w:numId w:val="21"/>
        </w:numPr>
        <w:rPr>
          <w:lang w:val="ru-RU"/>
        </w:rPr>
      </w:pPr>
      <w:bookmarkStart w:id="56" w:name="_Toc530408301"/>
      <w:bookmarkStart w:id="57" w:name="_Toc38906620"/>
      <w:r>
        <w:rPr>
          <w:lang w:val="ru-RU"/>
        </w:rPr>
        <w:lastRenderedPageBreak/>
        <w:t>Установка серверной части приложения</w:t>
      </w:r>
      <w:bookmarkEnd w:id="56"/>
      <w:bookmarkEnd w:id="57"/>
    </w:p>
    <w:p w14:paraId="7FA40D7A" w14:textId="0DBD23A9" w:rsidR="00F17B85" w:rsidRDefault="00F17B85" w:rsidP="00F17B85">
      <w:pPr>
        <w:pStyle w:val="afffffffa"/>
      </w:pPr>
      <w:r>
        <w:t>На сервере приложений и бизнес-процессов (</w:t>
      </w:r>
      <w:proofErr w:type="spellStart"/>
      <w:r w:rsidR="004950CC">
        <w:t>psovpd</w:t>
      </w:r>
      <w:r>
        <w:t>-app</w:t>
      </w:r>
      <w:proofErr w:type="spellEnd"/>
      <w:r>
        <w:t>) выполнить следующие действия:</w:t>
      </w:r>
    </w:p>
    <w:p w14:paraId="53A6081E" w14:textId="77777777" w:rsidR="00F17B85" w:rsidRDefault="00F17B85" w:rsidP="00BA7861">
      <w:pPr>
        <w:pStyle w:val="a1"/>
        <w:numPr>
          <w:ilvl w:val="0"/>
          <w:numId w:val="24"/>
        </w:numPr>
      </w:pPr>
      <w:r>
        <w:t>Запустить файл jdk-8u151-windows-x64.exe с установочного диска и установить Java Development Kit (JDK), следуя инструкциям на экране. Изменение параметров установки не требуется.</w:t>
      </w:r>
    </w:p>
    <w:p w14:paraId="2392380C" w14:textId="24319D18" w:rsidR="00F17B85" w:rsidRDefault="00F17B85" w:rsidP="00BA7861">
      <w:pPr>
        <w:pStyle w:val="a1"/>
        <w:numPr>
          <w:ilvl w:val="0"/>
          <w:numId w:val="24"/>
        </w:numPr>
      </w:pPr>
      <w:r>
        <w:t xml:space="preserve">Скопировать папку </w:t>
      </w:r>
      <w:proofErr w:type="spellStart"/>
      <w:r w:rsidR="004950CC">
        <w:t>Psovpd</w:t>
      </w:r>
      <w:r>
        <w:t>Back</w:t>
      </w:r>
      <w:proofErr w:type="spellEnd"/>
      <w:r>
        <w:t xml:space="preserve"> с установочного диска на локальный диск </w:t>
      </w:r>
      <w:hyperlink>
        <w:r w:rsidRPr="00881375">
          <w:t>C:\</w:t>
        </w:r>
      </w:hyperlink>
    </w:p>
    <w:p w14:paraId="3B7CF356" w14:textId="77777777" w:rsidR="00F17B85" w:rsidRDefault="00F17B85" w:rsidP="00BA7861">
      <w:pPr>
        <w:pStyle w:val="a1"/>
        <w:numPr>
          <w:ilvl w:val="0"/>
          <w:numId w:val="24"/>
        </w:numPr>
      </w:pPr>
      <w:r>
        <w:t>Запустить командную строку с правами администратора.</w:t>
      </w:r>
    </w:p>
    <w:p w14:paraId="438FEEF4" w14:textId="77777777" w:rsidR="00F17B85" w:rsidRDefault="00F17B85" w:rsidP="00BA7861">
      <w:pPr>
        <w:pStyle w:val="a1"/>
        <w:numPr>
          <w:ilvl w:val="0"/>
          <w:numId w:val="24"/>
        </w:numPr>
      </w:pPr>
      <w:r>
        <w:t>Последовательно выполнить команды установки и запуска сервисов:</w:t>
      </w:r>
    </w:p>
    <w:p w14:paraId="03CECFC6" w14:textId="4913659F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Service\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-service.exe install</w:t>
      </w:r>
    </w:p>
    <w:p w14:paraId="30059D32" w14:textId="7DFA8BD0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Service\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-service.exe start</w:t>
      </w:r>
    </w:p>
    <w:p w14:paraId="626C5ED4" w14:textId="1E7B23B6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Back\ReportService\report-service.exe install</w:t>
      </w:r>
    </w:p>
    <w:p w14:paraId="727ED8C8" w14:textId="5D581B0D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Back\ReportService\report-service.exe start</w:t>
      </w:r>
    </w:p>
    <w:p w14:paraId="074F74D5" w14:textId="1FC0D423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Back\SyncService\sync-service.exe install</w:t>
      </w:r>
    </w:p>
    <w:p w14:paraId="0E41D2BE" w14:textId="157A58EB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Back\SyncService\sync-service.exe start</w:t>
      </w:r>
    </w:p>
    <w:p w14:paraId="0E3E81D1" w14:textId="722A1B8D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Back\AuthService\auth-service.exe install</w:t>
      </w:r>
    </w:p>
    <w:p w14:paraId="0F06EAA6" w14:textId="6305F2C2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Back\AuthService\auth-service.exe start</w:t>
      </w:r>
    </w:p>
    <w:p w14:paraId="17648CDE" w14:textId="77777777" w:rsidR="00F17B85" w:rsidRDefault="00F17B85" w:rsidP="00BA7861">
      <w:pPr>
        <w:pStyle w:val="a1"/>
        <w:numPr>
          <w:ilvl w:val="0"/>
          <w:numId w:val="24"/>
        </w:numPr>
      </w:pPr>
      <w:r>
        <w:t>Последовательно выполнить команды проверки состояния сервисов:</w:t>
      </w:r>
    </w:p>
    <w:p w14:paraId="077CDAB9" w14:textId="53366601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Service\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-service.exe status</w:t>
      </w:r>
    </w:p>
    <w:p w14:paraId="5BDF95EA" w14:textId="79BA058E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Back\ReportService\report-service.exe status</w:t>
      </w:r>
    </w:p>
    <w:p w14:paraId="2B872061" w14:textId="2EA32941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Back\SyncService\sync-service.exe status</w:t>
      </w:r>
    </w:p>
    <w:p w14:paraId="79F1F211" w14:textId="765F8858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Back\AuthService\auth-service.exe status</w:t>
      </w:r>
    </w:p>
    <w:p w14:paraId="51E0654B" w14:textId="77777777" w:rsidR="00F17B85" w:rsidRPr="00741C01" w:rsidRDefault="00F17B85" w:rsidP="00F17B85">
      <w:pPr>
        <w:pStyle w:val="afffffffa"/>
      </w:pPr>
      <w:r>
        <w:t>Удостовериться, что для каждого сервиса команда выдала результат «</w:t>
      </w:r>
      <w:proofErr w:type="spellStart"/>
      <w:r>
        <w:t>Started</w:t>
      </w:r>
      <w:proofErr w:type="spellEnd"/>
      <w:r>
        <w:t>».</w:t>
      </w:r>
    </w:p>
    <w:p w14:paraId="289AD679" w14:textId="77777777" w:rsidR="00F17B85" w:rsidRDefault="00F17B85" w:rsidP="00F17B85">
      <w:pPr>
        <w:pStyle w:val="310"/>
        <w:numPr>
          <w:ilvl w:val="2"/>
          <w:numId w:val="21"/>
        </w:numPr>
        <w:rPr>
          <w:lang w:val="ru-RU"/>
        </w:rPr>
      </w:pPr>
      <w:bookmarkStart w:id="58" w:name="_Toc530408302"/>
      <w:bookmarkStart w:id="59" w:name="_Toc38906621"/>
      <w:r>
        <w:rPr>
          <w:lang w:val="ru-RU"/>
        </w:rPr>
        <w:t>Установка интерфейсной части приложения</w:t>
      </w:r>
      <w:bookmarkEnd w:id="58"/>
      <w:bookmarkEnd w:id="59"/>
    </w:p>
    <w:p w14:paraId="5722ACD5" w14:textId="47939C8F" w:rsidR="00F17B85" w:rsidRDefault="00F17B85" w:rsidP="00F17B85">
      <w:pPr>
        <w:pStyle w:val="afffffffa"/>
      </w:pPr>
      <w:r>
        <w:t>На сервере управления интерфейсом (</w:t>
      </w:r>
      <w:proofErr w:type="spellStart"/>
      <w:r w:rsidR="004950CC">
        <w:t>psovpd</w:t>
      </w:r>
      <w:r>
        <w:t>-web</w:t>
      </w:r>
      <w:proofErr w:type="spellEnd"/>
      <w:r>
        <w:t>) выполнить следующие действия:</w:t>
      </w:r>
    </w:p>
    <w:p w14:paraId="684D4F27" w14:textId="77777777" w:rsidR="00F17B85" w:rsidRDefault="00F17B85" w:rsidP="00BA7861">
      <w:pPr>
        <w:pStyle w:val="a1"/>
        <w:numPr>
          <w:ilvl w:val="0"/>
          <w:numId w:val="25"/>
        </w:numPr>
      </w:pPr>
      <w:r>
        <w:t xml:space="preserve">Скопировать папку </w:t>
      </w:r>
      <w:proofErr w:type="spellStart"/>
      <w:r>
        <w:t>WebFront</w:t>
      </w:r>
      <w:proofErr w:type="spellEnd"/>
      <w:r>
        <w:t xml:space="preserve"> с установочного диска на локальный диск C:\</w:t>
      </w:r>
    </w:p>
    <w:p w14:paraId="78E27AF5" w14:textId="77777777" w:rsidR="00F17B85" w:rsidRDefault="00F17B85" w:rsidP="00BA7861">
      <w:pPr>
        <w:pStyle w:val="a1"/>
        <w:numPr>
          <w:ilvl w:val="0"/>
          <w:numId w:val="25"/>
        </w:numPr>
      </w:pPr>
      <w:r>
        <w:t>При необходимости изменить заданные по умолчанию настройки интерфейсной части приложения в конфигурационном файле (</w:t>
      </w:r>
      <w:r>
        <w:fldChar w:fldCharType="begin"/>
      </w:r>
      <w:r>
        <w:instrText xml:space="preserve"> REF _Ref530044083 \h </w:instrText>
      </w:r>
      <w:r>
        <w:fldChar w:fldCharType="separate"/>
      </w:r>
      <w:r>
        <w:rPr>
          <w:szCs w:val="24"/>
        </w:rPr>
        <w:t>Приложение 2</w:t>
      </w:r>
      <w:r>
        <w:fldChar w:fldCharType="end"/>
      </w:r>
      <w:r>
        <w:t>).</w:t>
      </w:r>
    </w:p>
    <w:p w14:paraId="23940982" w14:textId="77777777" w:rsidR="00F17B85" w:rsidRDefault="00F17B85" w:rsidP="00BA7861">
      <w:pPr>
        <w:pStyle w:val="a1"/>
        <w:numPr>
          <w:ilvl w:val="0"/>
          <w:numId w:val="25"/>
        </w:numPr>
      </w:pPr>
      <w:r>
        <w:t>Запустить командную строку с правами администратора.</w:t>
      </w:r>
    </w:p>
    <w:p w14:paraId="013D877D" w14:textId="77777777" w:rsidR="00F17B85" w:rsidRDefault="00F17B85" w:rsidP="00BA7861">
      <w:pPr>
        <w:pStyle w:val="a1"/>
        <w:numPr>
          <w:ilvl w:val="0"/>
          <w:numId w:val="25"/>
        </w:numPr>
      </w:pPr>
      <w:r>
        <w:t>Последовательно выполнить команды установки и запуска сервиса:</w:t>
      </w:r>
    </w:p>
    <w:p w14:paraId="30836FEC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C:\WebFront\nginx-service.exe install</w:t>
      </w:r>
    </w:p>
    <w:p w14:paraId="3D697C57" w14:textId="77777777" w:rsidR="00F17B85" w:rsidRDefault="00F17B85" w:rsidP="00F17B85">
      <w:pPr>
        <w:pStyle w:val="2d"/>
        <w:numPr>
          <w:ilvl w:val="0"/>
          <w:numId w:val="22"/>
        </w:numPr>
        <w:rPr>
          <w:lang w:val="en-US"/>
        </w:rPr>
      </w:pPr>
      <w:r w:rsidRPr="00F17B85">
        <w:rPr>
          <w:sz w:val="24"/>
          <w:lang w:val="en-US"/>
        </w:rPr>
        <w:t>C:\WebFront\nginx-service.exe start</w:t>
      </w:r>
    </w:p>
    <w:p w14:paraId="12D3DF27" w14:textId="77777777" w:rsidR="00F17B85" w:rsidRDefault="00F17B85" w:rsidP="00BA7861">
      <w:pPr>
        <w:pStyle w:val="a1"/>
        <w:numPr>
          <w:ilvl w:val="0"/>
          <w:numId w:val="25"/>
        </w:numPr>
      </w:pPr>
      <w:r>
        <w:lastRenderedPageBreak/>
        <w:t>Выполнить команду проверки состояния сервиса:</w:t>
      </w:r>
    </w:p>
    <w:p w14:paraId="6524862D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C:\WebFront\nginxservice.exe status</w:t>
      </w:r>
    </w:p>
    <w:p w14:paraId="453C503A" w14:textId="77777777" w:rsidR="00F17B85" w:rsidRPr="00504A49" w:rsidRDefault="00F17B85" w:rsidP="00F17B85">
      <w:pPr>
        <w:pStyle w:val="afffffffa"/>
      </w:pPr>
      <w:r>
        <w:t>Удостовериться, что команда выдала результат «</w:t>
      </w:r>
      <w:proofErr w:type="spellStart"/>
      <w:r>
        <w:t>Started</w:t>
      </w:r>
      <w:proofErr w:type="spellEnd"/>
      <w:r>
        <w:t>».</w:t>
      </w:r>
    </w:p>
    <w:p w14:paraId="35DE9FC8" w14:textId="77777777" w:rsidR="00F17B85" w:rsidRDefault="00F17B85" w:rsidP="00F17B85">
      <w:pPr>
        <w:pStyle w:val="310"/>
        <w:numPr>
          <w:ilvl w:val="2"/>
          <w:numId w:val="21"/>
        </w:numPr>
        <w:rPr>
          <w:lang w:val="ru-RU"/>
        </w:rPr>
      </w:pPr>
      <w:bookmarkStart w:id="60" w:name="_Toc530408303"/>
      <w:bookmarkStart w:id="61" w:name="_Toc38906622"/>
      <w:r>
        <w:rPr>
          <w:lang w:val="ru-RU"/>
        </w:rPr>
        <w:t>Установка сервисов кэширования внутренних данных</w:t>
      </w:r>
      <w:bookmarkEnd w:id="60"/>
      <w:bookmarkEnd w:id="61"/>
    </w:p>
    <w:p w14:paraId="38A485E9" w14:textId="1D7F8677" w:rsidR="00F17B85" w:rsidRDefault="00F17B85" w:rsidP="00F17B85">
      <w:pPr>
        <w:pStyle w:val="afffffffa"/>
      </w:pPr>
      <w:r>
        <w:t>На сервере кэширования внутренних данных (</w:t>
      </w:r>
      <w:proofErr w:type="spellStart"/>
      <w:r w:rsidR="004950CC">
        <w:t>psovpd</w:t>
      </w:r>
      <w:r>
        <w:t>-cin</w:t>
      </w:r>
      <w:proofErr w:type="spellEnd"/>
      <w:r>
        <w:t>) выполнить следующие действия:</w:t>
      </w:r>
    </w:p>
    <w:p w14:paraId="1AB215B6" w14:textId="77777777" w:rsidR="00F17B85" w:rsidRDefault="00F17B85" w:rsidP="00BA7861">
      <w:pPr>
        <w:pStyle w:val="a1"/>
        <w:numPr>
          <w:ilvl w:val="0"/>
          <w:numId w:val="26"/>
        </w:numPr>
      </w:pPr>
      <w:r>
        <w:t xml:space="preserve">Запустить файл couchbase-server-community_5.1.1-windows_amd64.msi из каталога </w:t>
      </w:r>
      <w:proofErr w:type="spellStart"/>
      <w:r>
        <w:t>CouchbaseIn</w:t>
      </w:r>
      <w:proofErr w:type="spellEnd"/>
      <w:r>
        <w:t xml:space="preserve"> установочного диска.</w:t>
      </w:r>
    </w:p>
    <w:p w14:paraId="3CF7A755" w14:textId="77777777" w:rsidR="00F17B85" w:rsidRDefault="00F17B85" w:rsidP="00BA7861">
      <w:pPr>
        <w:pStyle w:val="a1"/>
        <w:keepNext/>
        <w:numPr>
          <w:ilvl w:val="0"/>
          <w:numId w:val="26"/>
        </w:numPr>
        <w:jc w:val="left"/>
      </w:pPr>
      <w:r>
        <w:lastRenderedPageBreak/>
        <w:t>Нажать «</w:t>
      </w:r>
      <w:r>
        <w:rPr>
          <w:lang w:val="en-US"/>
        </w:rPr>
        <w:t>Next</w:t>
      </w:r>
      <w:r>
        <w:t>».</w:t>
      </w:r>
    </w:p>
    <w:p w14:paraId="03DB34E9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drawing>
          <wp:inline distT="0" distB="0" distL="0" distR="0" wp14:anchorId="0B1877CB" wp14:editId="44B84B89">
            <wp:extent cx="3436106" cy="2686050"/>
            <wp:effectExtent l="0" t="0" r="0" b="0"/>
            <wp:docPr id="30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95" cy="269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977A2" w14:textId="77777777" w:rsidR="00F17B85" w:rsidRPr="005A6857" w:rsidRDefault="00F17B85" w:rsidP="00F17B85">
      <w:pPr>
        <w:pStyle w:val="af3"/>
        <w:jc w:val="center"/>
        <w:rPr>
          <w:b/>
        </w:rPr>
      </w:pPr>
      <w:r w:rsidRPr="005A6857">
        <w:t xml:space="preserve">Рисунок </w:t>
      </w:r>
      <w:r>
        <w:t>3.2.4.</w:t>
      </w:r>
      <w:fldSimple w:instr=" SEQ Рисунок \* ARABIC \s 3 ">
        <w:r>
          <w:rPr>
            <w:noProof/>
          </w:rPr>
          <w:t>1</w:t>
        </w:r>
      </w:fldSimple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2</w:t>
      </w:r>
    </w:p>
    <w:p w14:paraId="33BF430A" w14:textId="77777777" w:rsidR="00F17B85" w:rsidRDefault="00F17B85" w:rsidP="00BA7861">
      <w:pPr>
        <w:pStyle w:val="a1"/>
        <w:keepNext/>
        <w:numPr>
          <w:ilvl w:val="0"/>
          <w:numId w:val="26"/>
        </w:numPr>
        <w:rPr>
          <w:lang w:val="en-US"/>
        </w:rPr>
      </w:pPr>
      <w:r>
        <w:t>Выбрать</w:t>
      </w:r>
      <w:r w:rsidRPr="008B1E2F">
        <w:rPr>
          <w:lang w:val="en-US"/>
        </w:rPr>
        <w:t xml:space="preserve"> «</w:t>
      </w:r>
      <w:r>
        <w:rPr>
          <w:lang w:val="en-US"/>
        </w:rPr>
        <w:t>I accept the terms in the License Agreement</w:t>
      </w:r>
      <w:r w:rsidRPr="008B1E2F">
        <w:rPr>
          <w:lang w:val="en-US"/>
        </w:rPr>
        <w:t>»</w:t>
      </w:r>
      <w:r>
        <w:rPr>
          <w:lang w:val="en-US"/>
        </w:rPr>
        <w:t xml:space="preserve"> и </w:t>
      </w:r>
      <w:r>
        <w:t>нажать</w:t>
      </w:r>
      <w:r w:rsidRPr="008B1E2F">
        <w:rPr>
          <w:lang w:val="en-US"/>
        </w:rPr>
        <w:t xml:space="preserve"> «</w:t>
      </w:r>
      <w:r>
        <w:rPr>
          <w:lang w:val="en-US"/>
        </w:rPr>
        <w:t>Next».</w:t>
      </w:r>
    </w:p>
    <w:p w14:paraId="4B7BB185" w14:textId="77777777" w:rsidR="00F17B85" w:rsidRPr="00F85E9D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D36A7B9" wp14:editId="64CD660E">
            <wp:extent cx="3789467" cy="2962275"/>
            <wp:effectExtent l="0" t="0" r="1905" b="0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8" cy="296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621D1" w14:textId="77777777" w:rsidR="00F17B85" w:rsidRPr="00241BC7" w:rsidRDefault="00F17B85" w:rsidP="00F17B85">
      <w:pPr>
        <w:pStyle w:val="af3"/>
        <w:jc w:val="center"/>
        <w:rPr>
          <w:b/>
        </w:rPr>
      </w:pPr>
      <w:r w:rsidRPr="00241BC7">
        <w:t xml:space="preserve">Рисунок </w:t>
      </w:r>
      <w:r>
        <w:t>3.2.4.</w:t>
      </w:r>
      <w:fldSimple w:instr=" SEQ Рисунок \* ARABIC \s 3 ">
        <w:r>
          <w:rPr>
            <w:noProof/>
          </w:rPr>
          <w:t>2</w:t>
        </w:r>
      </w:fldSimple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3</w:t>
      </w:r>
    </w:p>
    <w:p w14:paraId="7A5C3B58" w14:textId="77777777" w:rsidR="00F17B85" w:rsidRDefault="00F17B85" w:rsidP="00BA7861">
      <w:pPr>
        <w:pStyle w:val="a1"/>
        <w:keepNext/>
        <w:numPr>
          <w:ilvl w:val="0"/>
          <w:numId w:val="26"/>
        </w:numPr>
      </w:pPr>
      <w:r>
        <w:t>Указать путь установки C:\Couchbase\Server.</w:t>
      </w:r>
    </w:p>
    <w:p w14:paraId="3F5D98CD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D11F0C" wp14:editId="0FA0E1C9">
            <wp:extent cx="3895725" cy="3045338"/>
            <wp:effectExtent l="0" t="0" r="0" b="3175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49" cy="305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BD7CD" w14:textId="77777777" w:rsidR="00F17B85" w:rsidRPr="00E90695" w:rsidRDefault="00F17B85" w:rsidP="00F17B85">
      <w:pPr>
        <w:pStyle w:val="af3"/>
        <w:jc w:val="center"/>
        <w:rPr>
          <w:b/>
        </w:rPr>
      </w:pPr>
      <w:r w:rsidRPr="00E90695">
        <w:t xml:space="preserve">Рисунок </w:t>
      </w:r>
      <w:r>
        <w:t>3.4.2.</w:t>
      </w:r>
      <w:fldSimple w:instr=" SEQ Рисунок \* ARABIC \s 3 ">
        <w:r>
          <w:rPr>
            <w:noProof/>
          </w:rPr>
          <w:t>3</w:t>
        </w:r>
      </w:fldSimple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4</w:t>
      </w:r>
    </w:p>
    <w:p w14:paraId="35529975" w14:textId="77777777" w:rsidR="00F17B85" w:rsidRDefault="00F17B85" w:rsidP="00BA7861">
      <w:pPr>
        <w:pStyle w:val="a1"/>
        <w:keepNext/>
        <w:numPr>
          <w:ilvl w:val="0"/>
          <w:numId w:val="26"/>
        </w:numPr>
        <w:jc w:val="left"/>
      </w:pPr>
      <w:r>
        <w:t>Нажать «</w:t>
      </w:r>
      <w:r>
        <w:rPr>
          <w:lang w:val="en-US"/>
        </w:rPr>
        <w:t>Install</w:t>
      </w:r>
      <w:r>
        <w:t>».</w:t>
      </w:r>
    </w:p>
    <w:p w14:paraId="3CD5EA02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drawing>
          <wp:inline distT="0" distB="0" distL="0" distR="0" wp14:anchorId="2A028801" wp14:editId="3E2859BE">
            <wp:extent cx="4210050" cy="3291050"/>
            <wp:effectExtent l="0" t="0" r="0" b="5080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822" cy="329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F13A8" w14:textId="77777777" w:rsidR="00F17B85" w:rsidRPr="008D5BCF" w:rsidRDefault="00F17B85" w:rsidP="00F17B85">
      <w:pPr>
        <w:pStyle w:val="af3"/>
        <w:jc w:val="center"/>
        <w:rPr>
          <w:b/>
        </w:rPr>
      </w:pPr>
      <w:r w:rsidRPr="008D5BCF">
        <w:t xml:space="preserve">Рисунок </w:t>
      </w:r>
      <w:r>
        <w:t>3.2.4.</w:t>
      </w:r>
      <w:fldSimple w:instr=" SEQ Рисунок \* ARABIC \s 3 ">
        <w:r>
          <w:rPr>
            <w:noProof/>
          </w:rPr>
          <w:t>4</w:t>
        </w:r>
      </w:fldSimple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5</w:t>
      </w:r>
    </w:p>
    <w:p w14:paraId="2722186E" w14:textId="77777777" w:rsidR="00F17B85" w:rsidRDefault="00F17B85" w:rsidP="00BA7861">
      <w:pPr>
        <w:pStyle w:val="a1"/>
        <w:keepNext/>
        <w:numPr>
          <w:ilvl w:val="0"/>
          <w:numId w:val="26"/>
        </w:numPr>
      </w:pPr>
      <w:r w:rsidRPr="006D6C7E">
        <w:t>Дождаться окончания установки и нажать «</w:t>
      </w:r>
      <w:proofErr w:type="spellStart"/>
      <w:r w:rsidRPr="006D6C7E">
        <w:t>Finish</w:t>
      </w:r>
      <w:proofErr w:type="spellEnd"/>
      <w:r w:rsidRPr="006D6C7E">
        <w:t>»</w:t>
      </w:r>
      <w:r>
        <w:t>.</w:t>
      </w:r>
    </w:p>
    <w:p w14:paraId="62100C4D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079D86" wp14:editId="1832ECCF">
            <wp:extent cx="4286225" cy="3350597"/>
            <wp:effectExtent l="0" t="0" r="635" b="2540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82" cy="338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C5BC" w14:textId="77777777" w:rsidR="00F17B85" w:rsidRPr="006D6C7E" w:rsidRDefault="00F17B85" w:rsidP="00F17B85">
      <w:pPr>
        <w:pStyle w:val="af3"/>
        <w:jc w:val="center"/>
        <w:rPr>
          <w:b/>
        </w:rPr>
      </w:pPr>
      <w:r w:rsidRPr="006D6C7E">
        <w:t xml:space="preserve">Рисунок </w:t>
      </w:r>
      <w:r>
        <w:t>3.4.2.</w:t>
      </w:r>
      <w:fldSimple w:instr=" SEQ Рисунок \* ARABIC \s 3 ">
        <w:r>
          <w:rPr>
            <w:noProof/>
          </w:rPr>
          <w:t>5</w:t>
        </w:r>
      </w:fldSimple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6</w:t>
      </w:r>
    </w:p>
    <w:p w14:paraId="5E127604" w14:textId="288F7AD3" w:rsidR="00F17B85" w:rsidRDefault="00F17B85" w:rsidP="00BA7861">
      <w:pPr>
        <w:pStyle w:val="a1"/>
        <w:numPr>
          <w:ilvl w:val="0"/>
          <w:numId w:val="26"/>
        </w:numPr>
      </w:pPr>
      <w:r>
        <w:t xml:space="preserve">Открыть в веб-браузере консоль </w:t>
      </w:r>
      <w:proofErr w:type="spellStart"/>
      <w:r>
        <w:t>Couchbase</w:t>
      </w:r>
      <w:proofErr w:type="spellEnd"/>
      <w:r>
        <w:t xml:space="preserve"> по адресу http://</w:t>
      </w:r>
      <w:r w:rsidR="004950CC">
        <w:rPr>
          <w:lang w:val="en-US"/>
        </w:rPr>
        <w:t>psovpd</w:t>
      </w:r>
      <w:r w:rsidRPr="00B76EBA">
        <w:t>-</w:t>
      </w:r>
      <w:r>
        <w:rPr>
          <w:lang w:val="en-US"/>
        </w:rPr>
        <w:t>cin</w:t>
      </w:r>
      <w:r>
        <w:t>:8091. Запустится мастер создания кластера.</w:t>
      </w:r>
    </w:p>
    <w:p w14:paraId="0546648D" w14:textId="77777777" w:rsidR="00F17B85" w:rsidRPr="007A2B25" w:rsidRDefault="00F17B85" w:rsidP="00BA7861">
      <w:pPr>
        <w:pStyle w:val="a1"/>
        <w:keepNext/>
        <w:numPr>
          <w:ilvl w:val="0"/>
          <w:numId w:val="26"/>
        </w:numPr>
        <w:jc w:val="left"/>
        <w:rPr>
          <w:lang w:val="en-US"/>
        </w:rPr>
      </w:pPr>
      <w:r w:rsidRPr="00AD0328">
        <w:t>Выбрать</w:t>
      </w:r>
      <w:r w:rsidRPr="0040421C">
        <w:rPr>
          <w:lang w:val="en-US"/>
        </w:rPr>
        <w:t xml:space="preserve"> </w:t>
      </w:r>
      <w:r w:rsidRPr="00AD0328">
        <w:t>пункт</w:t>
      </w:r>
      <w:r w:rsidRPr="0040421C">
        <w:rPr>
          <w:lang w:val="en-US"/>
        </w:rPr>
        <w:t xml:space="preserve"> </w:t>
      </w:r>
      <w:r w:rsidRPr="001A63E7">
        <w:rPr>
          <w:lang w:val="en-US"/>
        </w:rPr>
        <w:t>«</w:t>
      </w:r>
      <w:r>
        <w:rPr>
          <w:lang w:val="en-US"/>
        </w:rPr>
        <w:t>Setup</w:t>
      </w:r>
      <w:r w:rsidRPr="0040421C">
        <w:rPr>
          <w:lang w:val="en-US"/>
        </w:rPr>
        <w:t xml:space="preserve"> </w:t>
      </w:r>
      <w:r>
        <w:rPr>
          <w:lang w:val="en-US"/>
        </w:rPr>
        <w:t>New</w:t>
      </w:r>
      <w:r w:rsidRPr="0040421C">
        <w:rPr>
          <w:lang w:val="en-US"/>
        </w:rPr>
        <w:t xml:space="preserve"> </w:t>
      </w:r>
      <w:r>
        <w:rPr>
          <w:lang w:val="en-US"/>
        </w:rPr>
        <w:t>Cluster</w:t>
      </w:r>
      <w:r w:rsidRPr="001A63E7">
        <w:rPr>
          <w:lang w:val="en-US"/>
        </w:rPr>
        <w:t>»</w:t>
      </w:r>
      <w:r>
        <w:rPr>
          <w:lang w:val="en-US"/>
        </w:rPr>
        <w:t>.</w:t>
      </w:r>
    </w:p>
    <w:p w14:paraId="788C3AAE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drawing>
          <wp:inline distT="0" distB="0" distL="0" distR="0" wp14:anchorId="74B36D7B" wp14:editId="227BEEF0">
            <wp:extent cx="4238625" cy="3049846"/>
            <wp:effectExtent l="0" t="0" r="0" b="0"/>
            <wp:docPr id="6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48" cy="307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0DA9" w14:textId="77777777" w:rsidR="00F17B85" w:rsidRDefault="00F17B85" w:rsidP="00F17B85">
      <w:pPr>
        <w:pStyle w:val="af3"/>
        <w:jc w:val="center"/>
        <w:rPr>
          <w:b/>
        </w:rPr>
      </w:pPr>
      <w:r w:rsidRPr="00EF52C8">
        <w:t xml:space="preserve">Рисунок </w:t>
      </w:r>
      <w:r>
        <w:t>3.2.4.</w:t>
      </w:r>
      <w:fldSimple w:instr=" SEQ Рисунок \* ARABIC \s 3 ">
        <w:r>
          <w:rPr>
            <w:noProof/>
          </w:rPr>
          <w:t>6</w:t>
        </w:r>
      </w:fldSimple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8</w:t>
      </w:r>
    </w:p>
    <w:p w14:paraId="347CEE54" w14:textId="77777777" w:rsidR="00F17B85" w:rsidRPr="008B0076" w:rsidRDefault="00F17B85" w:rsidP="00BA7861">
      <w:pPr>
        <w:pStyle w:val="a1"/>
        <w:keepNext/>
        <w:numPr>
          <w:ilvl w:val="0"/>
          <w:numId w:val="26"/>
        </w:numPr>
        <w:jc w:val="left"/>
      </w:pPr>
      <w:r w:rsidRPr="00AD0328">
        <w:t>Заполнить поля:</w:t>
      </w:r>
    </w:p>
    <w:p w14:paraId="37CFCF81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Cluster Name</w:t>
      </w:r>
      <w:r w:rsidRPr="00F17B85">
        <w:rPr>
          <w:sz w:val="24"/>
        </w:rPr>
        <w:t>;</w:t>
      </w:r>
    </w:p>
    <w:p w14:paraId="3A584A2D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Create Admin Username;</w:t>
      </w:r>
    </w:p>
    <w:p w14:paraId="682270AB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Create Password;</w:t>
      </w:r>
    </w:p>
    <w:p w14:paraId="0C49458A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lastRenderedPageBreak/>
        <w:t>Confirm Password;</w:t>
      </w:r>
    </w:p>
    <w:p w14:paraId="71FD6472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proofErr w:type="spellStart"/>
      <w:r w:rsidRPr="00F17B85">
        <w:rPr>
          <w:sz w:val="24"/>
          <w:lang w:val="en-US"/>
        </w:rPr>
        <w:t>Нажать</w:t>
      </w:r>
      <w:proofErr w:type="spellEnd"/>
      <w:r w:rsidRPr="00F17B85">
        <w:rPr>
          <w:sz w:val="24"/>
          <w:lang w:val="en-US"/>
        </w:rPr>
        <w:t xml:space="preserve"> Next: Accept Terms</w:t>
      </w:r>
      <w:r w:rsidRPr="00F17B85">
        <w:rPr>
          <w:sz w:val="24"/>
        </w:rPr>
        <w:t>.</w:t>
      </w:r>
    </w:p>
    <w:p w14:paraId="210354CA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drawing>
          <wp:inline distT="0" distB="0" distL="0" distR="0" wp14:anchorId="078A2C5B" wp14:editId="3088C32B">
            <wp:extent cx="4118738" cy="2807877"/>
            <wp:effectExtent l="0" t="0" r="0" b="0"/>
            <wp:docPr id="7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738" cy="280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881A" w14:textId="77777777" w:rsidR="00F17B85" w:rsidRPr="008B0076" w:rsidRDefault="00F17B85" w:rsidP="00F17B85">
      <w:pPr>
        <w:pStyle w:val="af3"/>
        <w:jc w:val="center"/>
        <w:rPr>
          <w:b/>
        </w:rPr>
      </w:pPr>
      <w:r w:rsidRPr="008B0076">
        <w:t>Рисунок 3.4.2.</w:t>
      </w:r>
      <w:fldSimple w:instr=" SEQ Рисунок \* ARABIC \s 3 ">
        <w:r>
          <w:rPr>
            <w:noProof/>
          </w:rPr>
          <w:t>7</w:t>
        </w:r>
      </w:fldSimple>
      <w:r w:rsidRPr="008B0076">
        <w:t xml:space="preserve"> – </w:t>
      </w:r>
      <w:r>
        <w:t xml:space="preserve">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9</w:t>
      </w:r>
    </w:p>
    <w:p w14:paraId="68EA0231" w14:textId="77777777" w:rsidR="00F17B85" w:rsidRDefault="00F17B85" w:rsidP="00BA7861">
      <w:pPr>
        <w:pStyle w:val="a1"/>
        <w:keepNext/>
        <w:numPr>
          <w:ilvl w:val="0"/>
          <w:numId w:val="26"/>
        </w:numPr>
        <w:jc w:val="left"/>
        <w:rPr>
          <w:lang w:val="en-US"/>
        </w:rPr>
      </w:pPr>
      <w:r>
        <w:t>Выбрать</w:t>
      </w:r>
      <w:r w:rsidRPr="00BD232A">
        <w:rPr>
          <w:lang w:val="en-US"/>
        </w:rPr>
        <w:t xml:space="preserve"> «</w:t>
      </w:r>
      <w:r>
        <w:rPr>
          <w:lang w:val="en-US"/>
        </w:rPr>
        <w:t>I accept the terms &amp; conditions</w:t>
      </w:r>
      <w:r w:rsidRPr="00BD232A">
        <w:rPr>
          <w:lang w:val="en-US"/>
        </w:rPr>
        <w:t>»</w:t>
      </w:r>
      <w:r>
        <w:rPr>
          <w:lang w:val="en-US"/>
        </w:rPr>
        <w:t xml:space="preserve"> и </w:t>
      </w:r>
      <w:r>
        <w:t>нажать</w:t>
      </w:r>
      <w:r>
        <w:rPr>
          <w:lang w:val="en-US"/>
        </w:rPr>
        <w:t xml:space="preserve"> Configure Disk, Memory, Services.</w:t>
      </w:r>
    </w:p>
    <w:p w14:paraId="74630D34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drawing>
          <wp:inline distT="0" distB="0" distL="0" distR="0" wp14:anchorId="1F243B4C" wp14:editId="4C038E8D">
            <wp:extent cx="4133573" cy="3061465"/>
            <wp:effectExtent l="0" t="0" r="635" b="5715"/>
            <wp:docPr id="8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13" cy="306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E8A51" w14:textId="77777777" w:rsidR="00F17B85" w:rsidRPr="003368AC" w:rsidRDefault="00F17B85" w:rsidP="00F17B85">
      <w:pPr>
        <w:pStyle w:val="af3"/>
        <w:jc w:val="center"/>
        <w:rPr>
          <w:b/>
        </w:rPr>
      </w:pPr>
      <w:r w:rsidRPr="008B0076">
        <w:t xml:space="preserve">Рисунок </w:t>
      </w:r>
      <w:r>
        <w:t>3.4.2.</w:t>
      </w:r>
      <w:fldSimple w:instr=" SEQ Рисунок \* ARABIC \s 3 ">
        <w:r>
          <w:rPr>
            <w:noProof/>
          </w:rPr>
          <w:t>8</w:t>
        </w:r>
      </w:fldSimple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10</w:t>
      </w:r>
    </w:p>
    <w:p w14:paraId="3E0CF3CF" w14:textId="77777777" w:rsidR="00F17B85" w:rsidRDefault="00F17B85" w:rsidP="00BA7861">
      <w:pPr>
        <w:pStyle w:val="a1"/>
        <w:keepNext/>
        <w:numPr>
          <w:ilvl w:val="0"/>
          <w:numId w:val="26"/>
        </w:numPr>
        <w:jc w:val="left"/>
        <w:rPr>
          <w:lang w:val="en-US"/>
        </w:rPr>
      </w:pPr>
      <w:r w:rsidRPr="008B0076">
        <w:t>Заполнить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поля</w:t>
      </w:r>
      <w:proofErr w:type="spellEnd"/>
      <w:r>
        <w:rPr>
          <w:lang w:val="en-US"/>
        </w:rPr>
        <w:t>:</w:t>
      </w:r>
    </w:p>
    <w:p w14:paraId="11F21063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</w:rPr>
      </w:pPr>
      <w:r w:rsidRPr="00F17B85">
        <w:rPr>
          <w:sz w:val="24"/>
          <w:lang w:val="en-US"/>
        </w:rPr>
        <w:t>Host</w:t>
      </w:r>
      <w:r w:rsidRPr="00F17B85">
        <w:rPr>
          <w:sz w:val="24"/>
        </w:rPr>
        <w:t xml:space="preserve"> </w:t>
      </w:r>
      <w:r w:rsidRPr="00F17B85">
        <w:rPr>
          <w:sz w:val="24"/>
          <w:lang w:val="en-US"/>
        </w:rPr>
        <w:t>Name</w:t>
      </w:r>
      <w:r w:rsidRPr="00F17B85">
        <w:rPr>
          <w:sz w:val="24"/>
        </w:rPr>
        <w:t xml:space="preserve"> / </w:t>
      </w:r>
      <w:r w:rsidRPr="00F17B85">
        <w:rPr>
          <w:sz w:val="24"/>
          <w:lang w:val="en-US"/>
        </w:rPr>
        <w:t>IP</w:t>
      </w:r>
      <w:r w:rsidRPr="00F17B85">
        <w:rPr>
          <w:sz w:val="24"/>
        </w:rPr>
        <w:t xml:space="preserve"> </w:t>
      </w:r>
      <w:r w:rsidRPr="00F17B85">
        <w:rPr>
          <w:sz w:val="24"/>
          <w:lang w:val="en-US"/>
        </w:rPr>
        <w:t>Address</w:t>
      </w:r>
      <w:r w:rsidRPr="00F17B85">
        <w:rPr>
          <w:sz w:val="24"/>
        </w:rPr>
        <w:t xml:space="preserve"> (</w:t>
      </w:r>
      <w:r w:rsidRPr="00F17B85">
        <w:rPr>
          <w:sz w:val="24"/>
          <w:lang w:val="en-US"/>
        </w:rPr>
        <w:t>IP</w:t>
      </w:r>
      <w:r w:rsidRPr="00F17B85">
        <w:rPr>
          <w:sz w:val="24"/>
        </w:rPr>
        <w:t xml:space="preserve">-адрес сервера кэширования </w:t>
      </w:r>
      <w:proofErr w:type="spellStart"/>
      <w:r w:rsidRPr="00F17B85">
        <w:rPr>
          <w:sz w:val="24"/>
        </w:rPr>
        <w:t>внутрених</w:t>
      </w:r>
      <w:proofErr w:type="spellEnd"/>
      <w:r w:rsidRPr="00F17B85">
        <w:rPr>
          <w:sz w:val="24"/>
        </w:rPr>
        <w:t xml:space="preserve"> данных).</w:t>
      </w:r>
    </w:p>
    <w:p w14:paraId="0E6B64AF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</w:rPr>
      </w:pPr>
      <w:r w:rsidRPr="007E152A">
        <w:rPr>
          <w:sz w:val="24"/>
        </w:rPr>
        <w:t>Прочие</w:t>
      </w:r>
      <w:r>
        <w:t xml:space="preserve"> </w:t>
      </w:r>
      <w:r w:rsidRPr="00F17B85">
        <w:rPr>
          <w:sz w:val="24"/>
        </w:rPr>
        <w:t>параметры оставить по умолчанию и нажать «</w:t>
      </w:r>
      <w:r w:rsidRPr="00F17B85">
        <w:rPr>
          <w:sz w:val="24"/>
          <w:lang w:val="en-US"/>
        </w:rPr>
        <w:t>Save</w:t>
      </w:r>
      <w:r w:rsidRPr="00F17B85">
        <w:rPr>
          <w:sz w:val="24"/>
        </w:rPr>
        <w:t xml:space="preserve"> &amp; </w:t>
      </w:r>
      <w:r w:rsidRPr="00F17B85">
        <w:rPr>
          <w:sz w:val="24"/>
          <w:lang w:val="en-US"/>
        </w:rPr>
        <w:t>Finish</w:t>
      </w:r>
      <w:r w:rsidRPr="00F17B85">
        <w:rPr>
          <w:sz w:val="24"/>
        </w:rPr>
        <w:t>».</w:t>
      </w:r>
    </w:p>
    <w:p w14:paraId="49024253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809D0D" wp14:editId="4415CFCB">
            <wp:extent cx="4010025" cy="6568497"/>
            <wp:effectExtent l="0" t="0" r="0" b="3810"/>
            <wp:docPr id="9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670" cy="65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FC73" w14:textId="63E5A7AB" w:rsidR="00F17B85" w:rsidRPr="00F17B85" w:rsidRDefault="00F17B85" w:rsidP="00F17B85">
      <w:pPr>
        <w:pStyle w:val="af3"/>
        <w:tabs>
          <w:tab w:val="left" w:pos="3686"/>
        </w:tabs>
        <w:jc w:val="center"/>
        <w:rPr>
          <w:b/>
        </w:rPr>
      </w:pPr>
      <w:r w:rsidRPr="003368AC">
        <w:t xml:space="preserve">Рисунок </w:t>
      </w:r>
      <w:r>
        <w:t>3.4.2.</w:t>
      </w:r>
      <w:fldSimple w:instr=" SEQ Рисунок \* ARABIC \s 3 ">
        <w:r>
          <w:rPr>
            <w:noProof/>
          </w:rPr>
          <w:t>9</w:t>
        </w:r>
      </w:fldSimple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11</w:t>
      </w:r>
    </w:p>
    <w:p w14:paraId="742BB266" w14:textId="77777777" w:rsidR="00F17B85" w:rsidRDefault="00F17B85" w:rsidP="00BA7861">
      <w:pPr>
        <w:pStyle w:val="a1"/>
        <w:keepNext/>
        <w:numPr>
          <w:ilvl w:val="0"/>
          <w:numId w:val="26"/>
        </w:numPr>
        <w:jc w:val="left"/>
      </w:pPr>
      <w:r w:rsidRPr="00AD0328">
        <w:t xml:space="preserve">В интерфейсе управления кластером </w:t>
      </w:r>
      <w:proofErr w:type="spellStart"/>
      <w:r w:rsidRPr="008B0076">
        <w:t>Couchbase</w:t>
      </w:r>
      <w:proofErr w:type="spellEnd"/>
      <w:r w:rsidRPr="00AD0328">
        <w:t xml:space="preserve"> выбрать пункт меню </w:t>
      </w:r>
      <w:r w:rsidRPr="008B0076">
        <w:rPr>
          <w:lang w:val="en-US"/>
        </w:rPr>
        <w:t>Buckets</w:t>
      </w:r>
      <w:r w:rsidRPr="00C858EE">
        <w:t xml:space="preserve">, </w:t>
      </w:r>
      <w:r w:rsidRPr="008B0076">
        <w:t>и</w:t>
      </w:r>
      <w:r w:rsidRPr="00C858EE">
        <w:t xml:space="preserve"> </w:t>
      </w:r>
      <w:r w:rsidRPr="008B0076">
        <w:t>нажать</w:t>
      </w:r>
      <w:r w:rsidRPr="00C858EE">
        <w:t xml:space="preserve"> «</w:t>
      </w:r>
      <w:r>
        <w:rPr>
          <w:lang w:val="en-US"/>
        </w:rPr>
        <w:t>ADD</w:t>
      </w:r>
      <w:r w:rsidRPr="00C858EE">
        <w:t xml:space="preserve"> </w:t>
      </w:r>
      <w:r>
        <w:rPr>
          <w:lang w:val="en-US"/>
        </w:rPr>
        <w:t>BUCKET</w:t>
      </w:r>
      <w:r w:rsidRPr="00C858EE">
        <w:t>»</w:t>
      </w:r>
      <w:r>
        <w:t xml:space="preserve"> (в правом верхнем углу интерфейса)</w:t>
      </w:r>
      <w:r w:rsidRPr="00C858EE">
        <w:t>.</w:t>
      </w:r>
    </w:p>
    <w:p w14:paraId="4B67DF2D" w14:textId="77777777" w:rsidR="00F17B85" w:rsidRDefault="00F17B85" w:rsidP="00F17B85">
      <w:pPr>
        <w:pStyle w:val="a1"/>
        <w:keepNext/>
        <w:numPr>
          <w:ilvl w:val="0"/>
          <w:numId w:val="0"/>
        </w:numPr>
        <w:ind w:left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D170F2" wp14:editId="5C30D658">
            <wp:extent cx="5532991" cy="2459107"/>
            <wp:effectExtent l="0" t="0" r="0" b="0"/>
            <wp:docPr id="10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91" cy="245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99F61" w14:textId="77777777" w:rsidR="00F17B85" w:rsidRPr="00CC72C2" w:rsidRDefault="00F17B85" w:rsidP="00F17B85">
      <w:pPr>
        <w:pStyle w:val="af3"/>
        <w:jc w:val="center"/>
        <w:rPr>
          <w:b/>
        </w:rPr>
      </w:pPr>
      <w:r w:rsidRPr="00CC72C2">
        <w:t xml:space="preserve">Рисунок </w:t>
      </w:r>
      <w:r>
        <w:t>3.4.2.</w:t>
      </w:r>
      <w:fldSimple w:instr=" SEQ Рисунок \* ARABIC \s 3 ">
        <w:r>
          <w:rPr>
            <w:noProof/>
          </w:rPr>
          <w:t>10</w:t>
        </w:r>
      </w:fldSimple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12</w:t>
      </w:r>
    </w:p>
    <w:p w14:paraId="1F944ADF" w14:textId="77777777" w:rsidR="00F17B85" w:rsidRPr="00207B45" w:rsidRDefault="00F17B85" w:rsidP="00F17B85">
      <w:pPr>
        <w:pStyle w:val="a1"/>
        <w:ind w:firstLine="0"/>
        <w:jc w:val="center"/>
      </w:pPr>
    </w:p>
    <w:p w14:paraId="1708FF97" w14:textId="77777777" w:rsidR="00F17B85" w:rsidRDefault="00F17B85" w:rsidP="00BA7861">
      <w:pPr>
        <w:pStyle w:val="a1"/>
        <w:keepNext/>
        <w:numPr>
          <w:ilvl w:val="0"/>
          <w:numId w:val="26"/>
        </w:numPr>
        <w:jc w:val="left"/>
        <w:rPr>
          <w:lang w:val="en-US"/>
        </w:rPr>
      </w:pPr>
      <w:proofErr w:type="spellStart"/>
      <w:r>
        <w:rPr>
          <w:lang w:val="en-US"/>
        </w:rPr>
        <w:t>Заполнить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поля</w:t>
      </w:r>
      <w:proofErr w:type="spellEnd"/>
      <w:r>
        <w:rPr>
          <w:lang w:val="en-US"/>
        </w:rPr>
        <w:t>:</w:t>
      </w:r>
    </w:p>
    <w:p w14:paraId="4F420EA2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Name</w:t>
      </w:r>
      <w:r w:rsidRPr="00F17B85">
        <w:rPr>
          <w:sz w:val="24"/>
        </w:rPr>
        <w:t>.</w:t>
      </w:r>
    </w:p>
    <w:p w14:paraId="34384155" w14:textId="77777777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</w:rPr>
      </w:pPr>
      <w:r w:rsidRPr="00F17B85">
        <w:rPr>
          <w:sz w:val="24"/>
        </w:rPr>
        <w:t>Прочие параметры оставить по умолчанию и нажать «</w:t>
      </w:r>
      <w:r w:rsidRPr="00F17B85">
        <w:rPr>
          <w:sz w:val="24"/>
          <w:lang w:val="en-US"/>
        </w:rPr>
        <w:t>Add</w:t>
      </w:r>
      <w:r w:rsidRPr="00F17B85">
        <w:rPr>
          <w:sz w:val="24"/>
        </w:rPr>
        <w:t xml:space="preserve"> </w:t>
      </w:r>
      <w:r w:rsidRPr="00F17B85">
        <w:rPr>
          <w:sz w:val="24"/>
          <w:lang w:val="en-US"/>
        </w:rPr>
        <w:t>Bucket</w:t>
      </w:r>
      <w:r w:rsidRPr="00F17B85">
        <w:rPr>
          <w:sz w:val="24"/>
        </w:rPr>
        <w:t xml:space="preserve">». Настройка кластера </w:t>
      </w:r>
      <w:r w:rsidRPr="00F17B85">
        <w:rPr>
          <w:sz w:val="24"/>
          <w:lang w:val="en-US"/>
        </w:rPr>
        <w:t>Couchbase</w:t>
      </w:r>
      <w:r w:rsidRPr="00F17B85">
        <w:rPr>
          <w:sz w:val="24"/>
        </w:rPr>
        <w:t xml:space="preserve"> завершена.</w:t>
      </w:r>
    </w:p>
    <w:p w14:paraId="6D2F239B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2EC7CE" wp14:editId="6BC8BC4F">
            <wp:extent cx="3676650" cy="3041782"/>
            <wp:effectExtent l="0" t="0" r="0" b="6350"/>
            <wp:docPr id="11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04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E752" w14:textId="77777777" w:rsidR="00F17B85" w:rsidRPr="00207B45" w:rsidRDefault="00F17B85" w:rsidP="00F17B85">
      <w:pPr>
        <w:pStyle w:val="af3"/>
        <w:jc w:val="center"/>
        <w:rPr>
          <w:b/>
        </w:rPr>
      </w:pPr>
      <w:r w:rsidRPr="00207B45">
        <w:t xml:space="preserve">Рисунок </w:t>
      </w:r>
      <w:r>
        <w:t>3.4.2.</w:t>
      </w:r>
      <w:fldSimple w:instr=" SEQ Рисунок \* ARABIC \s 3 ">
        <w:r>
          <w:rPr>
            <w:noProof/>
          </w:rPr>
          <w:t>11</w:t>
        </w:r>
      </w:fldSimple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13</w:t>
      </w:r>
    </w:p>
    <w:p w14:paraId="7A3811EC" w14:textId="77777777" w:rsidR="00F17B85" w:rsidRDefault="00F17B85" w:rsidP="00BA7861">
      <w:pPr>
        <w:pStyle w:val="a1"/>
        <w:keepNext/>
        <w:numPr>
          <w:ilvl w:val="0"/>
          <w:numId w:val="26"/>
        </w:numPr>
        <w:jc w:val="left"/>
      </w:pPr>
      <w:r>
        <w:t xml:space="preserve">Запустить файл couchbase-sync-gateway-community_2.1.1_x86_64.msi из каталога </w:t>
      </w:r>
      <w:proofErr w:type="spellStart"/>
      <w:r>
        <w:t>CouchbaseIn</w:t>
      </w:r>
      <w:proofErr w:type="spellEnd"/>
      <w:r>
        <w:t xml:space="preserve">. </w:t>
      </w:r>
      <w:r w:rsidRPr="00E3281C">
        <w:t>При необходимости изменить заданные по умолчанию настройки сервисов кэширования внутренних данных в конфигурационном файле (</w:t>
      </w:r>
      <w:r w:rsidRPr="00E3281C">
        <w:fldChar w:fldCharType="begin"/>
      </w:r>
      <w:r w:rsidRPr="00E3281C">
        <w:instrText>REF _Ref529991136 \h</w:instrText>
      </w:r>
      <w:r w:rsidRPr="00E3281C">
        <w:fldChar w:fldCharType="separate"/>
      </w:r>
      <w:r w:rsidRPr="00E3281C">
        <w:t>Приложение 3</w:t>
      </w:r>
      <w:r w:rsidRPr="00E3281C">
        <w:fldChar w:fldCharType="end"/>
      </w:r>
      <w:r w:rsidRPr="00E3281C">
        <w:t>).</w:t>
      </w:r>
    </w:p>
    <w:p w14:paraId="54148278" w14:textId="77777777" w:rsidR="00F17B85" w:rsidRDefault="00F17B85" w:rsidP="00BA7861">
      <w:pPr>
        <w:pStyle w:val="a1"/>
        <w:keepNext/>
        <w:numPr>
          <w:ilvl w:val="0"/>
          <w:numId w:val="26"/>
        </w:numPr>
        <w:jc w:val="left"/>
      </w:pPr>
      <w:r>
        <w:t>Нажать «</w:t>
      </w:r>
      <w:r>
        <w:rPr>
          <w:lang w:val="en-US"/>
        </w:rPr>
        <w:t>Next</w:t>
      </w:r>
      <w:r>
        <w:t>».</w:t>
      </w:r>
    </w:p>
    <w:p w14:paraId="31DE19A0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drawing>
          <wp:inline distT="0" distB="0" distL="0" distR="0" wp14:anchorId="5F864B85" wp14:editId="3E0C2307">
            <wp:extent cx="3762375" cy="2941096"/>
            <wp:effectExtent l="0" t="0" r="0" b="0"/>
            <wp:docPr id="12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398" cy="295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9D569" w14:textId="77777777" w:rsidR="00F17B85" w:rsidRPr="009F6855" w:rsidRDefault="00F17B85" w:rsidP="00F17B85">
      <w:pPr>
        <w:pStyle w:val="af3"/>
        <w:jc w:val="center"/>
        <w:rPr>
          <w:b/>
        </w:rPr>
      </w:pPr>
      <w:r w:rsidRPr="009F6855">
        <w:t xml:space="preserve">Рисунок </w:t>
      </w:r>
      <w:r>
        <w:t>3.4.2</w:t>
      </w:r>
      <w:r>
        <w:rPr>
          <w:b/>
        </w:rPr>
        <w:fldChar w:fldCharType="begin"/>
      </w:r>
      <w:r>
        <w:instrText xml:space="preserve"> STYLEREF 3 \s </w:instrText>
      </w:r>
      <w:r>
        <w:rPr>
          <w:b/>
        </w:rPr>
        <w:fldChar w:fldCharType="end"/>
      </w:r>
      <w:r>
        <w:t>.</w:t>
      </w:r>
      <w:fldSimple w:instr=" SEQ Рисунок \* ARABIC \s 3 ">
        <w:r>
          <w:rPr>
            <w:noProof/>
          </w:rPr>
          <w:t>12</w:t>
        </w:r>
      </w:fldSimple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15</w:t>
      </w:r>
    </w:p>
    <w:p w14:paraId="32CCDF28" w14:textId="77777777" w:rsidR="00F17B85" w:rsidRPr="00CF4F50" w:rsidRDefault="00F17B85" w:rsidP="00BA7861">
      <w:pPr>
        <w:pStyle w:val="a1"/>
        <w:numPr>
          <w:ilvl w:val="0"/>
          <w:numId w:val="26"/>
        </w:numPr>
        <w:rPr>
          <w:lang w:val="en-US"/>
        </w:rPr>
      </w:pPr>
      <w:r>
        <w:t>Выбрать</w:t>
      </w:r>
      <w:r w:rsidRPr="00CF4F50">
        <w:rPr>
          <w:lang w:val="en-US"/>
        </w:rPr>
        <w:t xml:space="preserve"> «</w:t>
      </w:r>
      <w:r>
        <w:rPr>
          <w:lang w:val="en-US"/>
        </w:rPr>
        <w:t>I accept the terms in the License Agreement</w:t>
      </w:r>
      <w:r w:rsidRPr="00CF4F50">
        <w:rPr>
          <w:lang w:val="en-US"/>
        </w:rPr>
        <w:t xml:space="preserve">» </w:t>
      </w:r>
      <w:r>
        <w:t>и</w:t>
      </w:r>
      <w:r w:rsidRPr="00CF4F50">
        <w:rPr>
          <w:lang w:val="en-US"/>
        </w:rPr>
        <w:t xml:space="preserve"> </w:t>
      </w:r>
      <w:r>
        <w:t>нажать</w:t>
      </w:r>
      <w:r w:rsidRPr="00CF4F50">
        <w:rPr>
          <w:lang w:val="en-US"/>
        </w:rPr>
        <w:t xml:space="preserve"> «</w:t>
      </w:r>
      <w:r>
        <w:rPr>
          <w:lang w:val="en-US"/>
        </w:rPr>
        <w:t>Next</w:t>
      </w:r>
      <w:r w:rsidRPr="00CF4F50">
        <w:rPr>
          <w:lang w:val="en-US"/>
        </w:rPr>
        <w:t>».</w:t>
      </w:r>
    </w:p>
    <w:p w14:paraId="7899DC57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A8AB17" wp14:editId="4BB8929B">
            <wp:extent cx="3667125" cy="2866640"/>
            <wp:effectExtent l="0" t="0" r="0" b="0"/>
            <wp:docPr id="13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41" cy="287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FB81" w14:textId="77777777" w:rsidR="00F17B85" w:rsidRPr="00483115" w:rsidRDefault="00F17B85" w:rsidP="00F17B85">
      <w:pPr>
        <w:pStyle w:val="af3"/>
        <w:jc w:val="center"/>
        <w:rPr>
          <w:b/>
        </w:rPr>
      </w:pPr>
      <w:r w:rsidRPr="00483115">
        <w:t xml:space="preserve">Рисунок </w:t>
      </w:r>
      <w:r>
        <w:t>3.4.2.</w:t>
      </w:r>
      <w:fldSimple w:instr=" SEQ Рисунок \* ARABIC \s 3 ">
        <w:r>
          <w:rPr>
            <w:noProof/>
          </w:rPr>
          <w:t>13</w:t>
        </w:r>
      </w:fldSimple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16</w:t>
      </w:r>
    </w:p>
    <w:p w14:paraId="3E0B4E1E" w14:textId="77777777" w:rsidR="00F17B85" w:rsidRDefault="00F17B85" w:rsidP="00BA7861">
      <w:pPr>
        <w:pStyle w:val="a1"/>
        <w:numPr>
          <w:ilvl w:val="0"/>
          <w:numId w:val="26"/>
        </w:numPr>
        <w:jc w:val="left"/>
      </w:pPr>
      <w:r>
        <w:t>Указать путь установки C:\Couchbase\Sync Gateway и нажать «</w:t>
      </w:r>
      <w:r>
        <w:rPr>
          <w:lang w:val="en-US"/>
        </w:rPr>
        <w:t>Next</w:t>
      </w:r>
      <w:r>
        <w:t>».</w:t>
      </w:r>
    </w:p>
    <w:p w14:paraId="52C0AEF6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drawing>
          <wp:inline distT="0" distB="0" distL="0" distR="0" wp14:anchorId="02DD2AE4" wp14:editId="79C3137D">
            <wp:extent cx="4057650" cy="3171918"/>
            <wp:effectExtent l="0" t="0" r="0" b="9525"/>
            <wp:docPr id="14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92" cy="317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4F9F2" w14:textId="77777777" w:rsidR="00F17B85" w:rsidRPr="00DA0354" w:rsidRDefault="00F17B85" w:rsidP="00F17B85">
      <w:pPr>
        <w:pStyle w:val="af3"/>
        <w:jc w:val="center"/>
        <w:rPr>
          <w:b/>
        </w:rPr>
      </w:pPr>
      <w:r w:rsidRPr="00DA0354">
        <w:t xml:space="preserve">Рисунок </w:t>
      </w:r>
      <w:r>
        <w:t>3.4.2.</w:t>
      </w:r>
      <w:fldSimple w:instr=" SEQ Рисунок \* ARABIC \s 3 ">
        <w:r>
          <w:rPr>
            <w:noProof/>
          </w:rPr>
          <w:t>14</w:t>
        </w:r>
      </w:fldSimple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17</w:t>
      </w:r>
    </w:p>
    <w:p w14:paraId="6AF585F0" w14:textId="77777777" w:rsidR="00F17B85" w:rsidRDefault="00F17B85" w:rsidP="00BA7861">
      <w:pPr>
        <w:pStyle w:val="a1"/>
        <w:numPr>
          <w:ilvl w:val="0"/>
          <w:numId w:val="26"/>
        </w:numPr>
        <w:jc w:val="left"/>
      </w:pPr>
      <w:r>
        <w:t>Нажать «</w:t>
      </w:r>
      <w:r>
        <w:rPr>
          <w:lang w:val="en-US"/>
        </w:rPr>
        <w:t>Install</w:t>
      </w:r>
      <w:r>
        <w:t>».</w:t>
      </w:r>
    </w:p>
    <w:p w14:paraId="68203DE6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CF9820" wp14:editId="760BDBD0">
            <wp:extent cx="4105275" cy="3209146"/>
            <wp:effectExtent l="0" t="0" r="0" b="0"/>
            <wp:docPr id="15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47" cy="322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882E" w14:textId="77777777" w:rsidR="00F17B85" w:rsidRPr="008D2B52" w:rsidRDefault="00F17B85" w:rsidP="00F17B85">
      <w:pPr>
        <w:pStyle w:val="af3"/>
        <w:jc w:val="center"/>
        <w:rPr>
          <w:b/>
        </w:rPr>
      </w:pPr>
      <w:r w:rsidRPr="008D2B52">
        <w:t xml:space="preserve">Рисунок </w:t>
      </w:r>
      <w:r>
        <w:t>3.4.2.</w:t>
      </w:r>
      <w:fldSimple w:instr=" SEQ Рисунок \* ARABIC \s 3 ">
        <w:r>
          <w:rPr>
            <w:noProof/>
          </w:rPr>
          <w:t>15</w:t>
        </w:r>
      </w:fldSimple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18</w:t>
      </w:r>
    </w:p>
    <w:p w14:paraId="14BC2E92" w14:textId="77777777" w:rsidR="00F17B85" w:rsidRDefault="00F17B85" w:rsidP="00BA7861">
      <w:pPr>
        <w:pStyle w:val="a1"/>
        <w:numPr>
          <w:ilvl w:val="0"/>
          <w:numId w:val="26"/>
        </w:numPr>
        <w:jc w:val="left"/>
      </w:pPr>
      <w:r>
        <w:t>Дождаться окончания установки и нажать «</w:t>
      </w:r>
      <w:r>
        <w:rPr>
          <w:lang w:val="en-US"/>
        </w:rPr>
        <w:t>Finish</w:t>
      </w:r>
      <w:r>
        <w:t>».</w:t>
      </w:r>
    </w:p>
    <w:p w14:paraId="1253530F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lang w:eastAsia="ru-RU"/>
        </w:rPr>
        <w:drawing>
          <wp:inline distT="0" distB="0" distL="0" distR="0" wp14:anchorId="3FFCB2BF" wp14:editId="5C6230B6">
            <wp:extent cx="4048125" cy="3164472"/>
            <wp:effectExtent l="0" t="0" r="0" b="0"/>
            <wp:docPr id="16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93" cy="31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2CE2" w14:textId="77777777" w:rsidR="00F17B85" w:rsidRPr="00012383" w:rsidRDefault="00F17B85" w:rsidP="00F17B85">
      <w:pPr>
        <w:pStyle w:val="af3"/>
        <w:jc w:val="center"/>
        <w:rPr>
          <w:b/>
        </w:rPr>
      </w:pPr>
      <w:r w:rsidRPr="00012383">
        <w:t xml:space="preserve">Рисунок </w:t>
      </w:r>
      <w:r>
        <w:t>3.4.2.</w:t>
      </w:r>
      <w:fldSimple w:instr=" SEQ Рисунок \* ARABIC \s 3 ">
        <w:r>
          <w:rPr>
            <w:noProof/>
          </w:rPr>
          <w:t>16</w:t>
        </w:r>
      </w:fldSimple>
      <w:r>
        <w:t xml:space="preserve"> – Установка </w:t>
      </w:r>
      <w:r>
        <w:rPr>
          <w:lang w:val="en-US"/>
        </w:rPr>
        <w:t>Couchbase</w:t>
      </w:r>
      <w:r w:rsidRPr="005A6857">
        <w:t xml:space="preserve"> </w:t>
      </w:r>
      <w:r>
        <w:rPr>
          <w:lang w:val="en-US"/>
        </w:rPr>
        <w:t>Server</w:t>
      </w:r>
      <w:r w:rsidRPr="005A6857">
        <w:t xml:space="preserve">. </w:t>
      </w:r>
      <w:r>
        <w:t>Шаг 19</w:t>
      </w:r>
    </w:p>
    <w:p w14:paraId="7F14AA0C" w14:textId="77777777" w:rsidR="00F17B85" w:rsidRDefault="00F17B85" w:rsidP="00BA7861">
      <w:pPr>
        <w:pStyle w:val="a1"/>
        <w:numPr>
          <w:ilvl w:val="0"/>
          <w:numId w:val="26"/>
        </w:numPr>
      </w:pPr>
      <w:r>
        <w:t xml:space="preserve">Скопировать файл </w:t>
      </w:r>
      <w:proofErr w:type="spellStart"/>
      <w:r>
        <w:t>serviceconfig.json</w:t>
      </w:r>
      <w:proofErr w:type="spellEnd"/>
      <w:r>
        <w:t xml:space="preserve"> из каталога </w:t>
      </w:r>
      <w:proofErr w:type="spellStart"/>
      <w:r>
        <w:t>CouchbaseIn</w:t>
      </w:r>
      <w:proofErr w:type="spellEnd"/>
      <w:r>
        <w:t xml:space="preserve"> установочного диска в папку C:\Couchbase\Sync Gateway. Если в папке C:\Couchbase\Sync Gateway уже существует файл с таким именем, заменить его.</w:t>
      </w:r>
    </w:p>
    <w:p w14:paraId="4375A852" w14:textId="50F8A3B7" w:rsidR="00F17B85" w:rsidRDefault="00F17B85" w:rsidP="00BA7861">
      <w:pPr>
        <w:pStyle w:val="a1"/>
        <w:numPr>
          <w:ilvl w:val="0"/>
          <w:numId w:val="26"/>
        </w:numPr>
      </w:pPr>
      <w:r>
        <w:t xml:space="preserve">Запустить диспетчер задач и во вкладке «Службы» перезапустить сервисы </w:t>
      </w:r>
      <w:proofErr w:type="spellStart"/>
      <w:r>
        <w:t>CouchbaseServer</w:t>
      </w:r>
      <w:proofErr w:type="spellEnd"/>
      <w:r>
        <w:t xml:space="preserve"> и </w:t>
      </w:r>
      <w:proofErr w:type="spellStart"/>
      <w:r>
        <w:t>Couchbase</w:t>
      </w:r>
      <w:proofErr w:type="spellEnd"/>
      <w:r>
        <w:t xml:space="preserve"> </w:t>
      </w:r>
      <w:proofErr w:type="spellStart"/>
      <w:r>
        <w:t>Sync</w:t>
      </w:r>
      <w:proofErr w:type="spellEnd"/>
      <w:r>
        <w:t xml:space="preserve"> Gateway. После перезапуска убедиться, что в поле «</w:t>
      </w:r>
      <w:r>
        <w:rPr>
          <w:lang w:val="en-US"/>
        </w:rPr>
        <w:t>Status</w:t>
      </w:r>
      <w:r>
        <w:t>»</w:t>
      </w:r>
      <w:r w:rsidRPr="000E3082">
        <w:t xml:space="preserve"> </w:t>
      </w:r>
      <w:r>
        <w:t>для данных серверов указано «</w:t>
      </w:r>
      <w:r>
        <w:rPr>
          <w:lang w:val="en-US"/>
        </w:rPr>
        <w:t>Running</w:t>
      </w:r>
      <w:r>
        <w:t>».</w:t>
      </w:r>
    </w:p>
    <w:p w14:paraId="13C71A9F" w14:textId="77777777" w:rsidR="00F17B85" w:rsidRPr="00403D90" w:rsidRDefault="00F17B85" w:rsidP="00F17B85">
      <w:pPr>
        <w:pStyle w:val="310"/>
        <w:numPr>
          <w:ilvl w:val="2"/>
          <w:numId w:val="21"/>
        </w:numPr>
        <w:rPr>
          <w:lang w:val="ru-RU"/>
        </w:rPr>
      </w:pPr>
      <w:bookmarkStart w:id="62" w:name="_Toc530408305"/>
      <w:bookmarkStart w:id="63" w:name="_Toc38906623"/>
      <w:r w:rsidRPr="00403D90">
        <w:rPr>
          <w:lang w:val="ru-RU"/>
        </w:rPr>
        <w:lastRenderedPageBreak/>
        <w:t>Установка сервисов генерации отчетов</w:t>
      </w:r>
      <w:bookmarkEnd w:id="62"/>
      <w:bookmarkEnd w:id="63"/>
    </w:p>
    <w:p w14:paraId="58550E84" w14:textId="5CFE95E8" w:rsidR="00F17B85" w:rsidRDefault="00F17B85" w:rsidP="00F17B85">
      <w:pPr>
        <w:pStyle w:val="afffffffa"/>
      </w:pPr>
      <w:r>
        <w:t>На сервере генерации отчетов (</w:t>
      </w:r>
      <w:proofErr w:type="spellStart"/>
      <w:r w:rsidR="004950CC">
        <w:rPr>
          <w:sz w:val="23"/>
          <w:szCs w:val="23"/>
          <w:lang w:val="en-US" w:eastAsia="ru-RU"/>
        </w:rPr>
        <w:t>psovpd</w:t>
      </w:r>
      <w:proofErr w:type="spellEnd"/>
      <w:r w:rsidRPr="00B76EBA">
        <w:rPr>
          <w:sz w:val="23"/>
          <w:szCs w:val="23"/>
          <w:lang w:eastAsia="ru-RU"/>
        </w:rPr>
        <w:t>-</w:t>
      </w:r>
      <w:r w:rsidRPr="00F51A8A">
        <w:rPr>
          <w:sz w:val="23"/>
          <w:szCs w:val="23"/>
          <w:lang w:val="en-US" w:eastAsia="ru-RU"/>
        </w:rPr>
        <w:t>rep</w:t>
      </w:r>
      <w:r>
        <w:t>) выполнить следующие действия:</w:t>
      </w:r>
    </w:p>
    <w:p w14:paraId="521AC61A" w14:textId="77777777" w:rsidR="00F17B85" w:rsidRDefault="00F17B85" w:rsidP="00BA7861">
      <w:pPr>
        <w:pStyle w:val="a1"/>
        <w:numPr>
          <w:ilvl w:val="0"/>
          <w:numId w:val="27"/>
        </w:numPr>
      </w:pPr>
      <w:r>
        <w:t>Запустить файл jdk-8u181-windows-x64.exe с установочного диска и установить Java Development Kit (JDK), следуя инструкциям на экране. Изменение параметров установки не требуется.</w:t>
      </w:r>
    </w:p>
    <w:p w14:paraId="682EBFB7" w14:textId="77777777" w:rsidR="00F17B85" w:rsidRDefault="00F17B85" w:rsidP="00BA7861">
      <w:pPr>
        <w:pStyle w:val="a1"/>
        <w:numPr>
          <w:ilvl w:val="0"/>
          <w:numId w:val="27"/>
        </w:numPr>
      </w:pPr>
      <w:r>
        <w:t xml:space="preserve">Скопировать папку </w:t>
      </w:r>
      <w:r>
        <w:rPr>
          <w:lang w:val="en-US"/>
        </w:rPr>
        <w:t>Report</w:t>
      </w:r>
      <w:r w:rsidRPr="00824BA7">
        <w:t xml:space="preserve"> </w:t>
      </w:r>
      <w:r>
        <w:t xml:space="preserve">с установочного диска на локальный диск </w:t>
      </w:r>
      <w:r>
        <w:rPr>
          <w:lang w:val="en-US"/>
        </w:rPr>
        <w:t>C</w:t>
      </w:r>
      <w:r w:rsidRPr="00824BA7">
        <w:t>:\</w:t>
      </w:r>
    </w:p>
    <w:p w14:paraId="647DBB60" w14:textId="77777777" w:rsidR="00F17B85" w:rsidRDefault="00F17B85" w:rsidP="00BA7861">
      <w:pPr>
        <w:pStyle w:val="a1"/>
        <w:numPr>
          <w:ilvl w:val="0"/>
          <w:numId w:val="27"/>
        </w:numPr>
      </w:pPr>
      <w:r>
        <w:t>При необходимости изменить заданные по умолчанию настройки сервисов генерации отчетов в конфигурационном файле (</w:t>
      </w:r>
      <w:r>
        <w:fldChar w:fldCharType="begin"/>
      </w:r>
      <w:r>
        <w:instrText xml:space="preserve"> REF _Ref530398826 \h </w:instrText>
      </w:r>
      <w:r>
        <w:fldChar w:fldCharType="separate"/>
      </w:r>
      <w:r>
        <w:rPr>
          <w:szCs w:val="24"/>
        </w:rPr>
        <w:t>Приложение 1</w:t>
      </w:r>
      <w:r>
        <w:fldChar w:fldCharType="end"/>
      </w:r>
      <w:r>
        <w:t>).</w:t>
      </w:r>
    </w:p>
    <w:p w14:paraId="468A414B" w14:textId="77777777" w:rsidR="00F17B85" w:rsidRDefault="00F17B85" w:rsidP="00BA7861">
      <w:pPr>
        <w:pStyle w:val="a1"/>
        <w:numPr>
          <w:ilvl w:val="0"/>
          <w:numId w:val="27"/>
        </w:numPr>
      </w:pPr>
      <w:r>
        <w:t>Запустить командную строку с правами администратора.</w:t>
      </w:r>
    </w:p>
    <w:p w14:paraId="40F7B7E8" w14:textId="77777777" w:rsidR="00F17B85" w:rsidRDefault="00F17B85" w:rsidP="00BA7861">
      <w:pPr>
        <w:pStyle w:val="a1"/>
        <w:numPr>
          <w:ilvl w:val="0"/>
          <w:numId w:val="24"/>
        </w:numPr>
      </w:pPr>
      <w:r>
        <w:t>Последовательно выполнить команды установки и запуска сервисов:</w:t>
      </w:r>
    </w:p>
    <w:p w14:paraId="7A571B11" w14:textId="2F6DFD2B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Back\ReportService\report-service.exe install</w:t>
      </w:r>
    </w:p>
    <w:p w14:paraId="7AB64891" w14:textId="00875A24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Back\ReportService\report-service.exe start</w:t>
      </w:r>
    </w:p>
    <w:p w14:paraId="3E0AEA5F" w14:textId="77777777" w:rsidR="00F17B85" w:rsidRDefault="00F17B85" w:rsidP="00BA7861">
      <w:pPr>
        <w:pStyle w:val="a1"/>
        <w:numPr>
          <w:ilvl w:val="0"/>
          <w:numId w:val="24"/>
        </w:numPr>
      </w:pPr>
      <w:r>
        <w:t>Последовательно выполнить команды проверки состояния сервисов:</w:t>
      </w:r>
    </w:p>
    <w:p w14:paraId="43CE168D" w14:textId="1D92200C" w:rsidR="00F17B85" w:rsidRPr="00F17B85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F17B85">
        <w:rPr>
          <w:sz w:val="24"/>
          <w:lang w:val="en-US"/>
        </w:rPr>
        <w:t>C:\</w:t>
      </w:r>
      <w:r w:rsidR="004950CC">
        <w:rPr>
          <w:sz w:val="24"/>
          <w:lang w:val="en-US"/>
        </w:rPr>
        <w:t>Psovpd</w:t>
      </w:r>
      <w:r w:rsidRPr="00F17B85">
        <w:rPr>
          <w:sz w:val="24"/>
          <w:lang w:val="en-US"/>
        </w:rPr>
        <w:t>Back\ReportService\report-service.exe status</w:t>
      </w:r>
    </w:p>
    <w:p w14:paraId="54440978" w14:textId="77777777" w:rsidR="00F17B85" w:rsidRPr="00F17B85" w:rsidRDefault="00F17B85" w:rsidP="00BA7861">
      <w:pPr>
        <w:pStyle w:val="a1"/>
        <w:numPr>
          <w:ilvl w:val="0"/>
          <w:numId w:val="24"/>
        </w:numPr>
      </w:pPr>
      <w:r w:rsidRPr="007E152A">
        <w:t>Уд</w:t>
      </w:r>
      <w:r w:rsidRPr="007E152A">
        <w:rPr>
          <w:color w:val="000000"/>
          <w:szCs w:val="24"/>
          <w:lang w:eastAsia="ru-RU"/>
        </w:rPr>
        <w:t>о</w:t>
      </w:r>
      <w:r w:rsidRPr="007E152A">
        <w:t>стовериться</w:t>
      </w:r>
      <w:r>
        <w:t xml:space="preserve">, </w:t>
      </w:r>
      <w:r w:rsidRPr="00F17B85">
        <w:t>что для каждого сервиса команда выдала результат «</w:t>
      </w:r>
      <w:proofErr w:type="spellStart"/>
      <w:r w:rsidRPr="00F17B85">
        <w:t>Started</w:t>
      </w:r>
      <w:proofErr w:type="spellEnd"/>
      <w:r w:rsidRPr="00F17B85">
        <w:t>».</w:t>
      </w:r>
    </w:p>
    <w:p w14:paraId="512C3029" w14:textId="77777777" w:rsidR="00F17B85" w:rsidRPr="00403D90" w:rsidRDefault="00F17B85" w:rsidP="00F17B85">
      <w:pPr>
        <w:pStyle w:val="310"/>
        <w:numPr>
          <w:ilvl w:val="2"/>
          <w:numId w:val="21"/>
        </w:numPr>
        <w:rPr>
          <w:lang w:val="ru-RU"/>
        </w:rPr>
      </w:pPr>
      <w:bookmarkStart w:id="64" w:name="_Toc530408306"/>
      <w:bookmarkStart w:id="65" w:name="_Toc38906624"/>
      <w:r w:rsidRPr="00403D90">
        <w:rPr>
          <w:lang w:val="ru-RU"/>
        </w:rPr>
        <w:t>Установка сервисов журналирования</w:t>
      </w:r>
      <w:bookmarkEnd w:id="64"/>
      <w:bookmarkEnd w:id="65"/>
    </w:p>
    <w:p w14:paraId="2740807E" w14:textId="11275516" w:rsidR="00F17B85" w:rsidRDefault="00F17B85" w:rsidP="00F17B85">
      <w:pPr>
        <w:pStyle w:val="afffffffa"/>
      </w:pPr>
      <w:r>
        <w:t>На сервере сервисной инфраструктуры и журналирования (</w:t>
      </w:r>
      <w:proofErr w:type="spellStart"/>
      <w:r w:rsidR="004950CC">
        <w:rPr>
          <w:sz w:val="23"/>
          <w:szCs w:val="23"/>
          <w:lang w:val="en-US" w:eastAsia="ru-RU"/>
        </w:rPr>
        <w:t>psovpd</w:t>
      </w:r>
      <w:proofErr w:type="spellEnd"/>
      <w:r w:rsidRPr="00B76EBA">
        <w:rPr>
          <w:sz w:val="23"/>
          <w:szCs w:val="23"/>
          <w:lang w:eastAsia="ru-RU"/>
        </w:rPr>
        <w:t>-</w:t>
      </w:r>
      <w:r w:rsidRPr="009F2E83">
        <w:rPr>
          <w:sz w:val="23"/>
          <w:szCs w:val="23"/>
          <w:lang w:val="en-US" w:eastAsia="ru-RU"/>
        </w:rPr>
        <w:t>log</w:t>
      </w:r>
      <w:r>
        <w:t>)</w:t>
      </w:r>
      <w:r w:rsidRPr="009F2E83">
        <w:t xml:space="preserve"> </w:t>
      </w:r>
      <w:r>
        <w:t>выполнить следующие действия:</w:t>
      </w:r>
    </w:p>
    <w:p w14:paraId="708E3551" w14:textId="77777777" w:rsidR="00F17B85" w:rsidRPr="00027BFE" w:rsidRDefault="00F17B85" w:rsidP="00BA7861">
      <w:pPr>
        <w:pStyle w:val="a1"/>
        <w:numPr>
          <w:ilvl w:val="0"/>
          <w:numId w:val="30"/>
        </w:numPr>
      </w:pPr>
      <w:r w:rsidRPr="00027BFE">
        <w:t xml:space="preserve">С </w:t>
      </w:r>
      <w:r w:rsidRPr="00763DE4">
        <w:t>установочного</w:t>
      </w:r>
      <w:r>
        <w:t xml:space="preserve"> диска из корневой папки</w:t>
      </w:r>
      <w:r w:rsidRPr="008A2E2C">
        <w:t xml:space="preserve"> </w:t>
      </w:r>
      <w:r>
        <w:t xml:space="preserve">скопировать </w:t>
      </w:r>
      <w:r w:rsidRPr="00DB6952">
        <w:t>mongodb-win32-x86_64-2008plus-ssl-4.0.3-signed</w:t>
      </w:r>
      <w:r>
        <w:t>.</w:t>
      </w:r>
    </w:p>
    <w:p w14:paraId="1AA05293" w14:textId="77777777" w:rsidR="00F17B85" w:rsidRPr="00027BFE" w:rsidRDefault="00F17B85" w:rsidP="00F17B85">
      <w:pPr>
        <w:pStyle w:val="a1"/>
      </w:pPr>
      <w:r w:rsidRPr="00027BFE">
        <w:t xml:space="preserve">Запустить установку двойным нажатием </w:t>
      </w:r>
      <w:r>
        <w:t>курсора</w:t>
      </w:r>
      <w:r w:rsidRPr="00027BFE">
        <w:t xml:space="preserve"> на файле</w:t>
      </w:r>
      <w:r>
        <w:t>.</w:t>
      </w:r>
    </w:p>
    <w:p w14:paraId="138C857B" w14:textId="77777777" w:rsidR="00F17B85" w:rsidRDefault="00F17B85" w:rsidP="00F17B85">
      <w:pPr>
        <w:pStyle w:val="a1"/>
        <w:keepNext/>
      </w:pPr>
      <w:r>
        <w:lastRenderedPageBreak/>
        <w:t>Н</w:t>
      </w:r>
      <w:r w:rsidRPr="00027BFE">
        <w:t xml:space="preserve">ажать </w:t>
      </w:r>
      <w:r>
        <w:t>«</w:t>
      </w:r>
      <w:r w:rsidRPr="00027BFE">
        <w:t>Next</w:t>
      </w:r>
      <w:r>
        <w:t>».</w:t>
      </w:r>
    </w:p>
    <w:p w14:paraId="10E97C61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szCs w:val="24"/>
          <w:lang w:eastAsia="ru-RU"/>
        </w:rPr>
        <w:drawing>
          <wp:inline distT="0" distB="0" distL="0" distR="0" wp14:anchorId="3DF3A277" wp14:editId="46AC7BBB">
            <wp:extent cx="4552950" cy="3562776"/>
            <wp:effectExtent l="0" t="0" r="0" b="0"/>
            <wp:docPr id="35" name="Рисунок 35" descr="Снимок экрана_2018-10-11_19-06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 экрана_2018-10-11_19-06-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368" cy="35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54DA8" w14:textId="77777777" w:rsidR="00F17B85" w:rsidRPr="0086669D" w:rsidRDefault="00F17B85" w:rsidP="00F17B85">
      <w:pPr>
        <w:pStyle w:val="a1"/>
        <w:numPr>
          <w:ilvl w:val="0"/>
          <w:numId w:val="0"/>
        </w:numPr>
        <w:ind w:left="927"/>
        <w:jc w:val="center"/>
      </w:pPr>
      <w:r>
        <w:t>Рисунок 3.2.8.</w:t>
      </w:r>
      <w:r>
        <w:rPr>
          <w:noProof/>
        </w:rPr>
        <w:fldChar w:fldCharType="begin"/>
      </w:r>
      <w:r>
        <w:rPr>
          <w:noProof/>
        </w:rPr>
        <w:instrText xml:space="preserve"> SEQ Рисунок_3.2.3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MongoDB</w:t>
      </w:r>
      <w:r w:rsidRPr="0086669D">
        <w:t xml:space="preserve">. </w:t>
      </w:r>
      <w:r>
        <w:t>Шаг 1</w:t>
      </w:r>
    </w:p>
    <w:p w14:paraId="2B911D9E" w14:textId="77777777" w:rsidR="00F17B85" w:rsidRPr="0086669D" w:rsidRDefault="00F17B85" w:rsidP="00F17B85">
      <w:pPr>
        <w:pStyle w:val="a1"/>
        <w:keepNext/>
        <w:rPr>
          <w:szCs w:val="24"/>
          <w:lang w:val="en-US"/>
        </w:rPr>
      </w:pPr>
      <w:r w:rsidRPr="0086669D">
        <w:rPr>
          <w:szCs w:val="24"/>
        </w:rPr>
        <w:lastRenderedPageBreak/>
        <w:t>Выбрать</w:t>
      </w:r>
      <w:r w:rsidRPr="0086669D">
        <w:rPr>
          <w:szCs w:val="24"/>
          <w:lang w:val="en-US"/>
        </w:rPr>
        <w:t xml:space="preserve"> «I accept the terms» </w:t>
      </w:r>
      <w:r w:rsidRPr="0086669D">
        <w:rPr>
          <w:szCs w:val="24"/>
        </w:rPr>
        <w:t>и</w:t>
      </w:r>
      <w:r w:rsidRPr="0086669D">
        <w:rPr>
          <w:szCs w:val="24"/>
          <w:lang w:val="en-US"/>
        </w:rPr>
        <w:t xml:space="preserve"> </w:t>
      </w:r>
      <w:r w:rsidRPr="0086669D">
        <w:rPr>
          <w:szCs w:val="24"/>
        </w:rPr>
        <w:t>нажать</w:t>
      </w:r>
      <w:r w:rsidRPr="0086669D">
        <w:rPr>
          <w:szCs w:val="24"/>
          <w:lang w:val="en-US"/>
        </w:rPr>
        <w:t xml:space="preserve"> «Next».</w:t>
      </w:r>
    </w:p>
    <w:p w14:paraId="792A0C57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szCs w:val="24"/>
          <w:lang w:eastAsia="ru-RU"/>
        </w:rPr>
        <w:drawing>
          <wp:inline distT="0" distB="0" distL="0" distR="0" wp14:anchorId="6213A03B" wp14:editId="25F6D578">
            <wp:extent cx="4429125" cy="3436896"/>
            <wp:effectExtent l="0" t="0" r="0" b="0"/>
            <wp:docPr id="36" name="Рисунок 36" descr="Снимок экрана_2018-10-11_19-07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 экрана_2018-10-11_19-07-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230" cy="344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4C8E" w14:textId="77777777" w:rsidR="00F17B85" w:rsidRPr="0086669D" w:rsidRDefault="00F17B85" w:rsidP="00F17B85">
      <w:pPr>
        <w:pStyle w:val="af3"/>
        <w:jc w:val="center"/>
        <w:rPr>
          <w:lang w:val="en-US"/>
        </w:rPr>
      </w:pPr>
      <w:r>
        <w:t>Рисунок 3.2.8.</w:t>
      </w:r>
      <w:r>
        <w:rPr>
          <w:noProof/>
        </w:rPr>
        <w:fldChar w:fldCharType="begin"/>
      </w:r>
      <w:r>
        <w:rPr>
          <w:noProof/>
        </w:rPr>
        <w:instrText xml:space="preserve"> SEQ Рисунок_3.2.3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MongoDB</w:t>
      </w:r>
      <w:r w:rsidRPr="0086669D">
        <w:t xml:space="preserve">. </w:t>
      </w:r>
      <w:r>
        <w:t>Шаг 2</w:t>
      </w:r>
    </w:p>
    <w:p w14:paraId="6E0DD39A" w14:textId="77777777" w:rsidR="00F17B85" w:rsidRDefault="00F17B85" w:rsidP="00F17B85">
      <w:pPr>
        <w:pStyle w:val="a1"/>
        <w:keepNext/>
        <w:rPr>
          <w:szCs w:val="24"/>
        </w:rPr>
      </w:pPr>
      <w:r w:rsidRPr="0086669D">
        <w:rPr>
          <w:szCs w:val="24"/>
        </w:rPr>
        <w:t xml:space="preserve">Выбрать </w:t>
      </w:r>
      <w:r>
        <w:rPr>
          <w:szCs w:val="24"/>
        </w:rPr>
        <w:t>«</w:t>
      </w:r>
      <w:proofErr w:type="spellStart"/>
      <w:r w:rsidRPr="0086669D">
        <w:rPr>
          <w:szCs w:val="24"/>
        </w:rPr>
        <w:t>Complete</w:t>
      </w:r>
      <w:proofErr w:type="spellEnd"/>
      <w:r>
        <w:rPr>
          <w:szCs w:val="24"/>
        </w:rPr>
        <w:t>».</w:t>
      </w:r>
    </w:p>
    <w:p w14:paraId="237BA9FE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szCs w:val="24"/>
          <w:lang w:eastAsia="ru-RU"/>
        </w:rPr>
        <w:drawing>
          <wp:inline distT="0" distB="0" distL="0" distR="0" wp14:anchorId="096834DD" wp14:editId="7DC0B4B5">
            <wp:extent cx="4352925" cy="3429039"/>
            <wp:effectExtent l="0" t="0" r="0" b="0"/>
            <wp:docPr id="37" name="Рисунок 37" descr="Снимок экрана_2018-10-11_19-07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 экрана_2018-10-11_19-07-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997" cy="343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5303E" w14:textId="77777777" w:rsidR="00F17B85" w:rsidRPr="0086669D" w:rsidRDefault="00F17B85" w:rsidP="00F17B85">
      <w:pPr>
        <w:pStyle w:val="af3"/>
        <w:jc w:val="center"/>
      </w:pPr>
      <w:r>
        <w:t>Рисунок 3.2.8.</w:t>
      </w:r>
      <w:r>
        <w:rPr>
          <w:noProof/>
        </w:rPr>
        <w:fldChar w:fldCharType="begin"/>
      </w:r>
      <w:r>
        <w:rPr>
          <w:noProof/>
        </w:rPr>
        <w:instrText xml:space="preserve"> SEQ Рисунок_3.2.3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MongoDB</w:t>
      </w:r>
      <w:r w:rsidRPr="0086669D">
        <w:t xml:space="preserve">. </w:t>
      </w:r>
      <w:r>
        <w:t>Шаг 3</w:t>
      </w:r>
    </w:p>
    <w:p w14:paraId="4588927D" w14:textId="77777777" w:rsidR="00F17B85" w:rsidRDefault="00F17B85" w:rsidP="00F17B85">
      <w:pPr>
        <w:pStyle w:val="a1"/>
      </w:pPr>
      <w:r>
        <w:t xml:space="preserve">Заполнить параметры как на </w:t>
      </w:r>
      <w:r>
        <w:fldChar w:fldCharType="begin"/>
      </w:r>
      <w:r>
        <w:instrText xml:space="preserve"> REF _Ref528060977 \h </w:instrText>
      </w:r>
      <w:r>
        <w:fldChar w:fldCharType="separate"/>
      </w:r>
      <w:r>
        <w:t>Рисунок 3.2.3.</w:t>
      </w:r>
      <w:r>
        <w:rPr>
          <w:noProof/>
        </w:rPr>
        <w:t>4</w:t>
      </w:r>
      <w:r>
        <w:fldChar w:fldCharType="end"/>
      </w:r>
      <w:r>
        <w:t>. Н</w:t>
      </w:r>
      <w:r w:rsidRPr="00027BFE">
        <w:t xml:space="preserve">ажать </w:t>
      </w:r>
      <w:r>
        <w:t>«</w:t>
      </w:r>
      <w:r w:rsidRPr="00027BFE">
        <w:t>Next</w:t>
      </w:r>
      <w:r>
        <w:t>».</w:t>
      </w:r>
    </w:p>
    <w:p w14:paraId="2368A8B1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64E18D52" wp14:editId="3BF76F83">
            <wp:extent cx="4448175" cy="3369294"/>
            <wp:effectExtent l="0" t="0" r="0" b="3175"/>
            <wp:docPr id="38" name="Рисунок 38" descr="Снимок экрана_2018-10-11_19-08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 экрана_2018-10-11_19-08-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42" cy="337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C5BA2" w14:textId="77777777" w:rsidR="00F17B85" w:rsidRDefault="00F17B85" w:rsidP="00F17B85">
      <w:pPr>
        <w:pStyle w:val="af3"/>
        <w:jc w:val="center"/>
      </w:pPr>
      <w:bookmarkStart w:id="66" w:name="_Ref528060977"/>
      <w:r>
        <w:t>Рисунок 3.2.8.</w:t>
      </w:r>
      <w:r>
        <w:rPr>
          <w:noProof/>
        </w:rPr>
        <w:fldChar w:fldCharType="begin"/>
      </w:r>
      <w:r>
        <w:rPr>
          <w:noProof/>
        </w:rPr>
        <w:instrText xml:space="preserve"> SEQ Рисунок_3.2.3 \* ARABIC </w:instrText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bookmarkEnd w:id="66"/>
      <w:r>
        <w:t xml:space="preserve"> – Установка </w:t>
      </w:r>
      <w:r>
        <w:rPr>
          <w:lang w:val="en-US"/>
        </w:rPr>
        <w:t>MongoDB</w:t>
      </w:r>
      <w:r w:rsidRPr="0086669D">
        <w:t xml:space="preserve">. </w:t>
      </w:r>
      <w:r>
        <w:t>Шаг 4</w:t>
      </w:r>
    </w:p>
    <w:p w14:paraId="37F3F459" w14:textId="77777777" w:rsidR="00F17B85" w:rsidRDefault="00F17B85" w:rsidP="00F17B85">
      <w:pPr>
        <w:pStyle w:val="a1"/>
        <w:keepNext/>
      </w:pPr>
      <w:r>
        <w:t>Установить</w:t>
      </w:r>
      <w:r w:rsidRPr="0086669D">
        <w:rPr>
          <w:lang w:val="en-US"/>
        </w:rPr>
        <w:t xml:space="preserve"> </w:t>
      </w:r>
      <w:r>
        <w:t>флаг</w:t>
      </w:r>
      <w:r w:rsidRPr="0086669D">
        <w:rPr>
          <w:lang w:val="en-US"/>
        </w:rPr>
        <w:t xml:space="preserve"> «</w:t>
      </w:r>
      <w:r>
        <w:rPr>
          <w:lang w:val="en-US"/>
        </w:rPr>
        <w:t>Install MongoDB Compass</w:t>
      </w:r>
      <w:r w:rsidRPr="0086669D">
        <w:rPr>
          <w:lang w:val="en-US"/>
        </w:rPr>
        <w:t xml:space="preserve">». </w:t>
      </w:r>
      <w:r>
        <w:t>Н</w:t>
      </w:r>
      <w:r w:rsidRPr="00027BFE">
        <w:t xml:space="preserve">ажать </w:t>
      </w:r>
      <w:r>
        <w:t>«</w:t>
      </w:r>
      <w:r w:rsidRPr="00027BFE">
        <w:t>Next</w:t>
      </w:r>
      <w:r>
        <w:t>».</w:t>
      </w:r>
    </w:p>
    <w:p w14:paraId="24F1D167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szCs w:val="24"/>
          <w:lang w:eastAsia="ru-RU"/>
        </w:rPr>
        <w:drawing>
          <wp:inline distT="0" distB="0" distL="0" distR="0" wp14:anchorId="1E7DBD93" wp14:editId="58DE60BB">
            <wp:extent cx="4505325" cy="3495040"/>
            <wp:effectExtent l="0" t="0" r="9525" b="0"/>
            <wp:docPr id="39" name="Рисунок 39" descr="Снимок экрана_2018-10-11_19-09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нимок экрана_2018-10-11_19-09-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41" cy="34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B1DE7" w14:textId="77777777" w:rsidR="00F17B85" w:rsidRDefault="00F17B85" w:rsidP="00F17B85">
      <w:pPr>
        <w:pStyle w:val="af3"/>
        <w:jc w:val="center"/>
      </w:pPr>
      <w:r>
        <w:t>Рисунок 3.2.8.</w:t>
      </w:r>
      <w:r>
        <w:rPr>
          <w:noProof/>
        </w:rPr>
        <w:fldChar w:fldCharType="begin"/>
      </w:r>
      <w:r>
        <w:rPr>
          <w:noProof/>
        </w:rPr>
        <w:instrText xml:space="preserve"> SEQ Рисунок_3.2.3 \* ARABIC </w:instrText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MongoDB</w:t>
      </w:r>
      <w:r w:rsidRPr="0086669D">
        <w:t xml:space="preserve">. </w:t>
      </w:r>
      <w:r>
        <w:t>Шаг 4</w:t>
      </w:r>
    </w:p>
    <w:p w14:paraId="1BB71DAF" w14:textId="77777777" w:rsidR="00F17B85" w:rsidRDefault="00F17B85" w:rsidP="00F17B85">
      <w:pPr>
        <w:pStyle w:val="a1"/>
        <w:keepNext/>
      </w:pPr>
      <w:r>
        <w:t>Н</w:t>
      </w:r>
      <w:r w:rsidRPr="00027BFE">
        <w:t xml:space="preserve">ажать </w:t>
      </w:r>
      <w:r>
        <w:t>«</w:t>
      </w:r>
      <w:proofErr w:type="spellStart"/>
      <w:r>
        <w:rPr>
          <w:szCs w:val="24"/>
        </w:rPr>
        <w:t>Install</w:t>
      </w:r>
      <w:proofErr w:type="spellEnd"/>
      <w:r>
        <w:t>».</w:t>
      </w:r>
    </w:p>
    <w:p w14:paraId="5AFA724D" w14:textId="77777777" w:rsidR="00F17B85" w:rsidRDefault="00F17B85" w:rsidP="00F17B85">
      <w:pPr>
        <w:pStyle w:val="a1"/>
        <w:keepNext/>
        <w:numPr>
          <w:ilvl w:val="0"/>
          <w:numId w:val="0"/>
        </w:numPr>
        <w:ind w:left="927"/>
        <w:jc w:val="center"/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6631C5D7" wp14:editId="1E7FB621">
            <wp:extent cx="4657725" cy="3638550"/>
            <wp:effectExtent l="0" t="0" r="9525" b="0"/>
            <wp:docPr id="40" name="Рисунок 40" descr="Снимок экрана_2018-10-11_19-09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нимок экрана_2018-10-11_19-09-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FE8DC" w14:textId="77777777" w:rsidR="00F17B85" w:rsidRDefault="00F17B85" w:rsidP="00F17B85">
      <w:pPr>
        <w:pStyle w:val="af3"/>
        <w:jc w:val="center"/>
      </w:pPr>
      <w:r>
        <w:t>Рисунок 3.2.8.</w:t>
      </w:r>
      <w:r>
        <w:rPr>
          <w:noProof/>
        </w:rPr>
        <w:fldChar w:fldCharType="begin"/>
      </w:r>
      <w:r>
        <w:rPr>
          <w:noProof/>
        </w:rPr>
        <w:instrText xml:space="preserve"> SEQ Рисунок_3.2.3 \* ARABIC </w:instrText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 xml:space="preserve"> – Установка </w:t>
      </w:r>
      <w:r>
        <w:rPr>
          <w:lang w:val="en-US"/>
        </w:rPr>
        <w:t>MongoDB</w:t>
      </w:r>
      <w:r w:rsidRPr="0086669D">
        <w:t xml:space="preserve">. </w:t>
      </w:r>
      <w:r>
        <w:t>Шаг 5</w:t>
      </w:r>
    </w:p>
    <w:p w14:paraId="7895278B" w14:textId="77777777" w:rsidR="00F17B85" w:rsidRDefault="00F17B85" w:rsidP="00F17B85">
      <w:pPr>
        <w:pStyle w:val="a1"/>
      </w:pPr>
      <w:r w:rsidRPr="00FC1E3B">
        <w:t xml:space="preserve">Дождаться окончания установки и нажать </w:t>
      </w:r>
      <w:r>
        <w:t>«</w:t>
      </w:r>
      <w:proofErr w:type="spellStart"/>
      <w:r w:rsidRPr="00FC1E3B">
        <w:t>Finish</w:t>
      </w:r>
      <w:proofErr w:type="spellEnd"/>
      <w:r>
        <w:t>».</w:t>
      </w:r>
    </w:p>
    <w:p w14:paraId="0D1B07B8" w14:textId="77777777" w:rsidR="00F17B85" w:rsidRPr="00FC1E3B" w:rsidRDefault="00F17B85" w:rsidP="00F17B85">
      <w:pPr>
        <w:pStyle w:val="a1"/>
      </w:pPr>
      <w:r>
        <w:rPr>
          <w:szCs w:val="24"/>
        </w:rPr>
        <w:t xml:space="preserve">Запустить диспетчер задач и убедиться в том, что статус </w:t>
      </w:r>
      <w:proofErr w:type="spellStart"/>
      <w:r>
        <w:rPr>
          <w:szCs w:val="24"/>
        </w:rPr>
        <w:t>MongoDB</w:t>
      </w:r>
      <w:proofErr w:type="spellEnd"/>
      <w:r w:rsidRPr="00763DE4">
        <w:rPr>
          <w:szCs w:val="24"/>
        </w:rPr>
        <w:t xml:space="preserve"> </w:t>
      </w:r>
      <w:r>
        <w:rPr>
          <w:szCs w:val="24"/>
        </w:rPr>
        <w:t>Server</w:t>
      </w:r>
      <w:r w:rsidRPr="00763DE4">
        <w:rPr>
          <w:szCs w:val="24"/>
        </w:rPr>
        <w:t xml:space="preserve"> </w:t>
      </w:r>
      <w:r>
        <w:rPr>
          <w:szCs w:val="24"/>
        </w:rPr>
        <w:t xml:space="preserve">– </w:t>
      </w:r>
      <w:proofErr w:type="spellStart"/>
      <w:r>
        <w:rPr>
          <w:szCs w:val="24"/>
        </w:rPr>
        <w:t>Running</w:t>
      </w:r>
      <w:proofErr w:type="spellEnd"/>
      <w:r>
        <w:rPr>
          <w:szCs w:val="24"/>
        </w:rPr>
        <w:t>.</w:t>
      </w:r>
    </w:p>
    <w:p w14:paraId="6103DA02" w14:textId="77777777" w:rsidR="00F17B85" w:rsidRDefault="00F17B85" w:rsidP="00F17B85">
      <w:pPr>
        <w:pStyle w:val="a1"/>
        <w:keepNext/>
        <w:numPr>
          <w:ilvl w:val="0"/>
          <w:numId w:val="0"/>
        </w:numPr>
        <w:ind w:left="426"/>
        <w:jc w:val="center"/>
      </w:pPr>
      <w:r>
        <w:rPr>
          <w:noProof/>
          <w:szCs w:val="24"/>
          <w:lang w:eastAsia="ru-RU"/>
        </w:rPr>
        <w:drawing>
          <wp:inline distT="0" distB="0" distL="0" distR="0" wp14:anchorId="247ACE7B" wp14:editId="66BE10A4">
            <wp:extent cx="5791200" cy="2481943"/>
            <wp:effectExtent l="0" t="0" r="0" b="0"/>
            <wp:docPr id="41" name="Рисунок 41" descr="Снимок экрана_2018-10-11_19-17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нимок экрана_2018-10-11_19-17-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82" cy="24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F7975" w14:textId="24915087" w:rsidR="00F17B85" w:rsidRDefault="00F17B85" w:rsidP="00F17B85">
      <w:pPr>
        <w:pStyle w:val="af3"/>
        <w:jc w:val="center"/>
      </w:pPr>
      <w:r>
        <w:t>Рисунок 3.2.8.</w:t>
      </w:r>
      <w:r>
        <w:rPr>
          <w:noProof/>
        </w:rPr>
        <w:fldChar w:fldCharType="begin"/>
      </w:r>
      <w:r>
        <w:rPr>
          <w:noProof/>
        </w:rPr>
        <w:instrText xml:space="preserve"> SEQ Рисунок_3.2.3 \* ARABIC </w:instrText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 xml:space="preserve"> – Проверка статуса </w:t>
      </w:r>
      <w:r>
        <w:rPr>
          <w:lang w:val="en-US"/>
        </w:rPr>
        <w:t>MongoDB</w:t>
      </w:r>
      <w:r w:rsidRPr="009F2E83">
        <w:t xml:space="preserve"> </w:t>
      </w:r>
      <w:r>
        <w:rPr>
          <w:lang w:val="en-US"/>
        </w:rPr>
        <w:t>Server</w:t>
      </w:r>
    </w:p>
    <w:p w14:paraId="11736B94" w14:textId="77777777" w:rsidR="00F17B85" w:rsidRDefault="00F17B85" w:rsidP="00F17B85">
      <w:pPr>
        <w:pStyle w:val="310"/>
        <w:numPr>
          <w:ilvl w:val="2"/>
          <w:numId w:val="21"/>
        </w:numPr>
        <w:rPr>
          <w:lang w:val="ru-RU"/>
        </w:rPr>
      </w:pPr>
      <w:bookmarkStart w:id="67" w:name="_Toc530408307"/>
      <w:bookmarkStart w:id="68" w:name="_Toc38906625"/>
      <w:r>
        <w:rPr>
          <w:lang w:val="ru-RU"/>
        </w:rPr>
        <w:t>Установка сервисов синхронизации</w:t>
      </w:r>
      <w:bookmarkEnd w:id="67"/>
      <w:bookmarkEnd w:id="68"/>
    </w:p>
    <w:p w14:paraId="13F2B9CD" w14:textId="3FD505F3" w:rsidR="00F17B85" w:rsidRDefault="00F17B85" w:rsidP="00F17B85">
      <w:pPr>
        <w:pStyle w:val="afffffffa"/>
      </w:pPr>
      <w:r>
        <w:t>На сервере синхронизации (</w:t>
      </w:r>
      <w:proofErr w:type="spellStart"/>
      <w:r w:rsidR="004950CC">
        <w:t>psovpd</w:t>
      </w:r>
      <w:r>
        <w:t>-sync</w:t>
      </w:r>
      <w:proofErr w:type="spellEnd"/>
      <w:r>
        <w:t>) выполнить следующие действия:</w:t>
      </w:r>
    </w:p>
    <w:p w14:paraId="61CEA751" w14:textId="77777777" w:rsidR="00F17B85" w:rsidRDefault="00F17B85" w:rsidP="00BA7861">
      <w:pPr>
        <w:pStyle w:val="a1"/>
        <w:numPr>
          <w:ilvl w:val="0"/>
          <w:numId w:val="29"/>
        </w:numPr>
      </w:pPr>
      <w:r>
        <w:t>Запустить файл jdk-8u181-windows-x64.exe с установочного диска и установить Java Development Kit (JDK), следуя инструкциям на экране. Изменение параметров установки не требуется.</w:t>
      </w:r>
    </w:p>
    <w:p w14:paraId="4FF5B0F5" w14:textId="77777777" w:rsidR="00F17B85" w:rsidRDefault="00F17B85" w:rsidP="00BA7861">
      <w:pPr>
        <w:pStyle w:val="a1"/>
        <w:numPr>
          <w:ilvl w:val="0"/>
          <w:numId w:val="29"/>
        </w:numPr>
      </w:pPr>
      <w:r>
        <w:lastRenderedPageBreak/>
        <w:t xml:space="preserve">Скопировать папку </w:t>
      </w:r>
      <w:proofErr w:type="spellStart"/>
      <w:r>
        <w:t>Kafka</w:t>
      </w:r>
      <w:proofErr w:type="spellEnd"/>
      <w:r>
        <w:t xml:space="preserve"> с установочного диска на локальный диск </w:t>
      </w:r>
      <w:hyperlink>
        <w:r w:rsidRPr="00F00625">
          <w:t>C:\</w:t>
        </w:r>
      </w:hyperlink>
    </w:p>
    <w:p w14:paraId="1F927B60" w14:textId="65A7D634" w:rsidR="00F17B85" w:rsidRDefault="00F17B85" w:rsidP="00BA7861">
      <w:pPr>
        <w:pStyle w:val="a1"/>
        <w:numPr>
          <w:ilvl w:val="0"/>
          <w:numId w:val="29"/>
        </w:numPr>
      </w:pPr>
      <w:r>
        <w:t>При необходимости изменить заданные по умолчанию настройки сервисов синхронизации в конфигурационном файле (</w:t>
      </w:r>
      <w:r w:rsidR="006B043C">
        <w:fldChar w:fldCharType="begin"/>
      </w:r>
      <w:r w:rsidR="006B043C">
        <w:instrText xml:space="preserve"> REF _Ref38906554 \h </w:instrText>
      </w:r>
      <w:r w:rsidR="006B043C">
        <w:fldChar w:fldCharType="separate"/>
      </w:r>
      <w:r w:rsidR="006B043C">
        <w:rPr>
          <w:szCs w:val="24"/>
        </w:rPr>
        <w:t>Приложение 4</w:t>
      </w:r>
      <w:r w:rsidR="006B043C">
        <w:fldChar w:fldCharType="end"/>
      </w:r>
      <w:r>
        <w:fldChar w:fldCharType="begin"/>
      </w:r>
      <w:r>
        <w:instrText xml:space="preserve">REF _Ref529991155 \h \* MERGEFORMAT </w:instrText>
      </w:r>
      <w:r>
        <w:fldChar w:fldCharType="end"/>
      </w:r>
      <w:r>
        <w:t>).</w:t>
      </w:r>
    </w:p>
    <w:p w14:paraId="5193D995" w14:textId="6882D20C" w:rsidR="00F17B85" w:rsidRDefault="00F17B85" w:rsidP="00BA7861">
      <w:pPr>
        <w:pStyle w:val="a1"/>
        <w:numPr>
          <w:ilvl w:val="0"/>
          <w:numId w:val="29"/>
        </w:numPr>
      </w:pPr>
      <w:r>
        <w:t xml:space="preserve">Отредактировать файлы конфигураций в соответствии с инфраструктурой развертывания приложения (файлы конфигурации приведены в Приложении </w:t>
      </w:r>
      <w:r w:rsidR="006B043C">
        <w:t>4</w:t>
      </w:r>
      <w:r>
        <w:t>):</w:t>
      </w:r>
    </w:p>
    <w:p w14:paraId="300EFC73" w14:textId="77777777" w:rsidR="00F17B85" w:rsidRPr="007A07B7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C:\Kafka\config\quickstart-couchbase-source.properties;</w:t>
      </w:r>
    </w:p>
    <w:p w14:paraId="49F7A104" w14:textId="77777777" w:rsidR="00F17B85" w:rsidRPr="007A07B7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C:\Kafka\config\quickstart-couchbase-sink.properties.</w:t>
      </w:r>
    </w:p>
    <w:p w14:paraId="3BE8FD1B" w14:textId="77777777" w:rsidR="00F17B85" w:rsidRDefault="00F17B85" w:rsidP="00BA7861">
      <w:pPr>
        <w:pStyle w:val="a1"/>
        <w:numPr>
          <w:ilvl w:val="0"/>
          <w:numId w:val="29"/>
        </w:numPr>
      </w:pPr>
      <w:r>
        <w:t>Запустить командную строку с правами администратора.</w:t>
      </w:r>
    </w:p>
    <w:p w14:paraId="7442C8CD" w14:textId="77777777" w:rsidR="00F17B85" w:rsidRDefault="00F17B85" w:rsidP="00BA7861">
      <w:pPr>
        <w:pStyle w:val="a1"/>
        <w:numPr>
          <w:ilvl w:val="0"/>
          <w:numId w:val="29"/>
        </w:numPr>
      </w:pPr>
      <w:r>
        <w:t>Последовательно выполнить команды установки и запуска сервисов:</w:t>
      </w:r>
    </w:p>
    <w:p w14:paraId="411E5210" w14:textId="77777777" w:rsidR="00F17B85" w:rsidRPr="007A07B7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C:\Kafka\zookeeper-service.exe install;</w:t>
      </w:r>
    </w:p>
    <w:p w14:paraId="433F17BD" w14:textId="77777777" w:rsidR="00F17B85" w:rsidRPr="007A07B7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C:\Kafka\zookeeper-service.exe start;</w:t>
      </w:r>
    </w:p>
    <w:p w14:paraId="667E8506" w14:textId="77777777" w:rsidR="00F17B85" w:rsidRPr="007A07B7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C:\Kafka\kafka-service.exe install;</w:t>
      </w:r>
    </w:p>
    <w:p w14:paraId="1EC22F71" w14:textId="77777777" w:rsidR="00F17B85" w:rsidRPr="007A07B7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C:\Kafka\kafka-service.exe start;</w:t>
      </w:r>
    </w:p>
    <w:p w14:paraId="1AA2C9FC" w14:textId="77777777" w:rsidR="00F17B85" w:rsidRPr="007A07B7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C:\Kafka\kafka-connect-couchbase-service.exe install;</w:t>
      </w:r>
    </w:p>
    <w:p w14:paraId="722B8A68" w14:textId="77777777" w:rsidR="00F17B85" w:rsidRPr="007A07B7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C:\Kafka\kafka-connect-couchbase-service.exe start.</w:t>
      </w:r>
    </w:p>
    <w:p w14:paraId="0B69AB06" w14:textId="77777777" w:rsidR="00F17B85" w:rsidRDefault="00F17B85" w:rsidP="00BA7861">
      <w:pPr>
        <w:pStyle w:val="a1"/>
        <w:numPr>
          <w:ilvl w:val="0"/>
          <w:numId w:val="29"/>
        </w:numPr>
      </w:pPr>
      <w:r>
        <w:t>Последовательно выполнить команды проверки состояния сервисов:</w:t>
      </w:r>
    </w:p>
    <w:p w14:paraId="6FD2C6BD" w14:textId="77777777" w:rsidR="00F17B85" w:rsidRPr="007A07B7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C:\Kafka\zookeeper-service.exe status;</w:t>
      </w:r>
    </w:p>
    <w:p w14:paraId="041F3E65" w14:textId="77777777" w:rsidR="00F17B85" w:rsidRPr="007A07B7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C:\Kafka\kafka-service.exe status;</w:t>
      </w:r>
    </w:p>
    <w:p w14:paraId="3DA95460" w14:textId="77777777" w:rsidR="00F17B85" w:rsidRPr="007A07B7" w:rsidRDefault="00F17B85" w:rsidP="00F17B85">
      <w:pPr>
        <w:pStyle w:val="2d"/>
        <w:numPr>
          <w:ilvl w:val="0"/>
          <w:numId w:val="22"/>
        </w:numPr>
        <w:rPr>
          <w:sz w:val="24"/>
          <w:lang w:val="en-US"/>
        </w:rPr>
      </w:pPr>
      <w:r w:rsidRPr="007A07B7">
        <w:rPr>
          <w:sz w:val="24"/>
          <w:lang w:val="en-US"/>
        </w:rPr>
        <w:t>C:\Kafka\kafka-connect-couchbase-service.exe status.</w:t>
      </w:r>
    </w:p>
    <w:p w14:paraId="2416BCBF" w14:textId="77777777" w:rsidR="00F17B85" w:rsidRDefault="00F17B85" w:rsidP="00F17B85">
      <w:pPr>
        <w:pStyle w:val="afffffffa"/>
      </w:pPr>
      <w:r>
        <w:t>Удостовериться, что для каждого сервиса команда выдала результат «</w:t>
      </w:r>
      <w:proofErr w:type="spellStart"/>
      <w:r>
        <w:t>Started</w:t>
      </w:r>
      <w:proofErr w:type="spellEnd"/>
      <w:r>
        <w:t>».</w:t>
      </w:r>
    </w:p>
    <w:p w14:paraId="1753A502" w14:textId="77777777" w:rsidR="00F17B85" w:rsidRDefault="00F17B85" w:rsidP="00F17B85">
      <w:pPr>
        <w:pStyle w:val="afffffffa"/>
      </w:pPr>
    </w:p>
    <w:p w14:paraId="7EEE0B59" w14:textId="77777777" w:rsidR="00F17B85" w:rsidRDefault="00F17B85" w:rsidP="00F17B85">
      <w:pPr>
        <w:pStyle w:val="310"/>
        <w:numPr>
          <w:ilvl w:val="2"/>
          <w:numId w:val="21"/>
        </w:numPr>
        <w:rPr>
          <w:lang w:val="ru-RU"/>
        </w:rPr>
      </w:pPr>
      <w:bookmarkStart w:id="69" w:name="_Toc530408308"/>
      <w:bookmarkStart w:id="70" w:name="_Toc38906626"/>
      <w:r>
        <w:rPr>
          <w:lang w:val="ru-RU"/>
        </w:rPr>
        <w:t>Проверка установки</w:t>
      </w:r>
      <w:bookmarkEnd w:id="69"/>
      <w:bookmarkEnd w:id="70"/>
    </w:p>
    <w:p w14:paraId="0D365C6E" w14:textId="6BE99B95" w:rsidR="00F17B85" w:rsidRPr="007A07B7" w:rsidRDefault="00F17B85" w:rsidP="00BA7861">
      <w:pPr>
        <w:pStyle w:val="a1"/>
        <w:numPr>
          <w:ilvl w:val="0"/>
          <w:numId w:val="28"/>
        </w:numPr>
        <w:rPr>
          <w:sz w:val="22"/>
        </w:rPr>
      </w:pPr>
      <w:r>
        <w:t xml:space="preserve">Ввести в адресной строке веб-браузера адрес </w:t>
      </w:r>
      <w:hyperlink r:id="rId31" w:history="1">
        <w:r w:rsidRPr="007A07B7">
          <w:rPr>
            <w:rStyle w:val="aa"/>
            <w:color w:val="auto"/>
            <w:sz w:val="24"/>
          </w:rPr>
          <w:t>http://</w:t>
        </w:r>
        <w:r w:rsidR="004950CC">
          <w:rPr>
            <w:rStyle w:val="aa"/>
            <w:color w:val="auto"/>
            <w:sz w:val="24"/>
            <w:lang w:val="en-US"/>
          </w:rPr>
          <w:t>psovpd</w:t>
        </w:r>
        <w:r w:rsidRPr="007A07B7">
          <w:rPr>
            <w:rStyle w:val="aa"/>
            <w:color w:val="auto"/>
            <w:sz w:val="24"/>
          </w:rPr>
          <w:t>/</w:t>
        </w:r>
      </w:hyperlink>
    </w:p>
    <w:p w14:paraId="7984AE9D" w14:textId="00602842" w:rsidR="00F17B85" w:rsidRDefault="00F17B85" w:rsidP="00BA7861">
      <w:pPr>
        <w:pStyle w:val="a1"/>
        <w:numPr>
          <w:ilvl w:val="0"/>
          <w:numId w:val="28"/>
        </w:numPr>
      </w:pPr>
      <w:r>
        <w:t>При успешном выполнении установки должен отобразиться интерфейс «</w:t>
      </w:r>
      <w:r w:rsidR="00EE0C10">
        <w:t xml:space="preserve">Платформа </w:t>
      </w:r>
      <w:proofErr w:type="spellStart"/>
      <w:r w:rsidR="00EE0C10" w:rsidRPr="00EE0C10">
        <w:t>СОиВПД</w:t>
      </w:r>
      <w:proofErr w:type="spellEnd"/>
      <w:r>
        <w:t>».</w:t>
      </w:r>
    </w:p>
    <w:p w14:paraId="722BC840" w14:textId="7B1108C4" w:rsidR="00F17B85" w:rsidRDefault="001727FD" w:rsidP="001727FD">
      <w:pPr>
        <w:pStyle w:val="a1"/>
        <w:keepNext/>
        <w:numPr>
          <w:ilvl w:val="0"/>
          <w:numId w:val="0"/>
        </w:numPr>
        <w:ind w:left="284"/>
        <w:jc w:val="center"/>
      </w:pPr>
      <w:r w:rsidRPr="00ED758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78A5351" wp14:editId="7EE94725">
            <wp:extent cx="5929418" cy="2698115"/>
            <wp:effectExtent l="19050" t="19050" r="14605" b="260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18" cy="26981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AE2BF9" w14:textId="53C13B55" w:rsidR="00F17B85" w:rsidRPr="00F00625" w:rsidRDefault="00F17B85" w:rsidP="007A07B7">
      <w:pPr>
        <w:pStyle w:val="af3"/>
        <w:jc w:val="center"/>
        <w:rPr>
          <w:b/>
        </w:rPr>
      </w:pPr>
      <w:r w:rsidRPr="00F00625">
        <w:t>Рисунок 3.2.7.1</w:t>
      </w:r>
      <w:r>
        <w:t xml:space="preserve"> – Интерфейс «</w:t>
      </w:r>
      <w:r w:rsidR="005A077F" w:rsidRPr="005A077F">
        <w:t xml:space="preserve">Платформа </w:t>
      </w:r>
      <w:proofErr w:type="spellStart"/>
      <w:r w:rsidR="005A077F" w:rsidRPr="005A077F">
        <w:t>СОиВПД</w:t>
      </w:r>
      <w:proofErr w:type="spellEnd"/>
      <w:r>
        <w:t>»</w:t>
      </w:r>
    </w:p>
    <w:p w14:paraId="696F9ADE" w14:textId="77777777" w:rsidR="00F17B85" w:rsidRDefault="00F17B85" w:rsidP="00F17B85">
      <w:pPr>
        <w:widowControl/>
        <w:suppressAutoHyphens w:val="0"/>
        <w:spacing w:before="0" w:after="0" w:line="276" w:lineRule="auto"/>
        <w:ind w:firstLine="0"/>
        <w:jc w:val="left"/>
        <w:rPr>
          <w:rFonts w:eastAsia="Times New Roman"/>
          <w:b/>
          <w:bCs/>
          <w:iCs/>
          <w:sz w:val="27"/>
          <w:szCs w:val="28"/>
          <w:lang w:eastAsia="ru-RU"/>
        </w:rPr>
      </w:pPr>
      <w:r>
        <w:br w:type="page"/>
      </w:r>
    </w:p>
    <w:p w14:paraId="2D62CCD5" w14:textId="18C7DF13" w:rsidR="00F17B85" w:rsidRDefault="001727FD" w:rsidP="001727FD">
      <w:pPr>
        <w:pStyle w:val="2f5"/>
        <w:numPr>
          <w:ilvl w:val="1"/>
          <w:numId w:val="21"/>
        </w:numPr>
      </w:pPr>
      <w:bookmarkStart w:id="71" w:name="_Toc38906627"/>
      <w:r>
        <w:lastRenderedPageBreak/>
        <w:t>Установка Мобильного приложения</w:t>
      </w:r>
      <w:bookmarkEnd w:id="71"/>
    </w:p>
    <w:p w14:paraId="4258E38A" w14:textId="77777777" w:rsidR="00F17B85" w:rsidRDefault="00F17B85" w:rsidP="00F17B85">
      <w:pPr>
        <w:pStyle w:val="310"/>
        <w:numPr>
          <w:ilvl w:val="2"/>
          <w:numId w:val="21"/>
        </w:numPr>
      </w:pPr>
      <w:bookmarkStart w:id="72" w:name="_Toc530408317"/>
      <w:bookmarkStart w:id="73" w:name="_Toc38906628"/>
      <w:proofErr w:type="spellStart"/>
      <w:r>
        <w:t>Порядок</w:t>
      </w:r>
      <w:proofErr w:type="spellEnd"/>
      <w:r>
        <w:t xml:space="preserve"> </w:t>
      </w:r>
      <w:proofErr w:type="spellStart"/>
      <w:r>
        <w:t>установки</w:t>
      </w:r>
      <w:bookmarkEnd w:id="72"/>
      <w:bookmarkEnd w:id="73"/>
      <w:proofErr w:type="spellEnd"/>
    </w:p>
    <w:p w14:paraId="3E88860D" w14:textId="5412DBE0" w:rsidR="001A61EB" w:rsidRPr="001A61EB" w:rsidRDefault="001A61EB" w:rsidP="00BA7861">
      <w:pPr>
        <w:pStyle w:val="a1"/>
        <w:numPr>
          <w:ilvl w:val="0"/>
          <w:numId w:val="31"/>
        </w:numPr>
        <w:spacing w:line="336" w:lineRule="auto"/>
        <w:rPr>
          <w:szCs w:val="24"/>
        </w:rPr>
      </w:pPr>
      <w:bookmarkStart w:id="74" w:name="_Toc530408318"/>
      <w:r w:rsidRPr="001A61EB">
        <w:rPr>
          <w:szCs w:val="24"/>
        </w:rPr>
        <w:t>Подключить мобильный тел</w:t>
      </w:r>
      <w:r>
        <w:rPr>
          <w:szCs w:val="24"/>
        </w:rPr>
        <w:t xml:space="preserve">ефон к компьютеру с помощью </w:t>
      </w:r>
      <w:r w:rsidRPr="001A61EB">
        <w:rPr>
          <w:szCs w:val="24"/>
        </w:rPr>
        <w:t>кабеля.</w:t>
      </w:r>
    </w:p>
    <w:p w14:paraId="168B6F66" w14:textId="2686275E" w:rsidR="001A61EB" w:rsidRPr="001A61EB" w:rsidRDefault="001A61EB" w:rsidP="00BA7861">
      <w:pPr>
        <w:pStyle w:val="a1"/>
        <w:numPr>
          <w:ilvl w:val="0"/>
          <w:numId w:val="31"/>
        </w:numPr>
        <w:spacing w:line="336" w:lineRule="auto"/>
        <w:rPr>
          <w:szCs w:val="24"/>
        </w:rPr>
      </w:pPr>
      <w:r w:rsidRPr="001A61EB">
        <w:rPr>
          <w:szCs w:val="24"/>
        </w:rPr>
        <w:t xml:space="preserve">С установочного диска скопировать файл </w:t>
      </w:r>
      <w:proofErr w:type="spellStart"/>
      <w:r w:rsidR="004950CC">
        <w:rPr>
          <w:szCs w:val="24"/>
        </w:rPr>
        <w:t>psovpd</w:t>
      </w:r>
      <w:r w:rsidRPr="001A61EB">
        <w:rPr>
          <w:szCs w:val="24"/>
        </w:rPr>
        <w:t>.apk</w:t>
      </w:r>
      <w:proofErr w:type="spellEnd"/>
      <w:r w:rsidRPr="001A61EB">
        <w:rPr>
          <w:szCs w:val="24"/>
        </w:rPr>
        <w:t xml:space="preserve"> в корневую папку внутренней памяти мобильного телефона.</w:t>
      </w:r>
    </w:p>
    <w:p w14:paraId="7E3D6B40" w14:textId="77777777" w:rsidR="001A61EB" w:rsidRPr="001A61EB" w:rsidRDefault="001A61EB" w:rsidP="00BA7861">
      <w:pPr>
        <w:pStyle w:val="a1"/>
        <w:numPr>
          <w:ilvl w:val="0"/>
          <w:numId w:val="31"/>
        </w:numPr>
        <w:spacing w:line="336" w:lineRule="auto"/>
        <w:rPr>
          <w:szCs w:val="24"/>
        </w:rPr>
      </w:pPr>
      <w:r w:rsidRPr="001A61EB">
        <w:rPr>
          <w:szCs w:val="24"/>
        </w:rPr>
        <w:t xml:space="preserve">Убедиться, что на мобильном устройстве в разделе «Настройки </w:t>
      </w:r>
      <w:r w:rsidRPr="001A61EB">
        <w:rPr>
          <w:szCs w:val="24"/>
        </w:rPr>
        <w:sym w:font="Wingdings" w:char="F0E0"/>
      </w:r>
      <w:r w:rsidRPr="001A61EB">
        <w:rPr>
          <w:szCs w:val="24"/>
        </w:rPr>
        <w:t xml:space="preserve"> Безопасность» пункт «Неизвестные источники» отмечен как активный.</w:t>
      </w:r>
    </w:p>
    <w:p w14:paraId="1548763B" w14:textId="77777777" w:rsidR="001A61EB" w:rsidRPr="001A61EB" w:rsidRDefault="001A61EB" w:rsidP="00BA7861">
      <w:pPr>
        <w:pStyle w:val="a1"/>
        <w:numPr>
          <w:ilvl w:val="0"/>
          <w:numId w:val="31"/>
        </w:numPr>
        <w:spacing w:line="336" w:lineRule="auto"/>
        <w:rPr>
          <w:szCs w:val="24"/>
        </w:rPr>
      </w:pPr>
      <w:r w:rsidRPr="001A61EB">
        <w:rPr>
          <w:szCs w:val="24"/>
        </w:rPr>
        <w:t xml:space="preserve">Перейти в «Настройки </w:t>
      </w:r>
      <w:r w:rsidRPr="001A61EB">
        <w:rPr>
          <w:szCs w:val="24"/>
        </w:rPr>
        <w:sym w:font="Wingdings" w:char="F0E0"/>
      </w:r>
      <w:r w:rsidRPr="001A61EB">
        <w:rPr>
          <w:szCs w:val="24"/>
        </w:rPr>
        <w:t xml:space="preserve"> Накопители </w:t>
      </w:r>
      <w:r w:rsidRPr="001A61EB">
        <w:rPr>
          <w:szCs w:val="24"/>
        </w:rPr>
        <w:sym w:font="Wingdings" w:char="F0E0"/>
      </w:r>
      <w:r w:rsidRPr="001A61EB">
        <w:rPr>
          <w:szCs w:val="24"/>
        </w:rPr>
        <w:t xml:space="preserve"> Проводник».</w:t>
      </w:r>
    </w:p>
    <w:p w14:paraId="17EC7234" w14:textId="23710AF2" w:rsidR="001A61EB" w:rsidRPr="001A61EB" w:rsidRDefault="001A61EB" w:rsidP="00BA7861">
      <w:pPr>
        <w:pStyle w:val="a1"/>
        <w:numPr>
          <w:ilvl w:val="0"/>
          <w:numId w:val="31"/>
        </w:numPr>
        <w:spacing w:line="336" w:lineRule="auto"/>
        <w:rPr>
          <w:szCs w:val="24"/>
        </w:rPr>
      </w:pPr>
      <w:r w:rsidRPr="001A61EB">
        <w:rPr>
          <w:szCs w:val="24"/>
        </w:rPr>
        <w:t xml:space="preserve">В Проводнике мобильного телефона перейти в корневую папку внутренней памяти телефона и запустить файл </w:t>
      </w:r>
      <w:proofErr w:type="spellStart"/>
      <w:r w:rsidR="004950CC">
        <w:rPr>
          <w:szCs w:val="24"/>
        </w:rPr>
        <w:t>psovpd</w:t>
      </w:r>
      <w:r w:rsidRPr="001A61EB">
        <w:rPr>
          <w:szCs w:val="24"/>
        </w:rPr>
        <w:t>.apk</w:t>
      </w:r>
      <w:proofErr w:type="spellEnd"/>
      <w:r w:rsidRPr="001A61EB">
        <w:rPr>
          <w:szCs w:val="24"/>
        </w:rPr>
        <w:t xml:space="preserve"> и подтвердить установку приложения, нажав «Установить» – начнется установка Мобильного приложения-</w:t>
      </w:r>
      <w:r w:rsidR="00F63324">
        <w:rPr>
          <w:szCs w:val="24"/>
        </w:rPr>
        <w:t xml:space="preserve"> «</w:t>
      </w:r>
      <w:r w:rsidR="00F63324" w:rsidRPr="00F63324">
        <w:rPr>
          <w:szCs w:val="24"/>
        </w:rPr>
        <w:t xml:space="preserve">Платформа </w:t>
      </w:r>
      <w:proofErr w:type="spellStart"/>
      <w:r w:rsidR="00F63324" w:rsidRPr="00F63324">
        <w:rPr>
          <w:szCs w:val="24"/>
        </w:rPr>
        <w:t>СОиВПД</w:t>
      </w:r>
      <w:proofErr w:type="spellEnd"/>
      <w:r w:rsidR="00F63324">
        <w:rPr>
          <w:szCs w:val="24"/>
        </w:rPr>
        <w:t>»</w:t>
      </w:r>
      <w:r w:rsidRPr="001A61EB">
        <w:rPr>
          <w:szCs w:val="24"/>
        </w:rPr>
        <w:t>.</w:t>
      </w:r>
    </w:p>
    <w:p w14:paraId="64E5F447" w14:textId="77777777" w:rsidR="001A61EB" w:rsidRPr="001A61EB" w:rsidRDefault="001A61EB" w:rsidP="00BA7861">
      <w:pPr>
        <w:pStyle w:val="a1"/>
        <w:numPr>
          <w:ilvl w:val="0"/>
          <w:numId w:val="31"/>
        </w:numPr>
        <w:spacing w:line="336" w:lineRule="auto"/>
        <w:rPr>
          <w:szCs w:val="24"/>
        </w:rPr>
      </w:pPr>
      <w:r w:rsidRPr="001A61EB">
        <w:rPr>
          <w:szCs w:val="24"/>
        </w:rPr>
        <w:t>После завершения установки Мобильное приложение станет доступно для запуска из меню приложений мобильного телефона</w:t>
      </w:r>
    </w:p>
    <w:p w14:paraId="2DAF7C61" w14:textId="77777777" w:rsidR="00F17B85" w:rsidRDefault="00F17B85" w:rsidP="00F17B85">
      <w:pPr>
        <w:pStyle w:val="310"/>
        <w:numPr>
          <w:ilvl w:val="2"/>
          <w:numId w:val="21"/>
        </w:numPr>
      </w:pPr>
      <w:bookmarkStart w:id="75" w:name="_Toc38906629"/>
      <w:proofErr w:type="spellStart"/>
      <w:r>
        <w:t>Проверка</w:t>
      </w:r>
      <w:proofErr w:type="spellEnd"/>
      <w:r>
        <w:t xml:space="preserve"> </w:t>
      </w:r>
      <w:proofErr w:type="spellStart"/>
      <w:r>
        <w:t>установки</w:t>
      </w:r>
      <w:bookmarkEnd w:id="74"/>
      <w:bookmarkEnd w:id="75"/>
      <w:proofErr w:type="spellEnd"/>
    </w:p>
    <w:p w14:paraId="784CBB64" w14:textId="55D138BC" w:rsidR="001A61EB" w:rsidRPr="001A61EB" w:rsidRDefault="001A61EB" w:rsidP="00BA7861">
      <w:pPr>
        <w:pStyle w:val="a1"/>
        <w:numPr>
          <w:ilvl w:val="0"/>
          <w:numId w:val="33"/>
        </w:numPr>
        <w:spacing w:line="336" w:lineRule="auto"/>
        <w:rPr>
          <w:szCs w:val="24"/>
        </w:rPr>
      </w:pPr>
      <w:r w:rsidRPr="001A61EB">
        <w:rPr>
          <w:szCs w:val="24"/>
        </w:rPr>
        <w:t xml:space="preserve">В списке всех установленных приложений мобильного телефона найти приложение </w:t>
      </w:r>
      <w:r w:rsidR="00F63324" w:rsidRPr="00F63324">
        <w:rPr>
          <w:szCs w:val="24"/>
        </w:rPr>
        <w:t xml:space="preserve">«Платформа </w:t>
      </w:r>
      <w:proofErr w:type="spellStart"/>
      <w:r w:rsidR="00F63324" w:rsidRPr="00F63324">
        <w:rPr>
          <w:szCs w:val="24"/>
        </w:rPr>
        <w:t>СОиВПД</w:t>
      </w:r>
      <w:proofErr w:type="spellEnd"/>
      <w:r w:rsidR="00F63324" w:rsidRPr="00F63324">
        <w:rPr>
          <w:szCs w:val="24"/>
        </w:rPr>
        <w:t>»</w:t>
      </w:r>
      <w:r w:rsidR="00F63324">
        <w:rPr>
          <w:szCs w:val="24"/>
        </w:rPr>
        <w:t xml:space="preserve"> </w:t>
      </w:r>
      <w:r w:rsidRPr="001A61EB">
        <w:rPr>
          <w:szCs w:val="24"/>
        </w:rPr>
        <w:t xml:space="preserve">и нажать на его иконку. </w:t>
      </w:r>
    </w:p>
    <w:p w14:paraId="48BBA148" w14:textId="32BDDB32" w:rsidR="00F17B85" w:rsidRDefault="001A61EB" w:rsidP="00BA7861">
      <w:pPr>
        <w:pStyle w:val="a1"/>
        <w:numPr>
          <w:ilvl w:val="0"/>
          <w:numId w:val="33"/>
        </w:numPr>
        <w:spacing w:line="336" w:lineRule="auto"/>
      </w:pPr>
      <w:r w:rsidRPr="001A61EB">
        <w:rPr>
          <w:szCs w:val="24"/>
        </w:rPr>
        <w:t>Если установка прошла успешно – должен запуститься интерфейс мобильного приложения</w:t>
      </w:r>
      <w:r w:rsidR="00F17B85" w:rsidRPr="001A61EB">
        <w:rPr>
          <w:szCs w:val="24"/>
        </w:rPr>
        <w:t xml:space="preserve"> </w:t>
      </w:r>
      <w:r w:rsidR="00F17B85" w:rsidRPr="00AC52AB">
        <w:t>(</w:t>
      </w:r>
      <w:r w:rsidR="00F17B85" w:rsidRPr="00AC52AB">
        <w:fldChar w:fldCharType="begin"/>
      </w:r>
      <w:r w:rsidR="00F17B85" w:rsidRPr="00AC52AB">
        <w:instrText xml:space="preserve"> REF _Ref530053173 \h  \* MERGEFORMAT </w:instrText>
      </w:r>
      <w:r w:rsidR="00F17B85" w:rsidRPr="00AC52AB">
        <w:fldChar w:fldCharType="separate"/>
      </w:r>
      <w:r w:rsidR="00F17B85" w:rsidRPr="00AC52AB">
        <w:t>Рисунок 3.5.2.</w:t>
      </w:r>
      <w:r w:rsidR="00F17B85" w:rsidRPr="00AC52AB">
        <w:rPr>
          <w:noProof/>
        </w:rPr>
        <w:t>1</w:t>
      </w:r>
      <w:r w:rsidR="00F17B85" w:rsidRPr="00AC52AB">
        <w:fldChar w:fldCharType="end"/>
      </w:r>
      <w:r w:rsidR="00F17B85" w:rsidRPr="00AC52AB">
        <w:t>).</w:t>
      </w:r>
    </w:p>
    <w:p w14:paraId="6127124F" w14:textId="5698C084" w:rsidR="00F17B85" w:rsidRDefault="001A61EB" w:rsidP="001A61EB">
      <w:pPr>
        <w:keepNext/>
        <w:ind w:firstLine="28"/>
        <w:jc w:val="center"/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3D1E59ED" wp14:editId="53B551AE">
            <wp:extent cx="2802256" cy="472880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6" cy="472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641A8" w14:textId="69C68807" w:rsidR="00F17B85" w:rsidRDefault="00F17B85" w:rsidP="001A61EB">
      <w:pPr>
        <w:pStyle w:val="af3"/>
        <w:jc w:val="center"/>
      </w:pPr>
      <w:bookmarkStart w:id="76" w:name="_Ref530053173"/>
      <w:r w:rsidRPr="00764D63">
        <w:t>Рисунок 3.5.2.</w:t>
      </w:r>
      <w:fldSimple w:instr=" SEQ Рисунок_3.5.2. \* ARABIC ">
        <w:r w:rsidRPr="00764D63">
          <w:rPr>
            <w:noProof/>
          </w:rPr>
          <w:t>1</w:t>
        </w:r>
      </w:fldSimple>
      <w:bookmarkEnd w:id="76"/>
      <w:r w:rsidR="001A61EB">
        <w:t xml:space="preserve"> – Начальный экран м</w:t>
      </w:r>
      <w:r w:rsidRPr="00764D63">
        <w:t>обильного приложения</w:t>
      </w:r>
    </w:p>
    <w:p w14:paraId="67DD9BB7" w14:textId="77777777" w:rsidR="001A61EB" w:rsidRPr="002C3E20" w:rsidRDefault="001A61EB" w:rsidP="001A61EB">
      <w:pPr>
        <w:pStyle w:val="310"/>
        <w:numPr>
          <w:ilvl w:val="2"/>
          <w:numId w:val="21"/>
        </w:numPr>
      </w:pPr>
      <w:bookmarkStart w:id="77" w:name="_Toc500804762"/>
      <w:bookmarkStart w:id="78" w:name="_Ref500805193"/>
      <w:bookmarkStart w:id="79" w:name="_Toc513399126"/>
      <w:bookmarkStart w:id="80" w:name="_Toc37534757"/>
      <w:bookmarkStart w:id="81" w:name="_Toc38563790"/>
      <w:bookmarkStart w:id="82" w:name="_Toc38906630"/>
      <w:bookmarkStart w:id="83" w:name="_Toc500293040"/>
      <w:r w:rsidRPr="002C3E20">
        <w:t>Дополн</w:t>
      </w:r>
      <w:r w:rsidRPr="001A61EB">
        <w:rPr>
          <w:iCs w:val="0"/>
        </w:rPr>
        <w:t>и</w:t>
      </w:r>
      <w:r w:rsidRPr="002C3E20">
        <w:t>тельные настройки</w:t>
      </w:r>
      <w:bookmarkEnd w:id="77"/>
      <w:bookmarkEnd w:id="78"/>
      <w:bookmarkEnd w:id="79"/>
      <w:bookmarkEnd w:id="80"/>
      <w:bookmarkEnd w:id="81"/>
      <w:bookmarkEnd w:id="82"/>
    </w:p>
    <w:bookmarkEnd w:id="83"/>
    <w:p w14:paraId="3BABA6B4" w14:textId="3B74C6B7" w:rsidR="001A61EB" w:rsidRPr="001A61EB" w:rsidRDefault="001A61EB" w:rsidP="00BA7861">
      <w:pPr>
        <w:pStyle w:val="a1"/>
        <w:numPr>
          <w:ilvl w:val="0"/>
          <w:numId w:val="32"/>
        </w:numPr>
        <w:tabs>
          <w:tab w:val="left" w:pos="4820"/>
        </w:tabs>
        <w:spacing w:line="336" w:lineRule="auto"/>
        <w:rPr>
          <w:szCs w:val="24"/>
        </w:rPr>
      </w:pPr>
      <w:r w:rsidRPr="001A61EB">
        <w:rPr>
          <w:szCs w:val="24"/>
        </w:rPr>
        <w:t xml:space="preserve">Перед началом использования </w:t>
      </w:r>
      <w:r w:rsidR="007924E7" w:rsidRPr="007924E7">
        <w:rPr>
          <w:szCs w:val="24"/>
        </w:rPr>
        <w:t xml:space="preserve">«Платформа </w:t>
      </w:r>
      <w:proofErr w:type="spellStart"/>
      <w:r w:rsidR="007924E7" w:rsidRPr="007924E7">
        <w:rPr>
          <w:szCs w:val="24"/>
        </w:rPr>
        <w:t>СОиВПД</w:t>
      </w:r>
      <w:proofErr w:type="spellEnd"/>
      <w:r w:rsidR="007924E7" w:rsidRPr="007924E7">
        <w:rPr>
          <w:szCs w:val="24"/>
        </w:rPr>
        <w:t>»</w:t>
      </w:r>
      <w:r w:rsidRPr="001A61EB">
        <w:rPr>
          <w:szCs w:val="24"/>
        </w:rPr>
        <w:t xml:space="preserve"> необходимо:</w:t>
      </w:r>
    </w:p>
    <w:p w14:paraId="43271E75" w14:textId="77777777" w:rsidR="001A61EB" w:rsidRPr="001A61EB" w:rsidRDefault="001A61EB" w:rsidP="00BA7861">
      <w:pPr>
        <w:pStyle w:val="a1"/>
        <w:numPr>
          <w:ilvl w:val="0"/>
          <w:numId w:val="32"/>
        </w:numPr>
        <w:tabs>
          <w:tab w:val="left" w:pos="4820"/>
        </w:tabs>
        <w:spacing w:line="336" w:lineRule="auto"/>
        <w:rPr>
          <w:szCs w:val="24"/>
        </w:rPr>
      </w:pPr>
      <w:r w:rsidRPr="001A61EB">
        <w:rPr>
          <w:szCs w:val="24"/>
        </w:rPr>
        <w:t xml:space="preserve">Проверить, что параметр NFC в «Настройки </w:t>
      </w:r>
      <w:r w:rsidRPr="001A61EB">
        <w:rPr>
          <w:szCs w:val="24"/>
        </w:rPr>
        <w:sym w:font="Wingdings" w:char="F0E0"/>
      </w:r>
      <w:r w:rsidRPr="001A61EB">
        <w:rPr>
          <w:szCs w:val="24"/>
        </w:rPr>
        <w:t xml:space="preserve"> Беспроводные сети </w:t>
      </w:r>
      <w:r w:rsidRPr="001A61EB">
        <w:rPr>
          <w:szCs w:val="24"/>
        </w:rPr>
        <w:sym w:font="Wingdings" w:char="F0E0"/>
      </w:r>
      <w:r w:rsidRPr="001A61EB">
        <w:rPr>
          <w:szCs w:val="24"/>
        </w:rPr>
        <w:t xml:space="preserve"> Ещё» – активен. Если параметр неактивен – включить его.</w:t>
      </w:r>
    </w:p>
    <w:p w14:paraId="4EC84AE4" w14:textId="77777777" w:rsidR="001A61EB" w:rsidRPr="001A61EB" w:rsidRDefault="001A61EB" w:rsidP="00BA7861">
      <w:pPr>
        <w:pStyle w:val="a1"/>
        <w:numPr>
          <w:ilvl w:val="0"/>
          <w:numId w:val="32"/>
        </w:numPr>
        <w:tabs>
          <w:tab w:val="left" w:pos="4820"/>
        </w:tabs>
        <w:spacing w:line="336" w:lineRule="auto"/>
        <w:rPr>
          <w:szCs w:val="24"/>
        </w:rPr>
      </w:pPr>
      <w:r w:rsidRPr="001A61EB">
        <w:rPr>
          <w:szCs w:val="24"/>
        </w:rPr>
        <w:t xml:space="preserve">Подключить мобильный телефон к беспроводной сети </w:t>
      </w:r>
      <w:proofErr w:type="spellStart"/>
      <w:r w:rsidRPr="001A61EB">
        <w:rPr>
          <w:szCs w:val="24"/>
        </w:rPr>
        <w:t>Wi</w:t>
      </w:r>
      <w:proofErr w:type="spellEnd"/>
      <w:r w:rsidRPr="001A61EB">
        <w:rPr>
          <w:szCs w:val="24"/>
        </w:rPr>
        <w:t xml:space="preserve">-Fi либо использовать мобильный интернет. </w:t>
      </w:r>
    </w:p>
    <w:p w14:paraId="17E5D9B4" w14:textId="61184039" w:rsidR="001A61EB" w:rsidRPr="001A61EB" w:rsidRDefault="001A61EB" w:rsidP="00BA7861">
      <w:pPr>
        <w:pStyle w:val="a1"/>
        <w:numPr>
          <w:ilvl w:val="0"/>
          <w:numId w:val="32"/>
        </w:numPr>
        <w:tabs>
          <w:tab w:val="left" w:pos="4820"/>
        </w:tabs>
        <w:spacing w:line="336" w:lineRule="auto"/>
        <w:rPr>
          <w:szCs w:val="24"/>
        </w:rPr>
      </w:pPr>
      <w:r w:rsidRPr="001A61EB">
        <w:rPr>
          <w:szCs w:val="24"/>
        </w:rPr>
        <w:t xml:space="preserve">Подтвердить запрашиваемые при первом запуске приложения </w:t>
      </w:r>
      <w:r w:rsidR="007924E7" w:rsidRPr="007924E7">
        <w:rPr>
          <w:szCs w:val="24"/>
        </w:rPr>
        <w:t xml:space="preserve">«Платформа </w:t>
      </w:r>
      <w:proofErr w:type="spellStart"/>
      <w:r w:rsidR="007924E7" w:rsidRPr="007924E7">
        <w:rPr>
          <w:szCs w:val="24"/>
        </w:rPr>
        <w:t>СОиВПД</w:t>
      </w:r>
      <w:proofErr w:type="spellEnd"/>
      <w:r w:rsidR="007924E7" w:rsidRPr="007924E7">
        <w:rPr>
          <w:szCs w:val="24"/>
        </w:rPr>
        <w:t>»</w:t>
      </w:r>
      <w:r w:rsidRPr="001A61EB">
        <w:rPr>
          <w:szCs w:val="24"/>
        </w:rPr>
        <w:t xml:space="preserve"> разрешения на использование камеры, внутренней памяти устройства, а также доступ к GPS координатам.</w:t>
      </w:r>
    </w:p>
    <w:p w14:paraId="7F7FFE20" w14:textId="77777777" w:rsidR="00F17B85" w:rsidRDefault="00F17B85" w:rsidP="00F17B85">
      <w:pPr>
        <w:pStyle w:val="15"/>
        <w:spacing w:after="60" w:line="276" w:lineRule="auto"/>
        <w:jc w:val="right"/>
        <w:rPr>
          <w:szCs w:val="24"/>
        </w:rPr>
      </w:pPr>
      <w:bookmarkStart w:id="84" w:name="_Ref529991068"/>
      <w:bookmarkStart w:id="85" w:name="_Ref530398826"/>
      <w:bookmarkStart w:id="86" w:name="_Toc530408320"/>
      <w:bookmarkStart w:id="87" w:name="_Toc38906631"/>
      <w:bookmarkEnd w:id="84"/>
      <w:r>
        <w:rPr>
          <w:szCs w:val="24"/>
        </w:rPr>
        <w:lastRenderedPageBreak/>
        <w:t>Приложение 1</w:t>
      </w:r>
      <w:bookmarkEnd w:id="85"/>
      <w:bookmarkEnd w:id="86"/>
      <w:bookmarkEnd w:id="87"/>
    </w:p>
    <w:p w14:paraId="6C45132C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center"/>
        <w:rPr>
          <w:rFonts w:eastAsia="Times New Roman"/>
          <w:b/>
          <w:bCs/>
          <w:iCs/>
          <w:sz w:val="27"/>
          <w:szCs w:val="28"/>
          <w:lang w:eastAsia="ru-RU"/>
        </w:rPr>
      </w:pPr>
      <w:r>
        <w:rPr>
          <w:rFonts w:eastAsia="Times New Roman"/>
          <w:b/>
          <w:bCs/>
          <w:iCs/>
          <w:sz w:val="27"/>
          <w:szCs w:val="28"/>
          <w:lang w:eastAsia="ru-RU"/>
        </w:rPr>
        <w:t>Конфигурационные файлы сервисов маршрутизации и конфигурации</w:t>
      </w:r>
    </w:p>
    <w:p w14:paraId="30FD8170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C:\GateWay\ConfigService\application.yml</w:t>
      </w:r>
    </w:p>
    <w:p w14:paraId="085B624F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eureka:</w:t>
      </w:r>
    </w:p>
    <w:p w14:paraId="34D72227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client:</w:t>
      </w:r>
    </w:p>
    <w:p w14:paraId="3C460783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fetch-registry: false</w:t>
      </w:r>
    </w:p>
    <w:p w14:paraId="659B0228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register-with-eureka: true</w:t>
      </w:r>
    </w:p>
    <w:p w14:paraId="06AEA302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serviceUrl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74B03B78" w14:textId="282A323C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defaultZone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 http://ADDRESS:8761/eureka/ # IP-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адрес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сервера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-gw</w:t>
      </w:r>
      <w:proofErr w:type="spellEnd"/>
    </w:p>
    <w:p w14:paraId="27E6703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instance:</w:t>
      </w:r>
    </w:p>
    <w:p w14:paraId="4E6ADC8B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prefer-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ip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-address: true</w:t>
      </w:r>
    </w:p>
    <w:p w14:paraId="749BAB0B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</w:p>
    <w:p w14:paraId="12FDAA1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C:\GateWay\ConfigService\config\auth-service\application.yml</w:t>
      </w:r>
    </w:p>
    <w:p w14:paraId="28727618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spring</w:t>
      </w:r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4A292C5E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datasource</w:t>
      </w:r>
      <w:proofErr w:type="spellEnd"/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2897EE16" w14:textId="2BCAB5C1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url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: </w:t>
      </w:r>
      <w:proofErr w:type="spellStart"/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jdbc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oracle</w:t>
      </w:r>
      <w:proofErr w:type="gram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thin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:@</w:t>
      </w:r>
      <w:r w:rsidRPr="004950CC">
        <w:t xml:space="preserve">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ADDRESS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PORT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/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#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Адрес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и порт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сервера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БД</w:t>
      </w:r>
    </w:p>
    <w:p w14:paraId="679596F5" w14:textId="77777777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</w:p>
    <w:p w14:paraId="70CD347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C:\GateWay\ConfigService\config\report-service\application.yml</w:t>
      </w:r>
    </w:p>
    <w:p w14:paraId="0B624539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spring</w:t>
      </w:r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54065194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datasource</w:t>
      </w:r>
      <w:proofErr w:type="spellEnd"/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11748B9C" w14:textId="3E62B2F9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url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: </w:t>
      </w:r>
      <w:proofErr w:type="spellStart"/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jdbc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oracle</w:t>
      </w:r>
      <w:proofErr w:type="gram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thin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:@</w:t>
      </w:r>
      <w:r w:rsidRPr="004950CC">
        <w:t xml:space="preserve">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ADDRESS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PORT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/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#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Адрес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и порт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сервера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БД</w:t>
      </w:r>
    </w:p>
    <w:p w14:paraId="3F1CA847" w14:textId="77777777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</w:p>
    <w:p w14:paraId="49708602" w14:textId="142D880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C:\GateWay\ConfigService\config\</w:t>
      </w:r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-service\application.yml</w:t>
      </w:r>
    </w:p>
    <w:p w14:paraId="7CD1C8E0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spring</w:t>
      </w:r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17142486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datasource</w:t>
      </w:r>
      <w:proofErr w:type="spellEnd"/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7AC9F8ED" w14:textId="680D09F8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lastRenderedPageBreak/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url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: </w:t>
      </w:r>
      <w:proofErr w:type="spellStart"/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jdbc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oracle</w:t>
      </w:r>
      <w:proofErr w:type="gram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thin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:@</w:t>
      </w:r>
      <w:r w:rsidRPr="004950CC">
        <w:t xml:space="preserve">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ADDRESS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PORT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/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#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Адрес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826DCF">
        <w:rPr>
          <w:rFonts w:ascii="Courier New" w:eastAsia="Times New Roman" w:hAnsi="Courier New" w:cs="Courier New"/>
          <w:bCs/>
          <w:iCs/>
          <w:szCs w:val="24"/>
          <w:lang w:eastAsia="ru-RU"/>
        </w:rPr>
        <w:t>и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826DCF">
        <w:rPr>
          <w:rFonts w:ascii="Courier New" w:eastAsia="Times New Roman" w:hAnsi="Courier New" w:cs="Courier New"/>
          <w:bCs/>
          <w:iCs/>
          <w:szCs w:val="24"/>
          <w:lang w:eastAsia="ru-RU"/>
        </w:rPr>
        <w:t>порт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сервера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БД</w:t>
      </w:r>
    </w:p>
    <w:p w14:paraId="315F8A8B" w14:textId="77777777" w:rsidR="00F17B85" w:rsidRPr="00F63324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app</w:t>
      </w:r>
      <w:r w:rsidRPr="00F63324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</w:p>
    <w:p w14:paraId="3952C672" w14:textId="77777777" w:rsidR="00F17B85" w:rsidRPr="00F63324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F63324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photo</w:t>
      </w:r>
      <w:r w:rsidRPr="00F63324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</w:p>
    <w:p w14:paraId="3793D5FC" w14:textId="723E8407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dir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: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:\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Back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\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photo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#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Каталог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для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хранения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фотографий</w:t>
      </w:r>
    </w:p>
    <w:p w14:paraId="3D8504D5" w14:textId="77777777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</w:p>
    <w:p w14:paraId="3317228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C:\GateWay\ConfigService\config\sync-service\application.yml</w:t>
      </w:r>
    </w:p>
    <w:p w14:paraId="1993F234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spring</w:t>
      </w:r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5BBF7CF8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datasource</w:t>
      </w:r>
      <w:proofErr w:type="spellEnd"/>
      <w:r w:rsidRPr="00F17B85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:</w:t>
      </w:r>
    </w:p>
    <w:p w14:paraId="5C2A2C41" w14:textId="59620A7B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url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: </w:t>
      </w:r>
      <w:proofErr w:type="spellStart"/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jdbc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oracle</w:t>
      </w:r>
      <w:proofErr w:type="gram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thin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:@</w:t>
      </w:r>
      <w:r w:rsidRPr="004950CC">
        <w:t xml:space="preserve">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ADDRESS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PORT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>/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#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Адрес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826DCF">
        <w:rPr>
          <w:rFonts w:ascii="Courier New" w:eastAsia="Times New Roman" w:hAnsi="Courier New" w:cs="Courier New"/>
          <w:bCs/>
          <w:iCs/>
          <w:szCs w:val="24"/>
          <w:lang w:eastAsia="ru-RU"/>
        </w:rPr>
        <w:t>и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826DCF">
        <w:rPr>
          <w:rFonts w:ascii="Courier New" w:eastAsia="Times New Roman" w:hAnsi="Courier New" w:cs="Courier New"/>
          <w:bCs/>
          <w:iCs/>
          <w:szCs w:val="24"/>
          <w:lang w:eastAsia="ru-RU"/>
        </w:rPr>
        <w:t>порт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сервера</w:t>
      </w:r>
      <w:r w:rsidRPr="004950CC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БД</w:t>
      </w:r>
    </w:p>
    <w:p w14:paraId="58F0A49C" w14:textId="77777777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eastAsia="Times New Roman"/>
          <w:bCs/>
          <w:iCs/>
          <w:sz w:val="27"/>
          <w:szCs w:val="28"/>
          <w:lang w:eastAsia="ru-RU"/>
        </w:rPr>
      </w:pPr>
    </w:p>
    <w:p w14:paraId="22E7DD33" w14:textId="77777777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eastAsia="Times New Roman"/>
          <w:bCs/>
          <w:iCs/>
          <w:sz w:val="27"/>
          <w:szCs w:val="28"/>
          <w:lang w:eastAsia="ru-RU"/>
        </w:rPr>
      </w:pPr>
    </w:p>
    <w:p w14:paraId="341DAFEA" w14:textId="77777777" w:rsidR="00F17B85" w:rsidRPr="004950CC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eastAsia="Times New Roman"/>
          <w:bCs/>
          <w:iCs/>
          <w:sz w:val="27"/>
          <w:szCs w:val="28"/>
          <w:lang w:eastAsia="ru-RU"/>
        </w:rPr>
      </w:pPr>
    </w:p>
    <w:p w14:paraId="71F27B4C" w14:textId="77777777" w:rsidR="00F17B85" w:rsidRDefault="00F17B85" w:rsidP="00F17B85">
      <w:pPr>
        <w:pStyle w:val="15"/>
        <w:spacing w:after="60" w:line="276" w:lineRule="auto"/>
        <w:jc w:val="right"/>
        <w:rPr>
          <w:szCs w:val="24"/>
        </w:rPr>
      </w:pPr>
      <w:bookmarkStart w:id="88" w:name="_Ref530044083"/>
      <w:bookmarkStart w:id="89" w:name="_Toc530408321"/>
      <w:bookmarkStart w:id="90" w:name="_Toc38906632"/>
      <w:r>
        <w:rPr>
          <w:szCs w:val="24"/>
        </w:rPr>
        <w:lastRenderedPageBreak/>
        <w:t>Приложение 2</w:t>
      </w:r>
      <w:bookmarkEnd w:id="88"/>
      <w:bookmarkEnd w:id="89"/>
      <w:bookmarkEnd w:id="90"/>
    </w:p>
    <w:p w14:paraId="7E7103E6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center"/>
        <w:rPr>
          <w:rFonts w:eastAsia="Times New Roman"/>
          <w:b/>
          <w:bCs/>
          <w:iCs/>
          <w:sz w:val="27"/>
          <w:szCs w:val="28"/>
          <w:lang w:eastAsia="ru-RU"/>
        </w:rPr>
      </w:pPr>
      <w:r>
        <w:rPr>
          <w:rFonts w:eastAsia="Times New Roman"/>
          <w:b/>
          <w:bCs/>
          <w:iCs/>
          <w:sz w:val="27"/>
          <w:szCs w:val="28"/>
          <w:lang w:eastAsia="ru-RU"/>
        </w:rPr>
        <w:t>Файл конфигурации интерфейсной части приложения</w:t>
      </w:r>
    </w:p>
    <w:p w14:paraId="50AF80F8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worker_processes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auto;</w:t>
      </w:r>
    </w:p>
    <w:p w14:paraId="77F3920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events {</w:t>
      </w:r>
    </w:p>
    <w:p w14:paraId="5635A12F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worker_connections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8192;</w:t>
      </w:r>
    </w:p>
    <w:p w14:paraId="62755A1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}</w:t>
      </w:r>
    </w:p>
    <w:p w14:paraId="4B0F2D2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http {</w:t>
      </w:r>
    </w:p>
    <w:p w14:paraId="20432AF9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include </w:t>
      </w:r>
      <w:proofErr w:type="spellStart"/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mime.types</w:t>
      </w:r>
      <w:proofErr w:type="spellEnd"/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;</w:t>
      </w:r>
    </w:p>
    <w:p w14:paraId="4BD46015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default_type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application/octet-stream;</w:t>
      </w:r>
    </w:p>
    <w:p w14:paraId="2D76E65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sendfile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on;</w:t>
      </w:r>
    </w:p>
    <w:p w14:paraId="4570445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tcp_nopush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on;</w:t>
      </w:r>
    </w:p>
    <w:p w14:paraId="7EFBA808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tcp_nodelay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on;</w:t>
      </w:r>
    </w:p>
    <w:p w14:paraId="176A2B9A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keepalive_timeout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65;</w:t>
      </w:r>
    </w:p>
    <w:p w14:paraId="5F176D9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server_names_hash_bucket_size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64;</w:t>
      </w:r>
    </w:p>
    <w:p w14:paraId="20D5027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server {</w:t>
      </w:r>
    </w:p>
    <w:p w14:paraId="26CD692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listen       80;</w:t>
      </w:r>
    </w:p>
    <w:p w14:paraId="3148AF2D" w14:textId="20D4797B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server_name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;</w:t>
      </w:r>
    </w:p>
    <w:p w14:paraId="4C75244B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client_max_body_size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1024m;</w:t>
      </w:r>
    </w:p>
    <w:p w14:paraId="44FE2E02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location / {</w:t>
      </w:r>
    </w:p>
    <w:p w14:paraId="6637D79E" w14:textId="033C878A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root   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Web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;</w:t>
      </w:r>
    </w:p>
    <w:p w14:paraId="0757C0E3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</w:t>
      </w:r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index  index.html</w:t>
      </w:r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index.htm;</w:t>
      </w:r>
    </w:p>
    <w:p w14:paraId="4C8F7AF0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 xml:space="preserve">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try_files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$uri /index.html;</w:t>
      </w:r>
    </w:p>
    <w:p w14:paraId="376C250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}</w:t>
      </w:r>
    </w:p>
    <w:p w14:paraId="4AD631B9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location ~ /assets</w:t>
      </w:r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/(</w:t>
      </w:r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.*)$ {</w:t>
      </w:r>
    </w:p>
    <w:p w14:paraId="163E636C" w14:textId="5E4B894D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 xml:space="preserve">        root 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Web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;</w:t>
      </w:r>
    </w:p>
    <w:p w14:paraId="7278D835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}</w:t>
      </w:r>
    </w:p>
    <w:p w14:paraId="210B6F6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location ~ /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api</w:t>
      </w:r>
      <w:proofErr w:type="spellEnd"/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/(</w:t>
      </w:r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.*)$ {</w:t>
      </w:r>
    </w:p>
    <w:p w14:paraId="4EBC951C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if ($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request_method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= OPTIONS) {</w:t>
      </w:r>
    </w:p>
    <w:p w14:paraId="33B127D8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add_header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Access-Control-Allow-Methods "GET, POST, PUT, OPTIONS, DELETE";</w:t>
      </w:r>
    </w:p>
    <w:p w14:paraId="2E5246B0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add_header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Access-Control-Allow-Headers "Content-Type, X-Auth-Username, X-Auth-Password, X-Auth-Token";</w:t>
      </w:r>
    </w:p>
    <w:p w14:paraId="256E90C7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add_header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Access-Control-Allow-Credentials "true";</w:t>
      </w:r>
    </w:p>
    <w:p w14:paraId="1DB4D6AC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add_header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Content-Type application/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json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;</w:t>
      </w:r>
    </w:p>
    <w:p w14:paraId="3D9C36B0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add_header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Content-Length 0;</w:t>
      </w:r>
    </w:p>
    <w:p w14:paraId="2CEACC3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    return 204;</w:t>
      </w:r>
    </w:p>
    <w:p w14:paraId="46AA12E2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</w:t>
      </w:r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>}</w:t>
      </w:r>
    </w:p>
    <w:p w14:paraId="05A32FF6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>proxy_pass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          </w:t>
      </w:r>
      <w:proofErr w:type="gramStart"/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>http://ADDRESS</w:t>
      </w:r>
      <w:r w:rsidRPr="00826DCF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: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PORT</w:t>
      </w:r>
      <w:proofErr w:type="gramEnd"/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>/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>api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>/$1$is_args$args; #</w:t>
      </w:r>
      <w:r w:rsidRPr="00826DCF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IP-адрес </w:t>
      </w:r>
      <w:r w:rsidRPr="00826DCF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и порт </w:t>
      </w:r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>сервера приложений и бизнес-процессов</w:t>
      </w:r>
    </w:p>
    <w:p w14:paraId="6073AB42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proxy_http_version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1.1;</w:t>
      </w:r>
    </w:p>
    <w:p w14:paraId="507DFA56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proxy_set_header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X-Forwarded-For $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remote_addr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;</w:t>
      </w:r>
    </w:p>
    <w:p w14:paraId="0BF99CA6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proxy_set_header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Host $host</w:t>
      </w:r>
    </w:p>
    <w:p w14:paraId="01FB32E6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}</w:t>
      </w:r>
    </w:p>
    <w:p w14:paraId="1CDC4393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error_page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500 502 503 </w:t>
      </w:r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504  /</w:t>
      </w:r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50x.html;</w:t>
      </w:r>
    </w:p>
    <w:p w14:paraId="491923B7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location = /50x.html {</w:t>
      </w:r>
    </w:p>
    <w:p w14:paraId="647BEEA2" w14:textId="1877EADB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           root</w:t>
      </w:r>
      <w:r w:rsidRPr="00F17B85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Web</w:t>
      </w:r>
      <w:proofErr w:type="spellEnd"/>
      <w:r w:rsidRPr="00F17B85">
        <w:rPr>
          <w:rFonts w:ascii="Courier New" w:eastAsia="Times New Roman" w:hAnsi="Courier New" w:cs="Courier New"/>
          <w:bCs/>
          <w:iCs/>
          <w:szCs w:val="24"/>
          <w:lang w:eastAsia="ru-RU"/>
        </w:rPr>
        <w:t>;</w:t>
      </w:r>
    </w:p>
    <w:p w14:paraId="017E9DD0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F17B85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    }</w:t>
      </w:r>
    </w:p>
    <w:p w14:paraId="7178E9AF" w14:textId="77777777" w:rsidR="00F17B85" w:rsidRP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F17B85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   }</w:t>
      </w:r>
    </w:p>
    <w:p w14:paraId="46A9D676" w14:textId="77777777" w:rsidR="00F17B85" w:rsidRDefault="00F17B85" w:rsidP="00F17B85">
      <w:pPr>
        <w:pStyle w:val="15"/>
        <w:spacing w:after="60" w:line="276" w:lineRule="auto"/>
        <w:jc w:val="right"/>
        <w:rPr>
          <w:szCs w:val="24"/>
        </w:rPr>
      </w:pPr>
      <w:bookmarkStart w:id="91" w:name="_Ref529991136"/>
      <w:bookmarkStart w:id="92" w:name="_Toc530408322"/>
      <w:bookmarkStart w:id="93" w:name="_Toc38906633"/>
      <w:bookmarkEnd w:id="91"/>
      <w:r>
        <w:rPr>
          <w:szCs w:val="24"/>
        </w:rPr>
        <w:t>Приложение 3</w:t>
      </w:r>
      <w:bookmarkEnd w:id="92"/>
      <w:bookmarkEnd w:id="93"/>
    </w:p>
    <w:p w14:paraId="7C9543DB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center"/>
        <w:rPr>
          <w:rFonts w:eastAsia="Times New Roman"/>
          <w:b/>
          <w:bCs/>
          <w:iCs/>
          <w:sz w:val="27"/>
          <w:szCs w:val="28"/>
          <w:lang w:eastAsia="ru-RU"/>
        </w:rPr>
      </w:pPr>
      <w:r>
        <w:rPr>
          <w:rFonts w:eastAsia="Times New Roman"/>
          <w:b/>
          <w:bCs/>
          <w:iCs/>
          <w:sz w:val="27"/>
          <w:szCs w:val="28"/>
          <w:lang w:eastAsia="ru-RU"/>
        </w:rPr>
        <w:t>Файл конфигурации сервиса кэширования внутренних данных</w:t>
      </w:r>
    </w:p>
    <w:p w14:paraId="05592458" w14:textId="10AB7108" w:rsidR="00F17B85" w:rsidRPr="00AD0328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В файле необходимо заменить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IP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-адрес для опций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adminInterface</w:t>
      </w:r>
      <w:proofErr w:type="spellEnd"/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,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interface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, </w:t>
      </w:r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database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.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proofErr w:type="gramEnd"/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.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server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 xml:space="preserve"> на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IP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-адрес сервера кэширования внутренних данных.</w:t>
      </w:r>
    </w:p>
    <w:p w14:paraId="47D3FA2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{</w:t>
      </w:r>
    </w:p>
    <w:p w14:paraId="2A301D6F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adminInterface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": "ADDRESS:4985",</w:t>
      </w:r>
    </w:p>
    <w:p w14:paraId="12E5E373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"interface": "ADDRESS:4984",</w:t>
      </w:r>
    </w:p>
    <w:p w14:paraId="1853682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"log": ["*"],</w:t>
      </w:r>
    </w:p>
    <w:p w14:paraId="52CE7A0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"databases": {</w:t>
      </w:r>
    </w:p>
    <w:p w14:paraId="562D2A2D" w14:textId="76CACE7A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": {</w:t>
      </w:r>
    </w:p>
    <w:p w14:paraId="1DB7D7F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use_views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": true,</w:t>
      </w:r>
    </w:p>
    <w:p w14:paraId="30E3F8F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 xml:space="preserve">"server": "http://ADDRESS:8091", </w:t>
      </w:r>
    </w:p>
    <w:p w14:paraId="34D3E3D8" w14:textId="4C5482DB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"bucket": "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",</w:t>
      </w:r>
    </w:p>
    <w:p w14:paraId="3FD8987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"username": "admin",</w:t>
      </w:r>
    </w:p>
    <w:p w14:paraId="735D82D0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"password": "qwerty",</w:t>
      </w:r>
    </w:p>
    <w:p w14:paraId="65705C3F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enable_shared_bucket_access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": true,</w:t>
      </w:r>
    </w:p>
    <w:p w14:paraId="228FD24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import_docs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": "continuous",</w:t>
      </w:r>
    </w:p>
    <w:p w14:paraId="02839FA8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 xml:space="preserve">"users": { </w:t>
      </w:r>
    </w:p>
    <w:p w14:paraId="0E908EA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"admin": {"password": "qwerty", "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admin_channels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": ["*"]}, </w:t>
      </w:r>
    </w:p>
    <w:p w14:paraId="5ABE67DA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"root": {"password": "qwerty", "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admin_channels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": ["*"]}, </w:t>
      </w:r>
    </w:p>
    <w:p w14:paraId="55A30157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 xml:space="preserve">"GUEST": </w:t>
      </w:r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{ "</w:t>
      </w:r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disabled": false, "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admin_channels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": ["*"] }</w:t>
      </w:r>
    </w:p>
    <w:p w14:paraId="69775D1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},</w:t>
      </w:r>
    </w:p>
    <w:p w14:paraId="233A35AF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 xml:space="preserve">"sync": `function (doc,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oldDoc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) {</w:t>
      </w:r>
    </w:p>
    <w:p w14:paraId="0B2A529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if (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doc.sdk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) {</w:t>
      </w:r>
    </w:p>
    <w:p w14:paraId="71B03B48" w14:textId="77777777" w:rsidR="00F17B85" w:rsidRPr="00AD0328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ab/>
        <w:t>channel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(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doc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.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sdk</w:t>
      </w:r>
      <w:proofErr w:type="spellEnd"/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);</w:t>
      </w:r>
    </w:p>
    <w:p w14:paraId="10DF28BA" w14:textId="77777777" w:rsidR="00F17B85" w:rsidRPr="00AD0328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  <w:t>}</w:t>
      </w:r>
    </w:p>
    <w:p w14:paraId="5C2A2CE1" w14:textId="77777777" w:rsidR="00F17B85" w:rsidRPr="00AD0328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  <w:t>}`</w:t>
      </w:r>
    </w:p>
    <w:p w14:paraId="59088E40" w14:textId="77777777" w:rsidR="00F17B85" w:rsidRPr="00AD0328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  <w:t>}</w:t>
      </w:r>
    </w:p>
    <w:p w14:paraId="38461746" w14:textId="77777777" w:rsidR="00F17B85" w:rsidRPr="00AD0328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ab/>
        <w:t>}</w:t>
      </w:r>
    </w:p>
    <w:p w14:paraId="73F7B317" w14:textId="77777777" w:rsidR="00F17B85" w:rsidRPr="00AD0328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eastAsia="ru-RU"/>
        </w:rPr>
      </w:pP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}</w:t>
      </w:r>
    </w:p>
    <w:p w14:paraId="789CEFE2" w14:textId="02D0073E" w:rsidR="00F17B85" w:rsidRDefault="00F17B85" w:rsidP="00F17B85">
      <w:pPr>
        <w:pStyle w:val="15"/>
        <w:spacing w:after="60" w:line="276" w:lineRule="auto"/>
        <w:jc w:val="right"/>
        <w:rPr>
          <w:szCs w:val="24"/>
        </w:rPr>
      </w:pPr>
      <w:bookmarkStart w:id="94" w:name="_Ref529991146"/>
      <w:bookmarkStart w:id="95" w:name="_Ref529991155"/>
      <w:bookmarkStart w:id="96" w:name="_Toc530408324"/>
      <w:bookmarkStart w:id="97" w:name="_Ref38906554"/>
      <w:bookmarkStart w:id="98" w:name="_Toc38906634"/>
      <w:bookmarkEnd w:id="94"/>
      <w:bookmarkEnd w:id="95"/>
      <w:r>
        <w:rPr>
          <w:szCs w:val="24"/>
        </w:rPr>
        <w:t xml:space="preserve">Приложение </w:t>
      </w:r>
      <w:bookmarkEnd w:id="96"/>
      <w:r w:rsidR="001A61EB">
        <w:rPr>
          <w:szCs w:val="24"/>
        </w:rPr>
        <w:t>4</w:t>
      </w:r>
      <w:bookmarkEnd w:id="97"/>
      <w:bookmarkEnd w:id="98"/>
    </w:p>
    <w:p w14:paraId="37ABA43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center"/>
        <w:rPr>
          <w:rFonts w:eastAsia="Times New Roman"/>
          <w:b/>
          <w:bCs/>
          <w:iCs/>
          <w:sz w:val="27"/>
          <w:szCs w:val="28"/>
          <w:lang w:eastAsia="ru-RU"/>
        </w:rPr>
      </w:pPr>
      <w:r>
        <w:rPr>
          <w:rFonts w:eastAsia="Times New Roman"/>
          <w:b/>
          <w:bCs/>
          <w:iCs/>
          <w:sz w:val="27"/>
          <w:szCs w:val="28"/>
          <w:lang w:eastAsia="ru-RU"/>
        </w:rPr>
        <w:t>Конфигурационные файлы сервисов синхронизации</w:t>
      </w:r>
    </w:p>
    <w:p w14:paraId="4EC6C5A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C:\Kafka\config\quickstart-couchbase-source.properties</w:t>
      </w:r>
    </w:p>
    <w:p w14:paraId="3A98F640" w14:textId="13AE1D1E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name=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couchbase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-source</w:t>
      </w:r>
    </w:p>
    <w:p w14:paraId="192BCEA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connector.class=com.couchbase.connect.kafka.CouchbaseSourceConnector</w:t>
      </w:r>
    </w:p>
    <w:p w14:paraId="40A337C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tasks.max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=2</w:t>
      </w:r>
    </w:p>
    <w:p w14:paraId="50A0A596" w14:textId="1F06CD82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topic.name=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-in</w:t>
      </w:r>
    </w:p>
    <w:p w14:paraId="3DFD5DD5" w14:textId="77777777" w:rsidR="00F17B85" w:rsidRPr="00F550F9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</w:t>
      </w:r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.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cluster</w:t>
      </w:r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_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address</w:t>
      </w:r>
      <w:proofErr w:type="spellEnd"/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ADDRESS</w:t>
      </w:r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# </w:t>
      </w: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IP</w:t>
      </w:r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адрес</w:t>
      </w:r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сервера</w:t>
      </w:r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кэширования</w:t>
      </w:r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внутренних</w:t>
      </w:r>
      <w:r w:rsidRPr="00F550F9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r w:rsidRPr="00AD0328">
        <w:rPr>
          <w:rFonts w:ascii="Courier New" w:eastAsia="Times New Roman" w:hAnsi="Courier New" w:cs="Courier New"/>
          <w:bCs/>
          <w:iCs/>
          <w:szCs w:val="24"/>
          <w:lang w:eastAsia="ru-RU"/>
        </w:rPr>
        <w:t>данных</w:t>
      </w:r>
    </w:p>
    <w:p w14:paraId="3C059543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connection.timeout.ms=2000</w:t>
      </w:r>
    </w:p>
    <w:p w14:paraId="3D3BFFDC" w14:textId="12DAC4DD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connection.bucket</w:t>
      </w:r>
      <w:proofErr w:type="spellEnd"/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</w:p>
    <w:p w14:paraId="41D3709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connection.username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=admin #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логин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пользователя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Couchbase</w:t>
      </w:r>
    </w:p>
    <w:p w14:paraId="679235C0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connection.password</w:t>
      </w:r>
      <w:proofErr w:type="spellEnd"/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=qwerty #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пароль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пользователя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Couchbase</w:t>
      </w:r>
    </w:p>
    <w:p w14:paraId="6F250719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internal.key.converter=org.apache.kafka.connect.json.JsonConverter</w:t>
      </w:r>
    </w:p>
    <w:p w14:paraId="7A8E500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internal.value.converter=org.apache.kafka.connect.json.JsonConverter</w:t>
      </w:r>
    </w:p>
    <w:p w14:paraId="40A1FA3C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internal.key.converter.schemas.enable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=false</w:t>
      </w:r>
    </w:p>
    <w:p w14:paraId="21099ED9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internal.value.converter.schemas.enable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=false</w:t>
      </w:r>
    </w:p>
    <w:p w14:paraId="091FB683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message.max.bytes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=20000000</w:t>
      </w:r>
    </w:p>
    <w:p w14:paraId="20A9849A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use_snapshots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=false</w:t>
      </w:r>
    </w:p>
    <w:p w14:paraId="2250C696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com.couchbase.connect.kafka.handler.source.SourceHandler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.</w:t>
      </w:r>
    </w:p>
    <w:p w14:paraId="0FDF3CA4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dcp.message.converter.class=com.couchbase.connect.kafka.handler.source.DefaultSchemaSourceHandler</w:t>
      </w:r>
    </w:p>
    <w:p w14:paraId="02261262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event.filter.class=com.couchbase.connect.kafka.filter.AllPassFilter</w:t>
      </w:r>
    </w:p>
    <w:p w14:paraId="099BF2E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couchbase.stream_from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=SAVED_OFFSET_OR_BEGINNING</w:t>
      </w:r>
    </w:p>
    <w:p w14:paraId="3EC31FDA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couchbase.compression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=ENABLED</w:t>
      </w:r>
    </w:p>
    <w:p w14:paraId="5EA9D00A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couchbase.flow_control_buffer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=128m</w:t>
      </w:r>
    </w:p>
    <w:p w14:paraId="339F0918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couchbase.persistence_polling_interval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=100ms</w:t>
      </w:r>
    </w:p>
    <w:p w14:paraId="772CA20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</w:p>
    <w:p w14:paraId="0651BFB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C:\Kafka\config\quickstart-couchbase-sink.properties</w:t>
      </w:r>
    </w:p>
    <w:p w14:paraId="0935889C" w14:textId="5854CD15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name=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couchbase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-sink</w:t>
      </w:r>
    </w:p>
    <w:p w14:paraId="65C67F11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connector.class=com.couchbase.connect.kafka.CouchbaseSinkConnector</w:t>
      </w:r>
    </w:p>
    <w:p w14:paraId="0B05AA70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tasks.max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=2</w:t>
      </w:r>
    </w:p>
    <w:p w14:paraId="73683671" w14:textId="3B290913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topics=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-out</w:t>
      </w:r>
    </w:p>
    <w:p w14:paraId="7FFD903F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connection.cluster_address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=ADDRESS # IP-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адрес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сервера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кэширования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внутренних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данных</w:t>
      </w:r>
      <w:proofErr w:type="spellEnd"/>
    </w:p>
    <w:p w14:paraId="3D93C330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connection.timeout.ms=2000</w:t>
      </w:r>
    </w:p>
    <w:p w14:paraId="68B3DD7B" w14:textId="37ADA226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connection.bucket</w:t>
      </w:r>
      <w:proofErr w:type="spellEnd"/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</w:t>
      </w:r>
      <w:proofErr w:type="spellStart"/>
      <w:r w:rsidR="004950CC"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psovpd</w:t>
      </w:r>
      <w:proofErr w:type="spellEnd"/>
    </w:p>
    <w:p w14:paraId="574497BE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connection.username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=admin</w:t>
      </w:r>
    </w:p>
    <w:p w14:paraId="7D7E289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proofErr w:type="gram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connection.password</w:t>
      </w:r>
      <w:proofErr w:type="spellEnd"/>
      <w:proofErr w:type="gram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=qwerty</w:t>
      </w:r>
    </w:p>
    <w:p w14:paraId="6BE91202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couchbase.durability.persist_to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=NONE</w:t>
      </w:r>
    </w:p>
    <w:p w14:paraId="6764C40B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couchbase.durability.replicate_to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=NONE</w:t>
      </w:r>
    </w:p>
    <w:p w14:paraId="1FC1DAC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key.converter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org.apache.kafka.connect.storage.StringConverter</w:t>
      </w:r>
      <w:proofErr w:type="spellEnd"/>
    </w:p>
    <w:p w14:paraId="6AF3A72A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value.converter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</w:t>
      </w: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org.apache.kafka.connect.json.JsonConverter</w:t>
      </w:r>
      <w:proofErr w:type="spellEnd"/>
    </w:p>
    <w:p w14:paraId="2060D50B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value.converter.schemas.enable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=false</w:t>
      </w:r>
    </w:p>
    <w:p w14:paraId="3DD9D84B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key.converter.schemas.enable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=true</w:t>
      </w:r>
    </w:p>
    <w:p w14:paraId="694B9228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internal.key.converter=org.apache.kafka.connect.json.JsonConverter</w:t>
      </w:r>
    </w:p>
    <w:p w14:paraId="1332EB5D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internal.value.converter=org.apache.kafka.connect.json.JsonConverter</w:t>
      </w:r>
    </w:p>
    <w:p w14:paraId="237C18AB" w14:textId="77777777" w:rsidR="00F17B85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rFonts w:ascii="Courier New" w:eastAsia="Times New Roman" w:hAnsi="Courier New" w:cs="Courier New"/>
          <w:bCs/>
          <w:iCs/>
          <w:szCs w:val="24"/>
          <w:lang w:val="en-US" w:eastAsia="ru-RU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internal.key.converter.schemas.enable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=false</w:t>
      </w:r>
    </w:p>
    <w:p w14:paraId="6ACB0F57" w14:textId="77777777" w:rsidR="00F17B85" w:rsidRPr="00AD0328" w:rsidRDefault="00F17B85" w:rsidP="00F17B85">
      <w:pPr>
        <w:widowControl/>
        <w:suppressAutoHyphens w:val="0"/>
        <w:spacing w:before="0" w:after="160" w:line="259" w:lineRule="auto"/>
        <w:ind w:firstLine="0"/>
        <w:jc w:val="left"/>
        <w:rPr>
          <w:lang w:val="en-US"/>
        </w:rPr>
      </w:pPr>
      <w:proofErr w:type="spellStart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internal.value.converter.schemas.enable</w:t>
      </w:r>
      <w:proofErr w:type="spellEnd"/>
      <w:r>
        <w:rPr>
          <w:rFonts w:ascii="Courier New" w:eastAsia="Times New Roman" w:hAnsi="Courier New" w:cs="Courier New"/>
          <w:bCs/>
          <w:iCs/>
          <w:szCs w:val="24"/>
          <w:lang w:val="en-US" w:eastAsia="ru-RU"/>
        </w:rPr>
        <w:t>=false</w:t>
      </w:r>
    </w:p>
    <w:p w14:paraId="5C6CBAE8" w14:textId="77777777" w:rsidR="00F43D99" w:rsidRPr="00F43D99" w:rsidRDefault="00F43D99" w:rsidP="0052671B">
      <w:pPr>
        <w:pStyle w:val="afffffff0"/>
        <w:keepNext/>
        <w:rPr>
          <w:lang w:val="en-US"/>
        </w:rPr>
      </w:pPr>
    </w:p>
    <w:sectPr w:rsidR="00F43D99" w:rsidRPr="00F43D99" w:rsidSect="00CF2D1B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851" w:bottom="567" w:left="1276" w:header="709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334A2" w14:textId="77777777" w:rsidR="00CF2D1B" w:rsidRDefault="00CF2D1B">
      <w:pPr>
        <w:spacing w:before="0" w:after="0" w:line="240" w:lineRule="auto"/>
      </w:pPr>
      <w:r>
        <w:separator/>
      </w:r>
    </w:p>
  </w:endnote>
  <w:endnote w:type="continuationSeparator" w:id="0">
    <w:p w14:paraId="0B73ACFF" w14:textId="77777777" w:rsidR="00CF2D1B" w:rsidRDefault="00CF2D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CYR">
    <w:altName w:val="Cambria"/>
    <w:panose1 w:val="020B0604020202020204"/>
    <w:charset w:val="CC"/>
    <w:family w:val="roman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FreeSetCTT">
    <w:altName w:val="Times New Roman"/>
    <w:panose1 w:val="020B0604020202020204"/>
    <w:charset w:val="CC"/>
    <w:family w:val="auto"/>
    <w:pitch w:val="variable"/>
    <w:sig w:usb0="00000203" w:usb1="00000000" w:usb2="00000000" w:usb3="00000000" w:csb0="00000005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Calibri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1B513" w14:textId="77777777" w:rsidR="00FE256C" w:rsidRDefault="00FE256C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7685"/>
      <w:gridCol w:w="2084"/>
    </w:tblGrid>
    <w:tr w:rsidR="002875B6" w14:paraId="6B6CF182" w14:textId="77777777" w:rsidTr="00505ECC">
      <w:trPr>
        <w:cantSplit/>
        <w:trHeight w:val="70"/>
      </w:trPr>
      <w:tc>
        <w:tcPr>
          <w:tcW w:w="768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14:paraId="19CD6874" w14:textId="77777777" w:rsidR="002875B6" w:rsidRDefault="002875B6" w:rsidP="00505ECC">
          <w:pPr>
            <w:pStyle w:val="afffffff4"/>
            <w:spacing w:line="256" w:lineRule="auto"/>
            <w:rPr>
              <w:lang w:eastAsia="en-US"/>
            </w:rPr>
          </w:pPr>
          <w:r>
            <w:rPr>
              <w:lang w:eastAsia="en-US"/>
            </w:rPr>
            <w:t>Руководство по инсталляции</w:t>
          </w:r>
        </w:p>
      </w:tc>
      <w:tc>
        <w:tcPr>
          <w:tcW w:w="2084" w:type="dxa"/>
          <w:tcBorders>
            <w:top w:val="single" w:sz="4" w:space="0" w:color="auto"/>
            <w:left w:val="single" w:sz="6" w:space="0" w:color="auto"/>
            <w:bottom w:val="single" w:sz="6" w:space="0" w:color="auto"/>
            <w:right w:val="single" w:sz="4" w:space="0" w:color="auto"/>
          </w:tcBorders>
          <w:hideMark/>
        </w:tcPr>
        <w:p w14:paraId="782CD825" w14:textId="6255E38A" w:rsidR="002875B6" w:rsidRDefault="002875B6" w:rsidP="00505ECC">
          <w:pPr>
            <w:pStyle w:val="afffffff4"/>
            <w:spacing w:line="256" w:lineRule="auto"/>
            <w:jc w:val="left"/>
            <w:rPr>
              <w:lang w:eastAsia="en-US"/>
            </w:rPr>
          </w:pPr>
          <w:r>
            <w:rPr>
              <w:lang w:eastAsia="en-US"/>
            </w:rPr>
            <w:t xml:space="preserve">Номер страницы: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 xml:space="preserve"> PAGE </w:instrText>
          </w:r>
          <w:r>
            <w:rPr>
              <w:lang w:eastAsia="en-US"/>
            </w:rPr>
            <w:fldChar w:fldCharType="separate"/>
          </w:r>
          <w:r w:rsidR="007E152A">
            <w:rPr>
              <w:noProof/>
              <w:lang w:eastAsia="en-US"/>
            </w:rPr>
            <w:t>20</w:t>
          </w:r>
          <w:r>
            <w:rPr>
              <w:noProof/>
              <w:lang w:eastAsia="en-US"/>
            </w:rPr>
            <w:fldChar w:fldCharType="end"/>
          </w:r>
        </w:p>
      </w:tc>
    </w:tr>
    <w:tr w:rsidR="002875B6" w14:paraId="274BAE84" w14:textId="77777777" w:rsidTr="00505ECC">
      <w:trPr>
        <w:cantSplit/>
        <w:trHeight w:val="65"/>
      </w:trPr>
      <w:tc>
        <w:tcPr>
          <w:tcW w:w="768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14:paraId="4D7A01FC" w14:textId="77777777" w:rsidR="002875B6" w:rsidRDefault="002875B6" w:rsidP="00505ECC">
          <w:pPr>
            <w:spacing w:after="0"/>
            <w:rPr>
              <w:rFonts w:eastAsia="Times New Roman"/>
              <w:sz w:val="20"/>
              <w:szCs w:val="20"/>
            </w:rPr>
          </w:pPr>
        </w:p>
      </w:tc>
      <w:tc>
        <w:tcPr>
          <w:tcW w:w="2084" w:type="dxa"/>
          <w:tcBorders>
            <w:top w:val="single" w:sz="6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hideMark/>
        </w:tcPr>
        <w:p w14:paraId="5CAB00D4" w14:textId="77777777" w:rsidR="002875B6" w:rsidRDefault="002875B6" w:rsidP="00505ECC">
          <w:pPr>
            <w:pStyle w:val="afffffff4"/>
            <w:spacing w:line="256" w:lineRule="auto"/>
            <w:jc w:val="left"/>
            <w:rPr>
              <w:lang w:eastAsia="en-US"/>
            </w:rPr>
          </w:pPr>
          <w:r>
            <w:rPr>
              <w:lang w:eastAsia="en-US"/>
            </w:rPr>
            <w:t>Версия 1.0</w:t>
          </w:r>
        </w:p>
      </w:tc>
    </w:tr>
    <w:tr w:rsidR="002875B6" w14:paraId="1290E842" w14:textId="77777777" w:rsidTr="00505ECC">
      <w:trPr>
        <w:cantSplit/>
        <w:trHeight w:val="70"/>
      </w:trPr>
      <w:tc>
        <w:tcPr>
          <w:tcW w:w="7685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1D72CE34" w14:textId="77777777" w:rsidR="002875B6" w:rsidRDefault="002875B6" w:rsidP="00505ECC">
          <w:pPr>
            <w:tabs>
              <w:tab w:val="clear" w:pos="1673"/>
            </w:tabs>
            <w:spacing w:after="0"/>
            <w:ind w:left="142" w:firstLine="709"/>
            <w:rPr>
              <w:rFonts w:eastAsia="Times New Roman"/>
              <w:sz w:val="20"/>
              <w:szCs w:val="20"/>
            </w:rPr>
          </w:pPr>
        </w:p>
      </w:tc>
      <w:tc>
        <w:tcPr>
          <w:tcW w:w="2084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85D68F8" w14:textId="77777777" w:rsidR="002875B6" w:rsidRDefault="002875B6" w:rsidP="00505ECC">
          <w:pPr>
            <w:pStyle w:val="afffffff4"/>
            <w:spacing w:line="256" w:lineRule="auto"/>
            <w:jc w:val="left"/>
            <w:rPr>
              <w:lang w:eastAsia="en-US"/>
            </w:rPr>
          </w:pPr>
        </w:p>
      </w:tc>
    </w:tr>
  </w:tbl>
  <w:p w14:paraId="094773B2" w14:textId="1744083E" w:rsidR="002875B6" w:rsidRPr="00DF0E71" w:rsidRDefault="002875B6" w:rsidP="00DF0E71">
    <w:pPr>
      <w:pStyle w:val="af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2BF4F" w14:textId="77777777" w:rsidR="00FE256C" w:rsidRDefault="00FE256C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BFC4F" w14:textId="77777777" w:rsidR="00CF2D1B" w:rsidRDefault="00CF2D1B">
      <w:pPr>
        <w:spacing w:before="0" w:after="0" w:line="240" w:lineRule="auto"/>
      </w:pPr>
      <w:r>
        <w:separator/>
      </w:r>
    </w:p>
  </w:footnote>
  <w:footnote w:type="continuationSeparator" w:id="0">
    <w:p w14:paraId="74C0E535" w14:textId="77777777" w:rsidR="00CF2D1B" w:rsidRDefault="00CF2D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4C684" w14:textId="77777777" w:rsidR="00FE256C" w:rsidRDefault="00FE256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4E0E7" w14:textId="77777777" w:rsidR="002875B6" w:rsidRPr="00F06A8B" w:rsidRDefault="002875B6" w:rsidP="00F06A8B">
    <w:pPr>
      <w:pStyle w:val="a8"/>
      <w:tabs>
        <w:tab w:val="clear" w:pos="1673"/>
      </w:tabs>
      <w:ind w:left="0"/>
      <w:jc w:val="both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C5B44" w14:textId="77777777" w:rsidR="00FE256C" w:rsidRDefault="00FE256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81D61"/>
    <w:multiLevelType w:val="hybridMultilevel"/>
    <w:tmpl w:val="D4E2915E"/>
    <w:lvl w:ilvl="0" w:tplc="DFB2451C">
      <w:start w:val="1"/>
      <w:numFmt w:val="decimal"/>
      <w:pStyle w:val="a"/>
      <w:lvlText w:val="%1)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6"/>
        </w:tabs>
        <w:ind w:left="2006" w:hanging="360"/>
      </w:pPr>
    </w:lvl>
    <w:lvl w:ilvl="2" w:tplc="0419001B" w:tentative="1">
      <w:start w:val="1"/>
      <w:numFmt w:val="lowerRoman"/>
      <w:pStyle w:val="a"/>
      <w:lvlText w:val="%3."/>
      <w:lvlJc w:val="right"/>
      <w:pPr>
        <w:tabs>
          <w:tab w:val="num" w:pos="2726"/>
        </w:tabs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6"/>
        </w:tabs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6"/>
        </w:tabs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6"/>
        </w:tabs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6"/>
        </w:tabs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6"/>
        </w:tabs>
        <w:ind w:left="7046" w:hanging="180"/>
      </w:pPr>
    </w:lvl>
  </w:abstractNum>
  <w:abstractNum w:abstractNumId="1" w15:restartNumberingAfterBreak="0">
    <w:nsid w:val="0E1735CE"/>
    <w:multiLevelType w:val="multilevel"/>
    <w:tmpl w:val="AB9E560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ECE1B1E"/>
    <w:multiLevelType w:val="multilevel"/>
    <w:tmpl w:val="3C3077FE"/>
    <w:lvl w:ilvl="0">
      <w:start w:val="1"/>
      <w:numFmt w:val="decimal"/>
      <w:pStyle w:val="1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0767F7D"/>
    <w:multiLevelType w:val="multilevel"/>
    <w:tmpl w:val="9A1476CA"/>
    <w:lvl w:ilvl="0">
      <w:start w:val="1"/>
      <w:numFmt w:val="decimal"/>
      <w:pStyle w:val="10"/>
      <w:suff w:val="space"/>
      <w:lvlText w:val="%1."/>
      <w:lvlJc w:val="left"/>
      <w:pPr>
        <w:ind w:left="0" w:firstLine="709"/>
      </w:pPr>
      <w:rPr>
        <w:rFonts w:cs="Times New Roman" w:hint="default"/>
        <w:color w:val="auto"/>
      </w:rPr>
    </w:lvl>
    <w:lvl w:ilvl="1">
      <w:start w:val="1"/>
      <w:numFmt w:val="decimal"/>
      <w:pStyle w:val="20"/>
      <w:suff w:val="space"/>
      <w:lvlText w:val="%1.%2."/>
      <w:lvlJc w:val="left"/>
      <w:pPr>
        <w:ind w:left="283" w:firstLine="709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0"/>
      <w:suff w:val="space"/>
      <w:lvlText w:val="%1.%2.%3."/>
      <w:lvlJc w:val="left"/>
      <w:pPr>
        <w:ind w:left="284" w:firstLine="850"/>
      </w:pPr>
      <w:rPr>
        <w:rFonts w:cs="Times New Roman"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1" w:firstLine="1417"/>
      </w:pPr>
      <w:rPr>
        <w:rFonts w:cs="Times New Roman" w:hint="default"/>
        <w:b/>
        <w:i w:val="0"/>
        <w:sz w:val="24"/>
        <w:szCs w:val="24"/>
      </w:rPr>
    </w:lvl>
    <w:lvl w:ilvl="4">
      <w:start w:val="1"/>
      <w:numFmt w:val="decimal"/>
      <w:suff w:val="space"/>
      <w:lvlText w:val="%1.%2.%3.%4.%5."/>
      <w:lvlJc w:val="left"/>
      <w:pPr>
        <w:ind w:left="0" w:firstLine="709"/>
      </w:pPr>
      <w:rPr>
        <w:rFonts w:cs="Times New Roman" w:hint="default"/>
        <w:b/>
        <w:i w:val="0"/>
        <w:sz w:val="24"/>
        <w:szCs w:val="24"/>
      </w:rPr>
    </w:lvl>
    <w:lvl w:ilvl="5">
      <w:start w:val="1"/>
      <w:numFmt w:val="decimal"/>
      <w:suff w:val="space"/>
      <w:lvlText w:val="%1.%2.%3.%4.%5.%6."/>
      <w:lvlJc w:val="left"/>
      <w:pPr>
        <w:ind w:left="0" w:firstLine="709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B31373"/>
    <w:multiLevelType w:val="multilevel"/>
    <w:tmpl w:val="B4687BC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E7170D2"/>
    <w:multiLevelType w:val="multilevel"/>
    <w:tmpl w:val="A74E027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5077F78"/>
    <w:multiLevelType w:val="hybridMultilevel"/>
    <w:tmpl w:val="DEACE722"/>
    <w:lvl w:ilvl="0" w:tplc="04190001">
      <w:start w:val="1"/>
      <w:numFmt w:val="bullet"/>
      <w:pStyle w:val="1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11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5D97F87"/>
    <w:multiLevelType w:val="multilevel"/>
    <w:tmpl w:val="9EE09006"/>
    <w:lvl w:ilvl="0">
      <w:start w:val="1"/>
      <w:numFmt w:val="bullet"/>
      <w:pStyle w:val="12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pStyle w:val="21"/>
      <w:lvlText w:val=""/>
      <w:lvlJc w:val="left"/>
      <w:pPr>
        <w:tabs>
          <w:tab w:val="num" w:pos="493"/>
        </w:tabs>
        <w:ind w:left="493" w:hanging="209"/>
      </w:pPr>
      <w:rPr>
        <w:rFonts w:ascii="Symbol" w:hAnsi="Symbol" w:hint="default"/>
      </w:rPr>
    </w:lvl>
    <w:lvl w:ilvl="2">
      <w:start w:val="1"/>
      <w:numFmt w:val="bullet"/>
      <w:lvlRestart w:val="0"/>
      <w:pStyle w:val="31"/>
      <w:lvlText w:val=""/>
      <w:lvlJc w:val="left"/>
      <w:pPr>
        <w:tabs>
          <w:tab w:val="num" w:pos="720"/>
        </w:tabs>
        <w:ind w:left="737" w:hanging="24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9D31F98"/>
    <w:multiLevelType w:val="hybridMultilevel"/>
    <w:tmpl w:val="4880CC16"/>
    <w:lvl w:ilvl="0" w:tplc="FFFFFFFF">
      <w:start w:val="1"/>
      <w:numFmt w:val="bullet"/>
      <w:pStyle w:val="a0"/>
      <w:lvlText w:val=""/>
      <w:lvlJc w:val="left"/>
      <w:pPr>
        <w:ind w:left="20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pStyle w:val="a0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B8403C6"/>
    <w:multiLevelType w:val="multilevel"/>
    <w:tmpl w:val="4E62612A"/>
    <w:lvl w:ilvl="0">
      <w:start w:val="1"/>
      <w:numFmt w:val="none"/>
      <w:lvlText w:val="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pStyle w:val="MainTitle"/>
      <w:lvlText w:val="‒"/>
      <w:lvlJc w:val="left"/>
      <w:pPr>
        <w:tabs>
          <w:tab w:val="num" w:pos="1163"/>
        </w:tabs>
        <w:ind w:left="1163" w:hanging="312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56"/>
      </w:pPr>
      <w:rPr>
        <w:rFonts w:ascii="Times New Roman" w:hAnsi="Times New Roman" w:cs="Times New Roman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3E4F1AE5"/>
    <w:multiLevelType w:val="multilevel"/>
    <w:tmpl w:val="8ACE72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32"/>
      <w:lvlText w:val="%1.%2."/>
      <w:lvlJc w:val="left"/>
      <w:pPr>
        <w:ind w:left="1004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1" w15:restartNumberingAfterBreak="0">
    <w:nsid w:val="45743A71"/>
    <w:multiLevelType w:val="hybridMultilevel"/>
    <w:tmpl w:val="6F6AC5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6A8688D"/>
    <w:multiLevelType w:val="hybridMultilevel"/>
    <w:tmpl w:val="6F00C444"/>
    <w:lvl w:ilvl="0" w:tplc="D8B8BD88">
      <w:start w:val="1"/>
      <w:numFmt w:val="decimal"/>
      <w:pStyle w:val="33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pStyle w:val="33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07316B"/>
    <w:multiLevelType w:val="hybridMultilevel"/>
    <w:tmpl w:val="E0501D72"/>
    <w:lvl w:ilvl="0" w:tplc="66984B1C">
      <w:start w:val="1"/>
      <w:numFmt w:val="decimal"/>
      <w:pStyle w:val="a1"/>
      <w:lvlText w:val="%1."/>
      <w:lvlJc w:val="left"/>
      <w:pPr>
        <w:ind w:left="927" w:hanging="360"/>
      </w:pPr>
      <w:rPr>
        <w:rFonts w:hint="default"/>
      </w:rPr>
    </w:lvl>
    <w:lvl w:ilvl="1" w:tplc="227A1D2A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>
      <w:start w:val="1"/>
      <w:numFmt w:val="lowerRoman"/>
      <w:pStyle w:val="a1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4464A79"/>
    <w:multiLevelType w:val="multilevel"/>
    <w:tmpl w:val="AB9E560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5777B54"/>
    <w:multiLevelType w:val="multilevel"/>
    <w:tmpl w:val="AB9E560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5E62D3C"/>
    <w:multiLevelType w:val="multilevel"/>
    <w:tmpl w:val="3288F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2"/>
      <w:lvlText w:val="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7" w15:restartNumberingAfterBreak="0">
    <w:nsid w:val="5A9556CB"/>
    <w:multiLevelType w:val="multilevel"/>
    <w:tmpl w:val="C158EF70"/>
    <w:lvl w:ilvl="0">
      <w:start w:val="1"/>
      <w:numFmt w:val="decimal"/>
      <w:pStyle w:val="a2"/>
      <w:lvlText w:val="%1"/>
      <w:lvlJc w:val="left"/>
      <w:pPr>
        <w:tabs>
          <w:tab w:val="num" w:pos="360"/>
        </w:tabs>
        <w:ind w:left="36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suff w:val="space"/>
      <w:lvlText w:val="%1.%2"/>
      <w:lvlJc w:val="left"/>
      <w:pPr>
        <w:ind w:left="142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2"/>
      <w:suff w:val="space"/>
      <w:lvlText w:val="%1.%2.%3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5A984A7C"/>
    <w:multiLevelType w:val="hybridMultilevel"/>
    <w:tmpl w:val="7D28F3EE"/>
    <w:lvl w:ilvl="0" w:tplc="FF10CE9C">
      <w:start w:val="1"/>
      <w:numFmt w:val="bullet"/>
      <w:pStyle w:val="13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27A1D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pStyle w:val="1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3063F"/>
    <w:multiLevelType w:val="multilevel"/>
    <w:tmpl w:val="A74E027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DD032F1"/>
    <w:multiLevelType w:val="multilevel"/>
    <w:tmpl w:val="2DB4D382"/>
    <w:styleLink w:val="14"/>
    <w:lvl w:ilvl="0">
      <w:start w:val="1"/>
      <w:numFmt w:val="decimal"/>
      <w:lvlText w:val="%1."/>
      <w:lvlJc w:val="left"/>
      <w:pPr>
        <w:ind w:left="0" w:firstLine="0"/>
      </w:pPr>
      <w:rPr>
        <w:rFonts w:cs="Times New Roman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56"/>
        </w:tabs>
        <w:ind w:left="0" w:firstLine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284" w:firstLine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16"/>
        </w:tabs>
        <w:ind w:left="1" w:firstLine="709"/>
      </w:pPr>
      <w:rPr>
        <w:rFonts w:cs="Times New Roman" w:hint="default"/>
        <w:b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843"/>
        </w:tabs>
        <w:ind w:left="142" w:firstLine="709"/>
      </w:pPr>
      <w:rPr>
        <w:rFonts w:cs="Times New Roman" w:hint="default"/>
        <w:b/>
        <w:i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872"/>
        </w:tabs>
        <w:ind w:left="0" w:firstLine="709"/>
      </w:pPr>
      <w:rPr>
        <w:rFonts w:cs="Times New Roman" w:hint="default"/>
        <w:b w:val="0"/>
        <w:i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1" w15:restartNumberingAfterBreak="0">
    <w:nsid w:val="5F13361E"/>
    <w:multiLevelType w:val="multilevel"/>
    <w:tmpl w:val="B1D85754"/>
    <w:lvl w:ilvl="0">
      <w:start w:val="1"/>
      <w:numFmt w:val="decimal"/>
      <w:lvlText w:val="%1."/>
      <w:lvlJc w:val="left"/>
      <w:pPr>
        <w:ind w:left="0" w:firstLine="709"/>
      </w:pPr>
      <w:rPr>
        <w:rFonts w:cs="Times New Roman"/>
        <w:color w:val="00000A"/>
      </w:rPr>
    </w:lvl>
    <w:lvl w:ilvl="1">
      <w:start w:val="1"/>
      <w:numFmt w:val="decimal"/>
      <w:lvlText w:val="%1.%2."/>
      <w:lvlJc w:val="left"/>
      <w:pPr>
        <w:ind w:left="0" w:firstLine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0" w:firstLine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" w:firstLine="709"/>
      </w:pPr>
      <w:rPr>
        <w:rFonts w:cs="Times New Roman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cs="Times New Roman"/>
        <w:b/>
        <w:i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cs="Times New Roman"/>
        <w:b/>
        <w:i w:val="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2" w15:restartNumberingAfterBreak="0">
    <w:nsid w:val="615701F3"/>
    <w:multiLevelType w:val="multilevel"/>
    <w:tmpl w:val="0419001F"/>
    <w:lvl w:ilvl="0">
      <w:start w:val="1"/>
      <w:numFmt w:val="decimal"/>
      <w:pStyle w:val="23"/>
      <w:lvlText w:val="%1."/>
      <w:lvlJc w:val="left"/>
      <w:pPr>
        <w:ind w:left="360" w:hanging="360"/>
      </w:pPr>
    </w:lvl>
    <w:lvl w:ilvl="1">
      <w:start w:val="1"/>
      <w:numFmt w:val="decimal"/>
      <w:pStyle w:val="23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24F35B0"/>
    <w:multiLevelType w:val="multilevel"/>
    <w:tmpl w:val="A63611A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3E64A3C"/>
    <w:multiLevelType w:val="multilevel"/>
    <w:tmpl w:val="4F96803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4207398"/>
    <w:multiLevelType w:val="multilevel"/>
    <w:tmpl w:val="B3BE386C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77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4F84D4A"/>
    <w:multiLevelType w:val="multilevel"/>
    <w:tmpl w:val="C930D2B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73826EE"/>
    <w:multiLevelType w:val="multilevel"/>
    <w:tmpl w:val="6534E8D0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6BDA4E71"/>
    <w:multiLevelType w:val="multilevel"/>
    <w:tmpl w:val="C28C2778"/>
    <w:lvl w:ilvl="0">
      <w:start w:val="1"/>
      <w:numFmt w:val="decimal"/>
      <w:pStyle w:val="34"/>
      <w:lvlText w:val="%1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4"/>
      <w:lvlText w:val="%1.%2."/>
      <w:lvlJc w:val="left"/>
      <w:pPr>
        <w:tabs>
          <w:tab w:val="num" w:pos="851"/>
        </w:tabs>
        <w:ind w:left="1191" w:hanging="681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2041"/>
        </w:tabs>
        <w:ind w:left="2041" w:hanging="811"/>
      </w:pPr>
      <w:rPr>
        <w:rFonts w:hint="default"/>
      </w:rPr>
    </w:lvl>
    <w:lvl w:ilvl="3">
      <w:start w:val="1"/>
      <w:numFmt w:val="decimal"/>
      <w:pStyle w:val="40"/>
      <w:lvlText w:val="%1.%2.%3.%4."/>
      <w:lvlJc w:val="left"/>
      <w:pPr>
        <w:tabs>
          <w:tab w:val="num" w:pos="2778"/>
        </w:tabs>
        <w:ind w:left="3119" w:hanging="107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F0432B7"/>
    <w:multiLevelType w:val="multilevel"/>
    <w:tmpl w:val="A9ACBCD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"/>
      <w:lvlJc w:val="left"/>
      <w:pPr>
        <w:ind w:left="1647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7ABA7964"/>
    <w:multiLevelType w:val="multilevel"/>
    <w:tmpl w:val="D7BCCDAC"/>
    <w:lvl w:ilvl="0">
      <w:start w:val="1"/>
      <w:numFmt w:val="decimal"/>
      <w:suff w:val="space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  <w:b/>
        <w:bCs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142" w:firstLine="709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907" w:hanging="56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7C437B59"/>
    <w:multiLevelType w:val="hybridMultilevel"/>
    <w:tmpl w:val="5270EF4C"/>
    <w:lvl w:ilvl="0" w:tplc="9AAEA7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3190B3D8">
      <w:start w:val="1"/>
      <w:numFmt w:val="bullet"/>
      <w:lvlText w:val=""/>
      <w:lvlJc w:val="left"/>
      <w:pPr>
        <w:ind w:left="6314" w:hanging="360"/>
      </w:pPr>
      <w:rPr>
        <w:rFonts w:ascii="Symbol" w:hAnsi="Symbol" w:hint="default"/>
      </w:rPr>
    </w:lvl>
    <w:lvl w:ilvl="2" w:tplc="8C7C0370">
      <w:start w:val="1"/>
      <w:numFmt w:val="bullet"/>
      <w:pStyle w:val="35"/>
      <w:lvlText w:val=""/>
      <w:lvlJc w:val="left"/>
      <w:pPr>
        <w:ind w:left="2727" w:hanging="360"/>
      </w:pPr>
      <w:rPr>
        <w:rFonts w:ascii="Symbol" w:hAnsi="Symbol" w:hint="default"/>
      </w:rPr>
    </w:lvl>
    <w:lvl w:ilvl="3" w:tplc="227A1D2A">
      <w:start w:val="1"/>
      <w:numFmt w:val="bullet"/>
      <w:lvlText w:val="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333297051">
    <w:abstractNumId w:val="28"/>
  </w:num>
  <w:num w:numId="2" w16cid:durableId="1492260242">
    <w:abstractNumId w:val="7"/>
  </w:num>
  <w:num w:numId="3" w16cid:durableId="1748645279">
    <w:abstractNumId w:val="2"/>
  </w:num>
  <w:num w:numId="4" w16cid:durableId="13501785">
    <w:abstractNumId w:val="6"/>
  </w:num>
  <w:num w:numId="5" w16cid:durableId="6911600">
    <w:abstractNumId w:val="0"/>
    <w:lvlOverride w:ilvl="0">
      <w:startOverride w:val="1"/>
    </w:lvlOverride>
  </w:num>
  <w:num w:numId="6" w16cid:durableId="2014792448">
    <w:abstractNumId w:val="31"/>
  </w:num>
  <w:num w:numId="7" w16cid:durableId="1653632107">
    <w:abstractNumId w:val="8"/>
  </w:num>
  <w:num w:numId="8" w16cid:durableId="737018170">
    <w:abstractNumId w:val="9"/>
  </w:num>
  <w:num w:numId="9" w16cid:durableId="1720855997">
    <w:abstractNumId w:val="12"/>
  </w:num>
  <w:num w:numId="10" w16cid:durableId="990249989">
    <w:abstractNumId w:val="17"/>
  </w:num>
  <w:num w:numId="11" w16cid:durableId="1988969942">
    <w:abstractNumId w:val="22"/>
  </w:num>
  <w:num w:numId="12" w16cid:durableId="356858734">
    <w:abstractNumId w:val="18"/>
  </w:num>
  <w:num w:numId="13" w16cid:durableId="380595544">
    <w:abstractNumId w:val="20"/>
  </w:num>
  <w:num w:numId="14" w16cid:durableId="609551153">
    <w:abstractNumId w:val="10"/>
  </w:num>
  <w:num w:numId="15" w16cid:durableId="1011490226">
    <w:abstractNumId w:val="30"/>
  </w:num>
  <w:num w:numId="16" w16cid:durableId="190807551">
    <w:abstractNumId w:val="3"/>
  </w:num>
  <w:num w:numId="17" w16cid:durableId="1919437877">
    <w:abstractNumId w:val="13"/>
  </w:num>
  <w:num w:numId="18" w16cid:durableId="1661495633">
    <w:abstractNumId w:val="16"/>
  </w:num>
  <w:num w:numId="19" w16cid:durableId="600261106">
    <w:abstractNumId w:val="11"/>
  </w:num>
  <w:num w:numId="20" w16cid:durableId="1052387143">
    <w:abstractNumId w:val="23"/>
  </w:num>
  <w:num w:numId="21" w16cid:durableId="940643521">
    <w:abstractNumId w:val="21"/>
  </w:num>
  <w:num w:numId="22" w16cid:durableId="1764569376">
    <w:abstractNumId w:val="25"/>
  </w:num>
  <w:num w:numId="23" w16cid:durableId="545532687">
    <w:abstractNumId w:val="27"/>
  </w:num>
  <w:num w:numId="24" w16cid:durableId="1926719601">
    <w:abstractNumId w:val="26"/>
  </w:num>
  <w:num w:numId="25" w16cid:durableId="400324897">
    <w:abstractNumId w:val="29"/>
  </w:num>
  <w:num w:numId="26" w16cid:durableId="759837329">
    <w:abstractNumId w:val="24"/>
  </w:num>
  <w:num w:numId="27" w16cid:durableId="1436898809">
    <w:abstractNumId w:val="19"/>
  </w:num>
  <w:num w:numId="28" w16cid:durableId="1936471597">
    <w:abstractNumId w:val="4"/>
  </w:num>
  <w:num w:numId="29" w16cid:durableId="1533422401">
    <w:abstractNumId w:val="5"/>
  </w:num>
  <w:num w:numId="30" w16cid:durableId="693111993">
    <w:abstractNumId w:val="13"/>
    <w:lvlOverride w:ilvl="0">
      <w:startOverride w:val="1"/>
    </w:lvlOverride>
  </w:num>
  <w:num w:numId="31" w16cid:durableId="1674990455">
    <w:abstractNumId w:val="1"/>
  </w:num>
  <w:num w:numId="32" w16cid:durableId="315034795">
    <w:abstractNumId w:val="15"/>
  </w:num>
  <w:num w:numId="33" w16cid:durableId="13922349">
    <w:abstractNumId w:val="1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EAB"/>
    <w:rsid w:val="00005299"/>
    <w:rsid w:val="00010B8E"/>
    <w:rsid w:val="00011083"/>
    <w:rsid w:val="00011EA4"/>
    <w:rsid w:val="00013A18"/>
    <w:rsid w:val="00015D78"/>
    <w:rsid w:val="00016F4C"/>
    <w:rsid w:val="0001799A"/>
    <w:rsid w:val="00022B91"/>
    <w:rsid w:val="00027BFE"/>
    <w:rsid w:val="00040E20"/>
    <w:rsid w:val="00042111"/>
    <w:rsid w:val="00043820"/>
    <w:rsid w:val="00050525"/>
    <w:rsid w:val="00060BA5"/>
    <w:rsid w:val="0006193A"/>
    <w:rsid w:val="00063DDA"/>
    <w:rsid w:val="00072A26"/>
    <w:rsid w:val="00074AC9"/>
    <w:rsid w:val="00076070"/>
    <w:rsid w:val="0007697E"/>
    <w:rsid w:val="00083A1B"/>
    <w:rsid w:val="00085234"/>
    <w:rsid w:val="000855D9"/>
    <w:rsid w:val="0008648C"/>
    <w:rsid w:val="00095237"/>
    <w:rsid w:val="000A048B"/>
    <w:rsid w:val="000A0E13"/>
    <w:rsid w:val="000A1E09"/>
    <w:rsid w:val="000A2FC2"/>
    <w:rsid w:val="000A3B62"/>
    <w:rsid w:val="000B1372"/>
    <w:rsid w:val="000B37CA"/>
    <w:rsid w:val="000B492F"/>
    <w:rsid w:val="000B52A1"/>
    <w:rsid w:val="000B6BB7"/>
    <w:rsid w:val="000B6FDF"/>
    <w:rsid w:val="000C0FE1"/>
    <w:rsid w:val="000C50D1"/>
    <w:rsid w:val="000D03D2"/>
    <w:rsid w:val="000D5F04"/>
    <w:rsid w:val="000D6BEF"/>
    <w:rsid w:val="000D7F34"/>
    <w:rsid w:val="000E0839"/>
    <w:rsid w:val="000E3563"/>
    <w:rsid w:val="000E396A"/>
    <w:rsid w:val="000F001A"/>
    <w:rsid w:val="000F0480"/>
    <w:rsid w:val="000F22D0"/>
    <w:rsid w:val="000F4593"/>
    <w:rsid w:val="000F5FF1"/>
    <w:rsid w:val="0010005A"/>
    <w:rsid w:val="00102586"/>
    <w:rsid w:val="00107E7D"/>
    <w:rsid w:val="00115318"/>
    <w:rsid w:val="0012594B"/>
    <w:rsid w:val="00125F48"/>
    <w:rsid w:val="001263C0"/>
    <w:rsid w:val="00130F2C"/>
    <w:rsid w:val="0013513C"/>
    <w:rsid w:val="001357DB"/>
    <w:rsid w:val="00141907"/>
    <w:rsid w:val="00152D5E"/>
    <w:rsid w:val="0015377B"/>
    <w:rsid w:val="00157801"/>
    <w:rsid w:val="00157BAD"/>
    <w:rsid w:val="00160DCC"/>
    <w:rsid w:val="0016386A"/>
    <w:rsid w:val="00171F9F"/>
    <w:rsid w:val="001727FD"/>
    <w:rsid w:val="00176E98"/>
    <w:rsid w:val="00183532"/>
    <w:rsid w:val="0018551B"/>
    <w:rsid w:val="0018676A"/>
    <w:rsid w:val="00190E25"/>
    <w:rsid w:val="001915AE"/>
    <w:rsid w:val="00196C09"/>
    <w:rsid w:val="001A11D1"/>
    <w:rsid w:val="001A1665"/>
    <w:rsid w:val="001A415A"/>
    <w:rsid w:val="001A61EB"/>
    <w:rsid w:val="001B1650"/>
    <w:rsid w:val="001B2CAD"/>
    <w:rsid w:val="001B336A"/>
    <w:rsid w:val="001B3473"/>
    <w:rsid w:val="001B4CCC"/>
    <w:rsid w:val="001C14CD"/>
    <w:rsid w:val="001C513A"/>
    <w:rsid w:val="001D63D1"/>
    <w:rsid w:val="001D739C"/>
    <w:rsid w:val="001E127B"/>
    <w:rsid w:val="001E360C"/>
    <w:rsid w:val="001E4CAD"/>
    <w:rsid w:val="001E5D47"/>
    <w:rsid w:val="001F4767"/>
    <w:rsid w:val="001F7FF8"/>
    <w:rsid w:val="00200BAF"/>
    <w:rsid w:val="00204E5A"/>
    <w:rsid w:val="002120ED"/>
    <w:rsid w:val="00221F10"/>
    <w:rsid w:val="0022631E"/>
    <w:rsid w:val="00226EB0"/>
    <w:rsid w:val="00230922"/>
    <w:rsid w:val="00234681"/>
    <w:rsid w:val="00250BF7"/>
    <w:rsid w:val="00281F1E"/>
    <w:rsid w:val="0028306E"/>
    <w:rsid w:val="00283E07"/>
    <w:rsid w:val="002875B6"/>
    <w:rsid w:val="002923E4"/>
    <w:rsid w:val="00293794"/>
    <w:rsid w:val="002947C3"/>
    <w:rsid w:val="002A0319"/>
    <w:rsid w:val="002A0648"/>
    <w:rsid w:val="002A129A"/>
    <w:rsid w:val="002A481A"/>
    <w:rsid w:val="002B0987"/>
    <w:rsid w:val="002B46FC"/>
    <w:rsid w:val="002C08E9"/>
    <w:rsid w:val="002C60E4"/>
    <w:rsid w:val="002C6541"/>
    <w:rsid w:val="002E3177"/>
    <w:rsid w:val="002E490B"/>
    <w:rsid w:val="002E53B9"/>
    <w:rsid w:val="002E541C"/>
    <w:rsid w:val="003006D3"/>
    <w:rsid w:val="0030288E"/>
    <w:rsid w:val="0030339E"/>
    <w:rsid w:val="0031318D"/>
    <w:rsid w:val="00313D5C"/>
    <w:rsid w:val="00316892"/>
    <w:rsid w:val="003279EF"/>
    <w:rsid w:val="00332065"/>
    <w:rsid w:val="00333A3E"/>
    <w:rsid w:val="00333B13"/>
    <w:rsid w:val="00336495"/>
    <w:rsid w:val="00337C49"/>
    <w:rsid w:val="0034149C"/>
    <w:rsid w:val="00341B5A"/>
    <w:rsid w:val="003427F2"/>
    <w:rsid w:val="00343F3F"/>
    <w:rsid w:val="00345CB7"/>
    <w:rsid w:val="00346F02"/>
    <w:rsid w:val="00347F8E"/>
    <w:rsid w:val="00352AFF"/>
    <w:rsid w:val="00353658"/>
    <w:rsid w:val="00353CCC"/>
    <w:rsid w:val="00365EE5"/>
    <w:rsid w:val="00370167"/>
    <w:rsid w:val="00372B65"/>
    <w:rsid w:val="00376696"/>
    <w:rsid w:val="00381496"/>
    <w:rsid w:val="00384C65"/>
    <w:rsid w:val="00390765"/>
    <w:rsid w:val="00390812"/>
    <w:rsid w:val="003918A7"/>
    <w:rsid w:val="003931EF"/>
    <w:rsid w:val="00397B03"/>
    <w:rsid w:val="003A41D2"/>
    <w:rsid w:val="003A4756"/>
    <w:rsid w:val="003A54AC"/>
    <w:rsid w:val="003B7682"/>
    <w:rsid w:val="003B7758"/>
    <w:rsid w:val="003C09DB"/>
    <w:rsid w:val="003D732E"/>
    <w:rsid w:val="003E17B2"/>
    <w:rsid w:val="003E303D"/>
    <w:rsid w:val="003E4F8C"/>
    <w:rsid w:val="003E66D2"/>
    <w:rsid w:val="003E798D"/>
    <w:rsid w:val="003F1884"/>
    <w:rsid w:val="003F2B25"/>
    <w:rsid w:val="003F513E"/>
    <w:rsid w:val="00401F3C"/>
    <w:rsid w:val="00403DC5"/>
    <w:rsid w:val="00404D30"/>
    <w:rsid w:val="0040791A"/>
    <w:rsid w:val="00407DBC"/>
    <w:rsid w:val="0041378B"/>
    <w:rsid w:val="0042387F"/>
    <w:rsid w:val="00423A34"/>
    <w:rsid w:val="00424AB3"/>
    <w:rsid w:val="0042791E"/>
    <w:rsid w:val="00444337"/>
    <w:rsid w:val="00447C22"/>
    <w:rsid w:val="00451B91"/>
    <w:rsid w:val="00452CDC"/>
    <w:rsid w:val="0045559C"/>
    <w:rsid w:val="00457BBD"/>
    <w:rsid w:val="004620BD"/>
    <w:rsid w:val="00463CD3"/>
    <w:rsid w:val="004715A1"/>
    <w:rsid w:val="00472871"/>
    <w:rsid w:val="00486C0A"/>
    <w:rsid w:val="00487DA8"/>
    <w:rsid w:val="00490432"/>
    <w:rsid w:val="004906B3"/>
    <w:rsid w:val="004950CC"/>
    <w:rsid w:val="004A4252"/>
    <w:rsid w:val="004B5C85"/>
    <w:rsid w:val="004B79D9"/>
    <w:rsid w:val="004C1DB7"/>
    <w:rsid w:val="004D31BB"/>
    <w:rsid w:val="004D363C"/>
    <w:rsid w:val="004D43D3"/>
    <w:rsid w:val="004D56A3"/>
    <w:rsid w:val="004D7EE5"/>
    <w:rsid w:val="004E0C75"/>
    <w:rsid w:val="004E0CC3"/>
    <w:rsid w:val="004E1446"/>
    <w:rsid w:val="004E2004"/>
    <w:rsid w:val="004E3836"/>
    <w:rsid w:val="004F2296"/>
    <w:rsid w:val="004F57AD"/>
    <w:rsid w:val="004F75AE"/>
    <w:rsid w:val="00501275"/>
    <w:rsid w:val="005038A6"/>
    <w:rsid w:val="00505ECC"/>
    <w:rsid w:val="005105F2"/>
    <w:rsid w:val="00514C8C"/>
    <w:rsid w:val="0051508B"/>
    <w:rsid w:val="00516B15"/>
    <w:rsid w:val="005240B1"/>
    <w:rsid w:val="00525FD9"/>
    <w:rsid w:val="0052671B"/>
    <w:rsid w:val="00526A18"/>
    <w:rsid w:val="00530D74"/>
    <w:rsid w:val="00536928"/>
    <w:rsid w:val="00540B01"/>
    <w:rsid w:val="005444B1"/>
    <w:rsid w:val="005468F2"/>
    <w:rsid w:val="00550C85"/>
    <w:rsid w:val="005515D1"/>
    <w:rsid w:val="00555423"/>
    <w:rsid w:val="00556C20"/>
    <w:rsid w:val="00556EB3"/>
    <w:rsid w:val="0056341C"/>
    <w:rsid w:val="00565B59"/>
    <w:rsid w:val="0058197C"/>
    <w:rsid w:val="00587B26"/>
    <w:rsid w:val="00594F27"/>
    <w:rsid w:val="005A077F"/>
    <w:rsid w:val="005A1954"/>
    <w:rsid w:val="005A2AFD"/>
    <w:rsid w:val="005A7941"/>
    <w:rsid w:val="005B57F4"/>
    <w:rsid w:val="005B7440"/>
    <w:rsid w:val="005C0528"/>
    <w:rsid w:val="005C09C2"/>
    <w:rsid w:val="005C1169"/>
    <w:rsid w:val="005C4852"/>
    <w:rsid w:val="005C4B21"/>
    <w:rsid w:val="005D25A6"/>
    <w:rsid w:val="005D4C80"/>
    <w:rsid w:val="005D7ABF"/>
    <w:rsid w:val="005E27EF"/>
    <w:rsid w:val="005F026A"/>
    <w:rsid w:val="005F2AE2"/>
    <w:rsid w:val="005F5314"/>
    <w:rsid w:val="00602CDB"/>
    <w:rsid w:val="00605F74"/>
    <w:rsid w:val="006164A2"/>
    <w:rsid w:val="00620684"/>
    <w:rsid w:val="0062188F"/>
    <w:rsid w:val="00622E37"/>
    <w:rsid w:val="006423FD"/>
    <w:rsid w:val="00642A27"/>
    <w:rsid w:val="0064526C"/>
    <w:rsid w:val="00645380"/>
    <w:rsid w:val="0064566F"/>
    <w:rsid w:val="00656D1D"/>
    <w:rsid w:val="00661A1B"/>
    <w:rsid w:val="00662C6C"/>
    <w:rsid w:val="00662DFE"/>
    <w:rsid w:val="00663E47"/>
    <w:rsid w:val="006645D9"/>
    <w:rsid w:val="00666EE3"/>
    <w:rsid w:val="006710BF"/>
    <w:rsid w:val="0067154F"/>
    <w:rsid w:val="0067401E"/>
    <w:rsid w:val="00675E92"/>
    <w:rsid w:val="006767DD"/>
    <w:rsid w:val="00677037"/>
    <w:rsid w:val="00680074"/>
    <w:rsid w:val="006826BB"/>
    <w:rsid w:val="006855BF"/>
    <w:rsid w:val="00686CAB"/>
    <w:rsid w:val="00686F76"/>
    <w:rsid w:val="0068795A"/>
    <w:rsid w:val="00690E61"/>
    <w:rsid w:val="006927FF"/>
    <w:rsid w:val="0069529A"/>
    <w:rsid w:val="00697253"/>
    <w:rsid w:val="006972D4"/>
    <w:rsid w:val="006A1A1E"/>
    <w:rsid w:val="006A567E"/>
    <w:rsid w:val="006B043C"/>
    <w:rsid w:val="006B4CCD"/>
    <w:rsid w:val="006C280E"/>
    <w:rsid w:val="006C3DD8"/>
    <w:rsid w:val="006C5C4F"/>
    <w:rsid w:val="006D293C"/>
    <w:rsid w:val="006D6571"/>
    <w:rsid w:val="006E043E"/>
    <w:rsid w:val="006E16E7"/>
    <w:rsid w:val="006E529C"/>
    <w:rsid w:val="006E7632"/>
    <w:rsid w:val="006E7751"/>
    <w:rsid w:val="006F08E3"/>
    <w:rsid w:val="006F1211"/>
    <w:rsid w:val="006F21C0"/>
    <w:rsid w:val="006F4B46"/>
    <w:rsid w:val="006F6B3D"/>
    <w:rsid w:val="00700462"/>
    <w:rsid w:val="00702E8C"/>
    <w:rsid w:val="00703CE3"/>
    <w:rsid w:val="00712C2A"/>
    <w:rsid w:val="007258AB"/>
    <w:rsid w:val="00737B5A"/>
    <w:rsid w:val="00741878"/>
    <w:rsid w:val="00751AA4"/>
    <w:rsid w:val="00753795"/>
    <w:rsid w:val="00754532"/>
    <w:rsid w:val="00764868"/>
    <w:rsid w:val="00773367"/>
    <w:rsid w:val="00773EEF"/>
    <w:rsid w:val="00781216"/>
    <w:rsid w:val="007924E7"/>
    <w:rsid w:val="00793531"/>
    <w:rsid w:val="0079690B"/>
    <w:rsid w:val="007A07B7"/>
    <w:rsid w:val="007A7A5D"/>
    <w:rsid w:val="007B2E41"/>
    <w:rsid w:val="007B7D0B"/>
    <w:rsid w:val="007C572A"/>
    <w:rsid w:val="007C5EF5"/>
    <w:rsid w:val="007D09CC"/>
    <w:rsid w:val="007D26AF"/>
    <w:rsid w:val="007D5BE7"/>
    <w:rsid w:val="007E152A"/>
    <w:rsid w:val="007E37CF"/>
    <w:rsid w:val="007E6C15"/>
    <w:rsid w:val="007F1379"/>
    <w:rsid w:val="007F51CE"/>
    <w:rsid w:val="00800615"/>
    <w:rsid w:val="00800696"/>
    <w:rsid w:val="00801026"/>
    <w:rsid w:val="008017AD"/>
    <w:rsid w:val="00805CDD"/>
    <w:rsid w:val="0080653B"/>
    <w:rsid w:val="008137B1"/>
    <w:rsid w:val="008207EF"/>
    <w:rsid w:val="00823ED4"/>
    <w:rsid w:val="00825922"/>
    <w:rsid w:val="00825DE4"/>
    <w:rsid w:val="0083516A"/>
    <w:rsid w:val="00835CA2"/>
    <w:rsid w:val="00844F8C"/>
    <w:rsid w:val="00846AF2"/>
    <w:rsid w:val="00851045"/>
    <w:rsid w:val="008511A0"/>
    <w:rsid w:val="00851896"/>
    <w:rsid w:val="008537FC"/>
    <w:rsid w:val="00856499"/>
    <w:rsid w:val="00860504"/>
    <w:rsid w:val="00860A0C"/>
    <w:rsid w:val="0086170A"/>
    <w:rsid w:val="00864D77"/>
    <w:rsid w:val="0086669D"/>
    <w:rsid w:val="00872BC5"/>
    <w:rsid w:val="008747B4"/>
    <w:rsid w:val="008763E4"/>
    <w:rsid w:val="00881289"/>
    <w:rsid w:val="00883877"/>
    <w:rsid w:val="008851DF"/>
    <w:rsid w:val="00886340"/>
    <w:rsid w:val="0088657F"/>
    <w:rsid w:val="00886B1F"/>
    <w:rsid w:val="008912D2"/>
    <w:rsid w:val="00891B86"/>
    <w:rsid w:val="008A2E2C"/>
    <w:rsid w:val="008A43F6"/>
    <w:rsid w:val="008A4E93"/>
    <w:rsid w:val="008B5EE3"/>
    <w:rsid w:val="008C6173"/>
    <w:rsid w:val="008D3340"/>
    <w:rsid w:val="008D4738"/>
    <w:rsid w:val="008D7085"/>
    <w:rsid w:val="008D7D5B"/>
    <w:rsid w:val="008E30B0"/>
    <w:rsid w:val="008F573D"/>
    <w:rsid w:val="00907C6B"/>
    <w:rsid w:val="00907EEF"/>
    <w:rsid w:val="00910A1A"/>
    <w:rsid w:val="0091153F"/>
    <w:rsid w:val="00923D73"/>
    <w:rsid w:val="0092448A"/>
    <w:rsid w:val="00925D6D"/>
    <w:rsid w:val="009268DB"/>
    <w:rsid w:val="009310F1"/>
    <w:rsid w:val="00931352"/>
    <w:rsid w:val="0093209E"/>
    <w:rsid w:val="00944E5C"/>
    <w:rsid w:val="00945E33"/>
    <w:rsid w:val="009504C1"/>
    <w:rsid w:val="0095229E"/>
    <w:rsid w:val="009534B4"/>
    <w:rsid w:val="00955D66"/>
    <w:rsid w:val="00960AB7"/>
    <w:rsid w:val="009701F0"/>
    <w:rsid w:val="0097410E"/>
    <w:rsid w:val="0098488D"/>
    <w:rsid w:val="00987438"/>
    <w:rsid w:val="00990149"/>
    <w:rsid w:val="00991CFB"/>
    <w:rsid w:val="00992883"/>
    <w:rsid w:val="00992B98"/>
    <w:rsid w:val="00994EFC"/>
    <w:rsid w:val="0099559D"/>
    <w:rsid w:val="009A264E"/>
    <w:rsid w:val="009A5E2C"/>
    <w:rsid w:val="009A6871"/>
    <w:rsid w:val="009B27F0"/>
    <w:rsid w:val="009B532C"/>
    <w:rsid w:val="009B58B2"/>
    <w:rsid w:val="009C200D"/>
    <w:rsid w:val="009C4B68"/>
    <w:rsid w:val="009C4FA3"/>
    <w:rsid w:val="009C76A3"/>
    <w:rsid w:val="009D1A9A"/>
    <w:rsid w:val="009D1C86"/>
    <w:rsid w:val="009D5D8E"/>
    <w:rsid w:val="009D68C6"/>
    <w:rsid w:val="009F2B7D"/>
    <w:rsid w:val="00A0516C"/>
    <w:rsid w:val="00A1502F"/>
    <w:rsid w:val="00A16C6A"/>
    <w:rsid w:val="00A16DA7"/>
    <w:rsid w:val="00A20011"/>
    <w:rsid w:val="00A354F2"/>
    <w:rsid w:val="00A45AFE"/>
    <w:rsid w:val="00A46038"/>
    <w:rsid w:val="00A47799"/>
    <w:rsid w:val="00A51EDA"/>
    <w:rsid w:val="00A5425B"/>
    <w:rsid w:val="00A56356"/>
    <w:rsid w:val="00A57F85"/>
    <w:rsid w:val="00A60DA8"/>
    <w:rsid w:val="00A6111C"/>
    <w:rsid w:val="00A644D6"/>
    <w:rsid w:val="00A6654D"/>
    <w:rsid w:val="00A677F3"/>
    <w:rsid w:val="00A73976"/>
    <w:rsid w:val="00A76002"/>
    <w:rsid w:val="00A804C3"/>
    <w:rsid w:val="00A93377"/>
    <w:rsid w:val="00AA2CA3"/>
    <w:rsid w:val="00AA2DCA"/>
    <w:rsid w:val="00AA3E0A"/>
    <w:rsid w:val="00AB2A05"/>
    <w:rsid w:val="00AB452B"/>
    <w:rsid w:val="00AC0254"/>
    <w:rsid w:val="00AC311D"/>
    <w:rsid w:val="00AC7592"/>
    <w:rsid w:val="00AD15A6"/>
    <w:rsid w:val="00AD1F0E"/>
    <w:rsid w:val="00AD2627"/>
    <w:rsid w:val="00AD398C"/>
    <w:rsid w:val="00AE15AD"/>
    <w:rsid w:val="00AE195A"/>
    <w:rsid w:val="00AE4D8E"/>
    <w:rsid w:val="00AE5A3D"/>
    <w:rsid w:val="00AF0464"/>
    <w:rsid w:val="00AF1F8E"/>
    <w:rsid w:val="00AF2EAB"/>
    <w:rsid w:val="00AF4B9F"/>
    <w:rsid w:val="00AF6E39"/>
    <w:rsid w:val="00B065D2"/>
    <w:rsid w:val="00B07F0D"/>
    <w:rsid w:val="00B12316"/>
    <w:rsid w:val="00B20F7C"/>
    <w:rsid w:val="00B228D2"/>
    <w:rsid w:val="00B23AD3"/>
    <w:rsid w:val="00B252B3"/>
    <w:rsid w:val="00B253E7"/>
    <w:rsid w:val="00B32516"/>
    <w:rsid w:val="00B40EAB"/>
    <w:rsid w:val="00B51102"/>
    <w:rsid w:val="00B5320F"/>
    <w:rsid w:val="00B53D53"/>
    <w:rsid w:val="00B559DE"/>
    <w:rsid w:val="00B57619"/>
    <w:rsid w:val="00B613FA"/>
    <w:rsid w:val="00B62341"/>
    <w:rsid w:val="00B62AE7"/>
    <w:rsid w:val="00B6485F"/>
    <w:rsid w:val="00B65ED6"/>
    <w:rsid w:val="00B73D4B"/>
    <w:rsid w:val="00B80A81"/>
    <w:rsid w:val="00B83EE8"/>
    <w:rsid w:val="00B86E79"/>
    <w:rsid w:val="00BA01AA"/>
    <w:rsid w:val="00BA30E4"/>
    <w:rsid w:val="00BA64A8"/>
    <w:rsid w:val="00BA6A4E"/>
    <w:rsid w:val="00BA7861"/>
    <w:rsid w:val="00BB591A"/>
    <w:rsid w:val="00BC0834"/>
    <w:rsid w:val="00BC7849"/>
    <w:rsid w:val="00BD3C09"/>
    <w:rsid w:val="00BD523C"/>
    <w:rsid w:val="00BE108D"/>
    <w:rsid w:val="00BE2E46"/>
    <w:rsid w:val="00BF0A5C"/>
    <w:rsid w:val="00BF4C4A"/>
    <w:rsid w:val="00BF6785"/>
    <w:rsid w:val="00C0110F"/>
    <w:rsid w:val="00C01798"/>
    <w:rsid w:val="00C02171"/>
    <w:rsid w:val="00C06479"/>
    <w:rsid w:val="00C11A2D"/>
    <w:rsid w:val="00C12724"/>
    <w:rsid w:val="00C12F08"/>
    <w:rsid w:val="00C15E36"/>
    <w:rsid w:val="00C20AA2"/>
    <w:rsid w:val="00C2264E"/>
    <w:rsid w:val="00C247AB"/>
    <w:rsid w:val="00C24F89"/>
    <w:rsid w:val="00C32523"/>
    <w:rsid w:val="00C3263D"/>
    <w:rsid w:val="00C32C39"/>
    <w:rsid w:val="00C33DE9"/>
    <w:rsid w:val="00C407B4"/>
    <w:rsid w:val="00C45BEA"/>
    <w:rsid w:val="00C460A6"/>
    <w:rsid w:val="00C56845"/>
    <w:rsid w:val="00C577C1"/>
    <w:rsid w:val="00C61932"/>
    <w:rsid w:val="00C64E64"/>
    <w:rsid w:val="00C73D35"/>
    <w:rsid w:val="00C74146"/>
    <w:rsid w:val="00C85A1A"/>
    <w:rsid w:val="00C909A7"/>
    <w:rsid w:val="00C92486"/>
    <w:rsid w:val="00C93368"/>
    <w:rsid w:val="00CB166E"/>
    <w:rsid w:val="00CB6750"/>
    <w:rsid w:val="00CC0145"/>
    <w:rsid w:val="00CC3423"/>
    <w:rsid w:val="00CD06DD"/>
    <w:rsid w:val="00CD4D62"/>
    <w:rsid w:val="00CD765E"/>
    <w:rsid w:val="00CE3F3D"/>
    <w:rsid w:val="00CE5E91"/>
    <w:rsid w:val="00CE6FC3"/>
    <w:rsid w:val="00CE728A"/>
    <w:rsid w:val="00CF16D4"/>
    <w:rsid w:val="00CF2D1B"/>
    <w:rsid w:val="00CF45AF"/>
    <w:rsid w:val="00CF4B3D"/>
    <w:rsid w:val="00D01042"/>
    <w:rsid w:val="00D0588D"/>
    <w:rsid w:val="00D06FC9"/>
    <w:rsid w:val="00D20E64"/>
    <w:rsid w:val="00D226DC"/>
    <w:rsid w:val="00D22DF9"/>
    <w:rsid w:val="00D27197"/>
    <w:rsid w:val="00D33A2C"/>
    <w:rsid w:val="00D365E9"/>
    <w:rsid w:val="00D420E7"/>
    <w:rsid w:val="00D44678"/>
    <w:rsid w:val="00D46063"/>
    <w:rsid w:val="00D47D68"/>
    <w:rsid w:val="00D51292"/>
    <w:rsid w:val="00D53B37"/>
    <w:rsid w:val="00D53CBC"/>
    <w:rsid w:val="00D55DBA"/>
    <w:rsid w:val="00D5723F"/>
    <w:rsid w:val="00D6042D"/>
    <w:rsid w:val="00D63CC9"/>
    <w:rsid w:val="00D65C68"/>
    <w:rsid w:val="00D67257"/>
    <w:rsid w:val="00D70D14"/>
    <w:rsid w:val="00D727C0"/>
    <w:rsid w:val="00D802A9"/>
    <w:rsid w:val="00D82FE9"/>
    <w:rsid w:val="00D8647E"/>
    <w:rsid w:val="00D901C2"/>
    <w:rsid w:val="00D91516"/>
    <w:rsid w:val="00DA710F"/>
    <w:rsid w:val="00DB1E31"/>
    <w:rsid w:val="00DB2913"/>
    <w:rsid w:val="00DB400A"/>
    <w:rsid w:val="00DB4604"/>
    <w:rsid w:val="00DB66C7"/>
    <w:rsid w:val="00DB67AF"/>
    <w:rsid w:val="00DB7314"/>
    <w:rsid w:val="00DC01B4"/>
    <w:rsid w:val="00DC3052"/>
    <w:rsid w:val="00DC365F"/>
    <w:rsid w:val="00DC7A9A"/>
    <w:rsid w:val="00DD2D27"/>
    <w:rsid w:val="00DD3A37"/>
    <w:rsid w:val="00DD6CFF"/>
    <w:rsid w:val="00DE2A63"/>
    <w:rsid w:val="00DE4BF7"/>
    <w:rsid w:val="00DE69C4"/>
    <w:rsid w:val="00DF0E71"/>
    <w:rsid w:val="00DF2622"/>
    <w:rsid w:val="00DF2EB5"/>
    <w:rsid w:val="00E06B72"/>
    <w:rsid w:val="00E07D79"/>
    <w:rsid w:val="00E17ABE"/>
    <w:rsid w:val="00E24CDA"/>
    <w:rsid w:val="00E31454"/>
    <w:rsid w:val="00E33979"/>
    <w:rsid w:val="00E3493A"/>
    <w:rsid w:val="00E351B1"/>
    <w:rsid w:val="00E35B5F"/>
    <w:rsid w:val="00E35F55"/>
    <w:rsid w:val="00E4633F"/>
    <w:rsid w:val="00E467BB"/>
    <w:rsid w:val="00E56653"/>
    <w:rsid w:val="00E57A13"/>
    <w:rsid w:val="00E6054C"/>
    <w:rsid w:val="00E63583"/>
    <w:rsid w:val="00E664F3"/>
    <w:rsid w:val="00E66C0C"/>
    <w:rsid w:val="00E66C23"/>
    <w:rsid w:val="00E82CD2"/>
    <w:rsid w:val="00E83CE9"/>
    <w:rsid w:val="00E85A52"/>
    <w:rsid w:val="00E862BD"/>
    <w:rsid w:val="00E8693C"/>
    <w:rsid w:val="00E92991"/>
    <w:rsid w:val="00E96EB8"/>
    <w:rsid w:val="00E9786E"/>
    <w:rsid w:val="00EA0852"/>
    <w:rsid w:val="00EA233C"/>
    <w:rsid w:val="00EA4B11"/>
    <w:rsid w:val="00EB1AC4"/>
    <w:rsid w:val="00EB2556"/>
    <w:rsid w:val="00EC2FCF"/>
    <w:rsid w:val="00EC4E5C"/>
    <w:rsid w:val="00ED5A85"/>
    <w:rsid w:val="00ED5ACD"/>
    <w:rsid w:val="00EE0C10"/>
    <w:rsid w:val="00EE3F90"/>
    <w:rsid w:val="00EF2087"/>
    <w:rsid w:val="00EF2676"/>
    <w:rsid w:val="00EF3CCF"/>
    <w:rsid w:val="00F018B8"/>
    <w:rsid w:val="00F0239C"/>
    <w:rsid w:val="00F04807"/>
    <w:rsid w:val="00F04CBE"/>
    <w:rsid w:val="00F06A8B"/>
    <w:rsid w:val="00F105A8"/>
    <w:rsid w:val="00F108B0"/>
    <w:rsid w:val="00F17B85"/>
    <w:rsid w:val="00F314FE"/>
    <w:rsid w:val="00F40571"/>
    <w:rsid w:val="00F43D99"/>
    <w:rsid w:val="00F461C8"/>
    <w:rsid w:val="00F465AA"/>
    <w:rsid w:val="00F500A6"/>
    <w:rsid w:val="00F5715C"/>
    <w:rsid w:val="00F6143B"/>
    <w:rsid w:val="00F61808"/>
    <w:rsid w:val="00F61C72"/>
    <w:rsid w:val="00F6201E"/>
    <w:rsid w:val="00F623C1"/>
    <w:rsid w:val="00F62635"/>
    <w:rsid w:val="00F63324"/>
    <w:rsid w:val="00F652DB"/>
    <w:rsid w:val="00F707C4"/>
    <w:rsid w:val="00F77DE5"/>
    <w:rsid w:val="00F8192B"/>
    <w:rsid w:val="00F875D8"/>
    <w:rsid w:val="00F902BD"/>
    <w:rsid w:val="00F914D4"/>
    <w:rsid w:val="00F92595"/>
    <w:rsid w:val="00F93B8F"/>
    <w:rsid w:val="00F95995"/>
    <w:rsid w:val="00FA0D38"/>
    <w:rsid w:val="00FA275A"/>
    <w:rsid w:val="00FA55B9"/>
    <w:rsid w:val="00FC0074"/>
    <w:rsid w:val="00FC10EC"/>
    <w:rsid w:val="00FC1E3B"/>
    <w:rsid w:val="00FC491E"/>
    <w:rsid w:val="00FD0514"/>
    <w:rsid w:val="00FD49A7"/>
    <w:rsid w:val="00FD49F8"/>
    <w:rsid w:val="00FD6BCA"/>
    <w:rsid w:val="00FD764D"/>
    <w:rsid w:val="00FD7DB8"/>
    <w:rsid w:val="00FE256C"/>
    <w:rsid w:val="00FE60A8"/>
    <w:rsid w:val="00FE6F7C"/>
    <w:rsid w:val="00FE7F6B"/>
    <w:rsid w:val="00FF132D"/>
    <w:rsid w:val="00FF6700"/>
    <w:rsid w:val="00FF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C1636"/>
  <w15:docId w15:val="{FDE7EF88-AE2C-47E5-9656-8FD63F850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iPriority="0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iPriority="0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8747B4"/>
    <w:pPr>
      <w:widowControl w:val="0"/>
      <w:tabs>
        <w:tab w:val="num" w:pos="1673"/>
      </w:tabs>
      <w:suppressAutoHyphens/>
      <w:spacing w:before="60" w:after="60" w:line="360" w:lineRule="auto"/>
      <w:ind w:left="1673" w:hanging="301"/>
      <w:jc w:val="both"/>
    </w:pPr>
    <w:rPr>
      <w:rFonts w:ascii="Times New Roman" w:eastAsia="Calibri" w:hAnsi="Times New Roman" w:cs="Times New Roman"/>
      <w:sz w:val="24"/>
    </w:rPr>
  </w:style>
  <w:style w:type="paragraph" w:styleId="15">
    <w:name w:val="heading 1"/>
    <w:basedOn w:val="a3"/>
    <w:next w:val="a3"/>
    <w:link w:val="16"/>
    <w:qFormat/>
    <w:rsid w:val="008A43F6"/>
    <w:pPr>
      <w:keepNext/>
      <w:pageBreakBefore/>
      <w:tabs>
        <w:tab w:val="clear" w:pos="1673"/>
      </w:tabs>
      <w:spacing w:before="120" w:after="120"/>
      <w:ind w:left="0" w:firstLine="0"/>
      <w:jc w:val="left"/>
      <w:outlineLvl w:val="0"/>
    </w:pPr>
    <w:rPr>
      <w:rFonts w:eastAsia="Times New Roman"/>
      <w:b/>
      <w:bCs/>
      <w:caps/>
      <w:szCs w:val="28"/>
    </w:rPr>
  </w:style>
  <w:style w:type="paragraph" w:styleId="25">
    <w:name w:val="heading 2"/>
    <w:aliases w:val="Глава"/>
    <w:basedOn w:val="a3"/>
    <w:next w:val="a3"/>
    <w:link w:val="26"/>
    <w:uiPriority w:val="9"/>
    <w:qFormat/>
    <w:rsid w:val="00BA64A8"/>
    <w:pPr>
      <w:keepNext/>
      <w:keepLines/>
      <w:tabs>
        <w:tab w:val="clear" w:pos="1673"/>
      </w:tabs>
      <w:spacing w:before="360" w:after="120"/>
      <w:ind w:left="0" w:firstLine="0"/>
      <w:jc w:val="left"/>
      <w:outlineLvl w:val="1"/>
    </w:pPr>
    <w:rPr>
      <w:rFonts w:eastAsia="Times New Roman"/>
      <w:b/>
      <w:bCs/>
      <w:szCs w:val="26"/>
    </w:rPr>
  </w:style>
  <w:style w:type="paragraph" w:styleId="36">
    <w:name w:val="heading 3"/>
    <w:basedOn w:val="a3"/>
    <w:next w:val="a3"/>
    <w:link w:val="37"/>
    <w:uiPriority w:val="9"/>
    <w:qFormat/>
    <w:rsid w:val="00BA64A8"/>
    <w:pPr>
      <w:keepNext/>
      <w:tabs>
        <w:tab w:val="clear" w:pos="1673"/>
      </w:tabs>
      <w:spacing w:before="360" w:after="120"/>
      <w:ind w:left="0" w:firstLine="0"/>
      <w:jc w:val="left"/>
      <w:outlineLvl w:val="2"/>
    </w:pPr>
    <w:rPr>
      <w:rFonts w:eastAsia="Times New Roman"/>
      <w:b/>
      <w:bCs/>
    </w:rPr>
  </w:style>
  <w:style w:type="paragraph" w:styleId="41">
    <w:name w:val="heading 4"/>
    <w:basedOn w:val="a3"/>
    <w:next w:val="a3"/>
    <w:link w:val="42"/>
    <w:uiPriority w:val="9"/>
    <w:qFormat/>
    <w:rsid w:val="00BA64A8"/>
    <w:pPr>
      <w:keepNext/>
      <w:tabs>
        <w:tab w:val="clear" w:pos="1673"/>
      </w:tabs>
      <w:spacing w:before="360" w:after="120"/>
      <w:ind w:left="0" w:firstLine="0"/>
      <w:jc w:val="left"/>
      <w:outlineLvl w:val="3"/>
    </w:pPr>
    <w:rPr>
      <w:rFonts w:eastAsia="Times New Roman"/>
      <w:b/>
      <w:bCs/>
      <w:iCs/>
    </w:rPr>
  </w:style>
  <w:style w:type="paragraph" w:styleId="5">
    <w:name w:val="heading 5"/>
    <w:basedOn w:val="a3"/>
    <w:next w:val="a3"/>
    <w:link w:val="50"/>
    <w:uiPriority w:val="9"/>
    <w:qFormat/>
    <w:rsid w:val="00BA64A8"/>
    <w:pPr>
      <w:keepNext/>
      <w:keepLines/>
      <w:tabs>
        <w:tab w:val="clear" w:pos="1673"/>
      </w:tabs>
      <w:spacing w:before="200"/>
      <w:ind w:left="0" w:firstLine="0"/>
      <w:jc w:val="left"/>
      <w:outlineLvl w:val="4"/>
    </w:pPr>
    <w:rPr>
      <w:rFonts w:eastAsia="Times New Roman"/>
      <w:i/>
    </w:rPr>
  </w:style>
  <w:style w:type="paragraph" w:styleId="6">
    <w:name w:val="heading 6"/>
    <w:basedOn w:val="a3"/>
    <w:next w:val="a3"/>
    <w:link w:val="60"/>
    <w:uiPriority w:val="9"/>
    <w:qFormat/>
    <w:rsid w:val="00BA64A8"/>
    <w:pPr>
      <w:keepNext/>
      <w:keepLines/>
      <w:tabs>
        <w:tab w:val="clear" w:pos="1673"/>
      </w:tabs>
      <w:spacing w:before="200"/>
      <w:ind w:left="0" w:firstLine="0"/>
      <w:outlineLvl w:val="5"/>
    </w:pPr>
    <w:rPr>
      <w:rFonts w:ascii="Cambria" w:eastAsia="Times New Roman" w:hAnsi="Cambria"/>
      <w:i/>
      <w:iCs/>
      <w:color w:val="243F60"/>
      <w:lang w:val="x-none"/>
    </w:rPr>
  </w:style>
  <w:style w:type="paragraph" w:styleId="7">
    <w:name w:val="heading 7"/>
    <w:basedOn w:val="a3"/>
    <w:next w:val="a3"/>
    <w:link w:val="70"/>
    <w:uiPriority w:val="9"/>
    <w:unhideWhenUsed/>
    <w:qFormat/>
    <w:rsid w:val="00BA64A8"/>
    <w:pPr>
      <w:keepNext/>
      <w:keepLines/>
      <w:tabs>
        <w:tab w:val="clear" w:pos="1673"/>
      </w:tabs>
      <w:spacing w:before="200"/>
      <w:ind w:left="0" w:firstLine="0"/>
      <w:outlineLvl w:val="6"/>
    </w:pPr>
    <w:rPr>
      <w:rFonts w:ascii="Cambria" w:eastAsia="Times New Roman" w:hAnsi="Cambria"/>
      <w:i/>
      <w:iCs/>
      <w:color w:val="40404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unhideWhenUsed/>
    <w:qFormat/>
    <w:rsid w:val="00BA64A8"/>
    <w:pPr>
      <w:keepNext/>
      <w:keepLines/>
      <w:tabs>
        <w:tab w:val="clear" w:pos="1673"/>
      </w:tabs>
      <w:spacing w:before="200"/>
      <w:ind w:left="0" w:firstLine="0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unhideWhenUsed/>
    <w:qFormat/>
    <w:rsid w:val="00BA64A8"/>
    <w:pPr>
      <w:keepNext/>
      <w:keepLines/>
      <w:tabs>
        <w:tab w:val="clear" w:pos="1673"/>
      </w:tabs>
      <w:spacing w:before="200"/>
      <w:ind w:left="0" w:firstLine="0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Без отступа"/>
    <w:basedOn w:val="a3"/>
    <w:qFormat/>
    <w:rsid w:val="00BA64A8"/>
    <w:pPr>
      <w:spacing w:line="276" w:lineRule="auto"/>
      <w:ind w:firstLine="0"/>
    </w:pPr>
  </w:style>
  <w:style w:type="paragraph" w:styleId="a8">
    <w:name w:val="header"/>
    <w:aliases w:val="Even,*Header"/>
    <w:basedOn w:val="a3"/>
    <w:link w:val="a9"/>
    <w:rsid w:val="00BA64A8"/>
    <w:pPr>
      <w:widowControl/>
      <w:tabs>
        <w:tab w:val="center" w:pos="4677"/>
        <w:tab w:val="right" w:pos="9355"/>
      </w:tabs>
      <w:spacing w:line="240" w:lineRule="auto"/>
      <w:ind w:firstLine="0"/>
      <w:jc w:val="center"/>
    </w:pPr>
  </w:style>
  <w:style w:type="character" w:customStyle="1" w:styleId="a9">
    <w:name w:val="Верхний колонтитул Знак"/>
    <w:aliases w:val="Even Знак,*Header Знак"/>
    <w:link w:val="a8"/>
    <w:qFormat/>
    <w:rsid w:val="00BA64A8"/>
    <w:rPr>
      <w:rFonts w:ascii="Times New Roman" w:eastAsia="Calibri" w:hAnsi="Times New Roman" w:cs="Times New Roman"/>
      <w:sz w:val="24"/>
    </w:rPr>
  </w:style>
  <w:style w:type="character" w:styleId="aa">
    <w:name w:val="Hyperlink"/>
    <w:uiPriority w:val="99"/>
    <w:rsid w:val="00BA64A8"/>
    <w:rPr>
      <w:rFonts w:ascii="Times New Roman" w:hAnsi="Times New Roman"/>
      <w:color w:val="0000FF"/>
      <w:sz w:val="28"/>
      <w:u w:val="single"/>
    </w:rPr>
  </w:style>
  <w:style w:type="paragraph" w:customStyle="1" w:styleId="0">
    <w:name w:val="Заголовок 0"/>
    <w:basedOn w:val="a3"/>
    <w:next w:val="a3"/>
    <w:qFormat/>
    <w:rsid w:val="00BA64A8"/>
    <w:pPr>
      <w:keepNext/>
      <w:pageBreakBefore/>
      <w:spacing w:before="360" w:after="120"/>
      <w:ind w:left="851" w:firstLine="0"/>
    </w:pPr>
    <w:rPr>
      <w:b/>
      <w:caps/>
    </w:rPr>
  </w:style>
  <w:style w:type="character" w:customStyle="1" w:styleId="16">
    <w:name w:val="Заголовок 1 Знак"/>
    <w:link w:val="15"/>
    <w:qFormat/>
    <w:rsid w:val="008A43F6"/>
    <w:rPr>
      <w:rFonts w:ascii="Times New Roman" w:eastAsia="Times New Roman" w:hAnsi="Times New Roman" w:cs="Times New Roman"/>
      <w:b/>
      <w:bCs/>
      <w:caps/>
      <w:sz w:val="24"/>
      <w:szCs w:val="28"/>
    </w:rPr>
  </w:style>
  <w:style w:type="character" w:customStyle="1" w:styleId="26">
    <w:name w:val="Заголовок 2 Знак"/>
    <w:aliases w:val="Глава Знак"/>
    <w:link w:val="25"/>
    <w:uiPriority w:val="9"/>
    <w:rsid w:val="00BA64A8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37">
    <w:name w:val="Заголовок 3 Знак"/>
    <w:link w:val="36"/>
    <w:uiPriority w:val="9"/>
    <w:qFormat/>
    <w:rsid w:val="00BA64A8"/>
    <w:rPr>
      <w:rFonts w:ascii="Times New Roman" w:eastAsia="Times New Roman" w:hAnsi="Times New Roman" w:cs="Times New Roman"/>
      <w:b/>
      <w:bCs/>
      <w:sz w:val="24"/>
    </w:rPr>
  </w:style>
  <w:style w:type="character" w:customStyle="1" w:styleId="42">
    <w:name w:val="Заголовок 4 Знак"/>
    <w:link w:val="41"/>
    <w:uiPriority w:val="9"/>
    <w:qFormat/>
    <w:rsid w:val="00BA64A8"/>
    <w:rPr>
      <w:rFonts w:ascii="Times New Roman" w:eastAsia="Times New Roman" w:hAnsi="Times New Roman" w:cs="Times New Roman"/>
      <w:b/>
      <w:bCs/>
      <w:iCs/>
      <w:sz w:val="24"/>
    </w:rPr>
  </w:style>
  <w:style w:type="character" w:customStyle="1" w:styleId="50">
    <w:name w:val="Заголовок 5 Знак"/>
    <w:link w:val="5"/>
    <w:uiPriority w:val="9"/>
    <w:qFormat/>
    <w:rsid w:val="00BA64A8"/>
    <w:rPr>
      <w:rFonts w:ascii="Times New Roman" w:eastAsia="Times New Roman" w:hAnsi="Times New Roman" w:cs="Times New Roman"/>
      <w:i/>
      <w:sz w:val="24"/>
    </w:rPr>
  </w:style>
  <w:style w:type="character" w:customStyle="1" w:styleId="60">
    <w:name w:val="Заголовок 6 Знак"/>
    <w:link w:val="6"/>
    <w:uiPriority w:val="9"/>
    <w:qFormat/>
    <w:rsid w:val="00BA64A8"/>
    <w:rPr>
      <w:rFonts w:ascii="Cambria" w:eastAsia="Times New Roman" w:hAnsi="Cambria" w:cs="Times New Roman"/>
      <w:i/>
      <w:iCs/>
      <w:color w:val="243F60"/>
      <w:sz w:val="24"/>
      <w:lang w:val="x-none"/>
    </w:rPr>
  </w:style>
  <w:style w:type="character" w:customStyle="1" w:styleId="70">
    <w:name w:val="Заголовок 7 Знак"/>
    <w:link w:val="7"/>
    <w:uiPriority w:val="9"/>
    <w:qFormat/>
    <w:rsid w:val="00BA64A8"/>
    <w:rPr>
      <w:rFonts w:ascii="Cambria" w:eastAsia="Times New Roman" w:hAnsi="Cambria" w:cs="Times New Roman"/>
      <w:i/>
      <w:iCs/>
      <w:color w:val="404040"/>
      <w:sz w:val="24"/>
      <w:szCs w:val="20"/>
      <w:lang w:val="x-none" w:eastAsia="x-none"/>
    </w:rPr>
  </w:style>
  <w:style w:type="character" w:customStyle="1" w:styleId="80">
    <w:name w:val="Заголовок 8 Знак"/>
    <w:link w:val="8"/>
    <w:uiPriority w:val="9"/>
    <w:qFormat/>
    <w:rsid w:val="00BA64A8"/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character" w:customStyle="1" w:styleId="90">
    <w:name w:val="Заголовок 9 Знак"/>
    <w:link w:val="9"/>
    <w:uiPriority w:val="9"/>
    <w:qFormat/>
    <w:rsid w:val="00BA64A8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ab">
    <w:name w:val="TOC Heading"/>
    <w:basedOn w:val="a3"/>
    <w:next w:val="a3"/>
    <w:uiPriority w:val="39"/>
    <w:qFormat/>
    <w:rsid w:val="00BA64A8"/>
    <w:pPr>
      <w:keepNext/>
      <w:pageBreakBefore/>
      <w:spacing w:before="360" w:after="120"/>
      <w:ind w:left="851" w:firstLine="0"/>
    </w:pPr>
    <w:rPr>
      <w:rFonts w:eastAsia="Times New Roman"/>
      <w:b/>
    </w:rPr>
  </w:style>
  <w:style w:type="paragraph" w:customStyle="1" w:styleId="ac">
    <w:name w:val="Заголовок_название приложения"/>
    <w:basedOn w:val="0"/>
    <w:next w:val="a3"/>
    <w:qFormat/>
    <w:rsid w:val="00BA64A8"/>
    <w:pPr>
      <w:pageBreakBefore w:val="0"/>
      <w:ind w:left="0"/>
      <w:jc w:val="center"/>
    </w:pPr>
  </w:style>
  <w:style w:type="paragraph" w:customStyle="1" w:styleId="ad">
    <w:name w:val="Заголовок_номер приложения"/>
    <w:basedOn w:val="0"/>
    <w:next w:val="a3"/>
    <w:qFormat/>
    <w:rsid w:val="00BA64A8"/>
    <w:pPr>
      <w:jc w:val="right"/>
    </w:pPr>
  </w:style>
  <w:style w:type="character" w:styleId="ae">
    <w:name w:val="annotation reference"/>
    <w:uiPriority w:val="99"/>
    <w:qFormat/>
    <w:rsid w:val="00BA64A8"/>
    <w:rPr>
      <w:sz w:val="16"/>
      <w:szCs w:val="16"/>
    </w:rPr>
  </w:style>
  <w:style w:type="paragraph" w:customStyle="1" w:styleId="af">
    <w:name w:val="Комментарии"/>
    <w:basedOn w:val="a3"/>
    <w:next w:val="a3"/>
    <w:qFormat/>
    <w:rsid w:val="00BA64A8"/>
    <w:rPr>
      <w:i/>
      <w:sz w:val="22"/>
    </w:rPr>
  </w:style>
  <w:style w:type="paragraph" w:styleId="af0">
    <w:name w:val="List Bullet"/>
    <w:basedOn w:val="a3"/>
    <w:uiPriority w:val="99"/>
    <w:qFormat/>
    <w:rsid w:val="00BA64A8"/>
    <w:pPr>
      <w:widowControl/>
      <w:contextualSpacing/>
    </w:pPr>
  </w:style>
  <w:style w:type="paragraph" w:styleId="27">
    <w:name w:val="List Bullet 2"/>
    <w:basedOn w:val="a3"/>
    <w:uiPriority w:val="99"/>
    <w:qFormat/>
    <w:rsid w:val="00BA64A8"/>
    <w:pPr>
      <w:tabs>
        <w:tab w:val="clear" w:pos="1673"/>
      </w:tabs>
      <w:spacing w:before="0"/>
      <w:ind w:left="0" w:firstLine="0"/>
      <w:contextualSpacing/>
    </w:pPr>
  </w:style>
  <w:style w:type="paragraph" w:styleId="38">
    <w:name w:val="List Bullet 3"/>
    <w:basedOn w:val="a3"/>
    <w:uiPriority w:val="99"/>
    <w:qFormat/>
    <w:rsid w:val="00BA64A8"/>
    <w:pPr>
      <w:tabs>
        <w:tab w:val="clear" w:pos="1673"/>
      </w:tabs>
      <w:spacing w:before="0"/>
      <w:ind w:left="0" w:firstLine="0"/>
      <w:contextualSpacing/>
    </w:pPr>
  </w:style>
  <w:style w:type="paragraph" w:styleId="43">
    <w:name w:val="List Bullet 4"/>
    <w:basedOn w:val="a3"/>
    <w:uiPriority w:val="99"/>
    <w:qFormat/>
    <w:rsid w:val="00BA64A8"/>
    <w:pPr>
      <w:tabs>
        <w:tab w:val="clear" w:pos="1673"/>
      </w:tabs>
      <w:spacing w:before="0"/>
      <w:ind w:left="0" w:firstLine="0"/>
      <w:contextualSpacing/>
    </w:pPr>
  </w:style>
  <w:style w:type="paragraph" w:styleId="af1">
    <w:name w:val="Title"/>
    <w:basedOn w:val="a3"/>
    <w:next w:val="a3"/>
    <w:link w:val="af2"/>
    <w:uiPriority w:val="10"/>
    <w:qFormat/>
    <w:rsid w:val="00BA64A8"/>
    <w:pPr>
      <w:spacing w:line="240" w:lineRule="auto"/>
      <w:ind w:firstLine="0"/>
      <w:contextualSpacing/>
      <w:jc w:val="center"/>
    </w:pPr>
    <w:rPr>
      <w:rFonts w:eastAsia="Times New Roman"/>
      <w:b/>
      <w:caps/>
      <w:spacing w:val="5"/>
      <w:kern w:val="28"/>
      <w:szCs w:val="52"/>
      <w:lang w:eastAsia="x-none"/>
    </w:rPr>
  </w:style>
  <w:style w:type="character" w:customStyle="1" w:styleId="af2">
    <w:name w:val="Заголовок Знак"/>
    <w:link w:val="af1"/>
    <w:uiPriority w:val="10"/>
    <w:qFormat/>
    <w:rsid w:val="00BA64A8"/>
    <w:rPr>
      <w:rFonts w:ascii="Times New Roman" w:eastAsia="Times New Roman" w:hAnsi="Times New Roman" w:cs="Times New Roman"/>
      <w:b/>
      <w:caps/>
      <w:spacing w:val="5"/>
      <w:kern w:val="28"/>
      <w:sz w:val="24"/>
      <w:szCs w:val="52"/>
      <w:lang w:eastAsia="x-none"/>
    </w:rPr>
  </w:style>
  <w:style w:type="paragraph" w:styleId="af3">
    <w:name w:val="caption"/>
    <w:basedOn w:val="a3"/>
    <w:next w:val="a3"/>
    <w:qFormat/>
    <w:rsid w:val="0031318D"/>
    <w:pPr>
      <w:keepNext/>
      <w:tabs>
        <w:tab w:val="clear" w:pos="1673"/>
      </w:tabs>
      <w:spacing w:before="0" w:after="0" w:line="276" w:lineRule="auto"/>
      <w:ind w:left="0" w:firstLine="709"/>
      <w:jc w:val="left"/>
    </w:pPr>
    <w:rPr>
      <w:bCs/>
      <w:szCs w:val="24"/>
    </w:rPr>
  </w:style>
  <w:style w:type="paragraph" w:customStyle="1" w:styleId="af4">
    <w:name w:val="Название таблицы"/>
    <w:basedOn w:val="af3"/>
    <w:qFormat/>
    <w:rsid w:val="00BA64A8"/>
    <w:pPr>
      <w:spacing w:before="200" w:after="60"/>
    </w:pPr>
  </w:style>
  <w:style w:type="paragraph" w:customStyle="1" w:styleId="af5">
    <w:name w:val="Название_Заказчик"/>
    <w:basedOn w:val="a3"/>
    <w:qFormat/>
    <w:rsid w:val="00BA64A8"/>
    <w:pPr>
      <w:spacing w:line="240" w:lineRule="auto"/>
      <w:ind w:firstLine="0"/>
      <w:jc w:val="center"/>
    </w:pPr>
    <w:rPr>
      <w:b/>
      <w:caps/>
      <w:kern w:val="28"/>
    </w:rPr>
  </w:style>
  <w:style w:type="paragraph" w:customStyle="1" w:styleId="af6">
    <w:name w:val="Названия элементов"/>
    <w:basedOn w:val="a3"/>
    <w:link w:val="af7"/>
    <w:semiHidden/>
    <w:qFormat/>
    <w:rsid w:val="00BA64A8"/>
    <w:pPr>
      <w:widowControl/>
      <w:suppressAutoHyphens w:val="0"/>
      <w:spacing w:before="240" w:line="240" w:lineRule="auto"/>
      <w:ind w:firstLine="0"/>
      <w:jc w:val="center"/>
    </w:pPr>
    <w:rPr>
      <w:rFonts w:eastAsia="Times New Roman"/>
      <w:b/>
      <w:szCs w:val="24"/>
      <w:lang w:val="x-none"/>
    </w:rPr>
  </w:style>
  <w:style w:type="character" w:customStyle="1" w:styleId="af7">
    <w:name w:val="Названия элементов Знак Знак"/>
    <w:link w:val="af6"/>
    <w:semiHidden/>
    <w:qFormat/>
    <w:rsid w:val="00BA64A8"/>
    <w:rPr>
      <w:rFonts w:ascii="Times New Roman" w:eastAsia="Times New Roman" w:hAnsi="Times New Roman" w:cs="Times New Roman"/>
      <w:b/>
      <w:sz w:val="24"/>
      <w:szCs w:val="24"/>
      <w:lang w:val="x-none"/>
    </w:rPr>
  </w:style>
  <w:style w:type="paragraph" w:styleId="af8">
    <w:name w:val="footer"/>
    <w:basedOn w:val="a3"/>
    <w:link w:val="af9"/>
    <w:uiPriority w:val="99"/>
    <w:rsid w:val="00DF0E71"/>
    <w:pPr>
      <w:tabs>
        <w:tab w:val="clear" w:pos="1673"/>
        <w:tab w:val="center" w:pos="4677"/>
        <w:tab w:val="right" w:pos="9355"/>
      </w:tabs>
      <w:spacing w:before="0" w:line="240" w:lineRule="auto"/>
      <w:ind w:left="0" w:firstLine="0"/>
      <w:jc w:val="center"/>
    </w:pPr>
    <w:rPr>
      <w:lang w:val="x-none"/>
    </w:rPr>
  </w:style>
  <w:style w:type="character" w:customStyle="1" w:styleId="af9">
    <w:name w:val="Нижний колонтитул Знак"/>
    <w:link w:val="af8"/>
    <w:uiPriority w:val="99"/>
    <w:qFormat/>
    <w:rsid w:val="00DF0E71"/>
    <w:rPr>
      <w:rFonts w:ascii="Times New Roman" w:eastAsia="Calibri" w:hAnsi="Times New Roman" w:cs="Times New Roman"/>
      <w:sz w:val="24"/>
      <w:lang w:val="x-none"/>
    </w:rPr>
  </w:style>
  <w:style w:type="paragraph" w:styleId="afa">
    <w:name w:val="List Number"/>
    <w:basedOn w:val="a3"/>
    <w:uiPriority w:val="99"/>
    <w:qFormat/>
    <w:rsid w:val="00BA64A8"/>
    <w:pPr>
      <w:widowControl/>
      <w:tabs>
        <w:tab w:val="clear" w:pos="1673"/>
        <w:tab w:val="num" w:pos="2041"/>
      </w:tabs>
      <w:ind w:left="2041" w:hanging="811"/>
      <w:contextualSpacing/>
    </w:pPr>
  </w:style>
  <w:style w:type="paragraph" w:styleId="24">
    <w:name w:val="List Number 2"/>
    <w:basedOn w:val="a3"/>
    <w:uiPriority w:val="99"/>
    <w:qFormat/>
    <w:rsid w:val="00BA64A8"/>
    <w:pPr>
      <w:numPr>
        <w:ilvl w:val="1"/>
        <w:numId w:val="1"/>
      </w:numPr>
      <w:spacing w:before="0"/>
      <w:contextualSpacing/>
    </w:pPr>
  </w:style>
  <w:style w:type="paragraph" w:styleId="34">
    <w:name w:val="List Number 3"/>
    <w:basedOn w:val="a3"/>
    <w:uiPriority w:val="99"/>
    <w:qFormat/>
    <w:rsid w:val="00BA64A8"/>
    <w:pPr>
      <w:numPr>
        <w:numId w:val="1"/>
      </w:numPr>
      <w:spacing w:before="0"/>
      <w:contextualSpacing/>
    </w:pPr>
  </w:style>
  <w:style w:type="paragraph" w:styleId="40">
    <w:name w:val="List Number 4"/>
    <w:basedOn w:val="a3"/>
    <w:uiPriority w:val="99"/>
    <w:qFormat/>
    <w:rsid w:val="00BA64A8"/>
    <w:pPr>
      <w:numPr>
        <w:ilvl w:val="3"/>
        <w:numId w:val="1"/>
      </w:numPr>
      <w:spacing w:before="0"/>
      <w:contextualSpacing/>
    </w:pPr>
  </w:style>
  <w:style w:type="paragraph" w:styleId="17">
    <w:name w:val="toc 1"/>
    <w:basedOn w:val="a3"/>
    <w:next w:val="a3"/>
    <w:autoRedefine/>
    <w:uiPriority w:val="39"/>
    <w:rsid w:val="002C6541"/>
    <w:pPr>
      <w:tabs>
        <w:tab w:val="clear" w:pos="1673"/>
        <w:tab w:val="left" w:pos="851"/>
        <w:tab w:val="right" w:leader="dot" w:pos="9628"/>
      </w:tabs>
      <w:spacing w:before="0" w:after="0" w:line="276" w:lineRule="auto"/>
      <w:ind w:left="284" w:firstLine="0"/>
    </w:pPr>
  </w:style>
  <w:style w:type="paragraph" w:styleId="28">
    <w:name w:val="toc 2"/>
    <w:basedOn w:val="a3"/>
    <w:next w:val="a3"/>
    <w:link w:val="29"/>
    <w:autoRedefine/>
    <w:uiPriority w:val="39"/>
    <w:rsid w:val="00230922"/>
    <w:pPr>
      <w:tabs>
        <w:tab w:val="clear" w:pos="1673"/>
        <w:tab w:val="left" w:pos="1418"/>
        <w:tab w:val="right" w:leader="dot" w:pos="9628"/>
      </w:tabs>
      <w:spacing w:after="100" w:line="276" w:lineRule="auto"/>
      <w:ind w:left="851" w:firstLine="0"/>
    </w:pPr>
  </w:style>
  <w:style w:type="paragraph" w:styleId="39">
    <w:name w:val="toc 3"/>
    <w:basedOn w:val="a3"/>
    <w:next w:val="a3"/>
    <w:autoRedefine/>
    <w:uiPriority w:val="39"/>
    <w:rsid w:val="00005299"/>
    <w:pPr>
      <w:widowControl/>
      <w:tabs>
        <w:tab w:val="left" w:pos="2268"/>
        <w:tab w:val="right" w:leader="dot" w:pos="9628"/>
      </w:tabs>
      <w:ind w:firstLine="0"/>
    </w:pPr>
  </w:style>
  <w:style w:type="paragraph" w:customStyle="1" w:styleId="afb">
    <w:name w:val="Рисунок"/>
    <w:basedOn w:val="a3"/>
    <w:qFormat/>
    <w:rsid w:val="00BA64A8"/>
    <w:pPr>
      <w:keepNext/>
      <w:ind w:firstLine="0"/>
      <w:jc w:val="center"/>
    </w:pPr>
  </w:style>
  <w:style w:type="table" w:styleId="afc">
    <w:name w:val="Table Grid"/>
    <w:aliases w:val="Заголовок таблицы 1"/>
    <w:basedOn w:val="a5"/>
    <w:uiPriority w:val="59"/>
    <w:rsid w:val="00BA64A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left"/>
      </w:pPr>
      <w:tblPr/>
      <w:trPr>
        <w:tblHeader/>
      </w:trPr>
      <w:tcPr>
        <w:vAlign w:val="center"/>
      </w:tcPr>
    </w:tblStylePr>
  </w:style>
  <w:style w:type="character" w:customStyle="1" w:styleId="afd">
    <w:name w:val="Стиль Красный"/>
    <w:aliases w:val="Обычный_красный"/>
    <w:qFormat/>
    <w:rsid w:val="00BA64A8"/>
    <w:rPr>
      <w:color w:val="FF0000"/>
    </w:rPr>
  </w:style>
  <w:style w:type="character" w:customStyle="1" w:styleId="afe">
    <w:name w:val="Стиль курсив"/>
    <w:aliases w:val="Обычный_курсив"/>
    <w:qFormat/>
    <w:rsid w:val="00BA64A8"/>
    <w:rPr>
      <w:i/>
      <w:iCs/>
    </w:rPr>
  </w:style>
  <w:style w:type="character" w:customStyle="1" w:styleId="18">
    <w:name w:val="Стиль курсив1"/>
    <w:aliases w:val="Таблица (строки)_Курсив"/>
    <w:qFormat/>
    <w:rsid w:val="00BA64A8"/>
    <w:rPr>
      <w:rFonts w:ascii="Times New Roman" w:hAnsi="Times New Roman"/>
      <w:i/>
      <w:iCs/>
      <w:sz w:val="28"/>
    </w:rPr>
  </w:style>
  <w:style w:type="character" w:customStyle="1" w:styleId="aff">
    <w:name w:val="Стиль подчеркивание"/>
    <w:aliases w:val="Обычный_подчеркивание"/>
    <w:qFormat/>
    <w:rsid w:val="00BA64A8"/>
    <w:rPr>
      <w:u w:val="single"/>
    </w:rPr>
  </w:style>
  <w:style w:type="character" w:customStyle="1" w:styleId="19">
    <w:name w:val="Стиль подчеркивание1"/>
    <w:aliases w:val="Таблица (строки)_Подчеркнутый"/>
    <w:qFormat/>
    <w:rsid w:val="00BA64A8"/>
    <w:rPr>
      <w:rFonts w:ascii="Times New Roman" w:hAnsi="Times New Roman"/>
      <w:sz w:val="28"/>
      <w:u w:val="single"/>
    </w:rPr>
  </w:style>
  <w:style w:type="character" w:customStyle="1" w:styleId="aff0">
    <w:name w:val="Стиль полужирный"/>
    <w:aliases w:val="Обычный_полужирный"/>
    <w:qFormat/>
    <w:rsid w:val="00BA64A8"/>
    <w:rPr>
      <w:b/>
      <w:bCs/>
    </w:rPr>
  </w:style>
  <w:style w:type="character" w:customStyle="1" w:styleId="1a">
    <w:name w:val="Стиль полужирный1"/>
    <w:aliases w:val="Таблица (строки)_Полужирный"/>
    <w:rsid w:val="00BA64A8"/>
    <w:rPr>
      <w:rFonts w:ascii="Times New Roman" w:hAnsi="Times New Roman"/>
      <w:b/>
      <w:bCs/>
      <w:sz w:val="28"/>
    </w:rPr>
  </w:style>
  <w:style w:type="character" w:customStyle="1" w:styleId="2a">
    <w:name w:val="Стиль полужирный2"/>
    <w:aliases w:val="Обычный_выделение желтым"/>
    <w:qFormat/>
    <w:rsid w:val="00BA64A8"/>
    <w:rPr>
      <w:rFonts w:ascii="Times New Roman" w:hAnsi="Times New Roman"/>
      <w:b w:val="0"/>
      <w:bCs/>
      <w:sz w:val="28"/>
      <w:bdr w:val="none" w:sz="0" w:space="0" w:color="auto"/>
      <w:shd w:val="clear" w:color="auto" w:fill="FFFF00"/>
    </w:rPr>
  </w:style>
  <w:style w:type="paragraph" w:customStyle="1" w:styleId="aff1">
    <w:name w:val="Таблица (строки)"/>
    <w:link w:val="aff2"/>
    <w:uiPriority w:val="99"/>
    <w:qFormat/>
    <w:rsid w:val="00BA64A8"/>
    <w:pPr>
      <w:spacing w:before="60" w:after="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2">
    <w:name w:val="Таблица (строки) Знак"/>
    <w:link w:val="aff1"/>
    <w:uiPriority w:val="99"/>
    <w:qFormat/>
    <w:locked/>
    <w:rsid w:val="00BA64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Таблица (строки)_Маркированный список 1"/>
    <w:basedOn w:val="aff1"/>
    <w:qFormat/>
    <w:rsid w:val="00BA64A8"/>
    <w:pPr>
      <w:numPr>
        <w:numId w:val="2"/>
      </w:numPr>
    </w:pPr>
  </w:style>
  <w:style w:type="paragraph" w:customStyle="1" w:styleId="21">
    <w:name w:val="Таблица (строки)_Маркированный список 2"/>
    <w:basedOn w:val="aff1"/>
    <w:qFormat/>
    <w:rsid w:val="00BA64A8"/>
    <w:pPr>
      <w:numPr>
        <w:ilvl w:val="1"/>
        <w:numId w:val="2"/>
      </w:numPr>
    </w:pPr>
  </w:style>
  <w:style w:type="paragraph" w:customStyle="1" w:styleId="31">
    <w:name w:val="Таблица (строки)_Маркированный список 3"/>
    <w:basedOn w:val="aff1"/>
    <w:qFormat/>
    <w:rsid w:val="00BA64A8"/>
    <w:pPr>
      <w:numPr>
        <w:ilvl w:val="2"/>
        <w:numId w:val="2"/>
      </w:numPr>
    </w:pPr>
  </w:style>
  <w:style w:type="paragraph" w:customStyle="1" w:styleId="1">
    <w:name w:val="Таблица (строки)_Нумерованный список 1"/>
    <w:basedOn w:val="aff1"/>
    <w:qFormat/>
    <w:rsid w:val="00BA64A8"/>
    <w:pPr>
      <w:numPr>
        <w:numId w:val="3"/>
      </w:numPr>
    </w:pPr>
  </w:style>
  <w:style w:type="paragraph" w:customStyle="1" w:styleId="2">
    <w:name w:val="Таблица (строки)_Нумерованный список 2"/>
    <w:basedOn w:val="aff1"/>
    <w:qFormat/>
    <w:rsid w:val="00BA64A8"/>
    <w:pPr>
      <w:numPr>
        <w:ilvl w:val="1"/>
        <w:numId w:val="3"/>
      </w:numPr>
    </w:pPr>
  </w:style>
  <w:style w:type="paragraph" w:customStyle="1" w:styleId="3">
    <w:name w:val="Таблица (строки)_Нумерованный список 3"/>
    <w:basedOn w:val="aff1"/>
    <w:qFormat/>
    <w:rsid w:val="00BA64A8"/>
    <w:pPr>
      <w:numPr>
        <w:ilvl w:val="2"/>
        <w:numId w:val="3"/>
      </w:numPr>
    </w:pPr>
  </w:style>
  <w:style w:type="paragraph" w:customStyle="1" w:styleId="aff3">
    <w:name w:val="Таблица (строки)_По центру"/>
    <w:basedOn w:val="aff1"/>
    <w:link w:val="aff4"/>
    <w:qFormat/>
    <w:rsid w:val="00BA64A8"/>
    <w:pPr>
      <w:jc w:val="center"/>
    </w:pPr>
  </w:style>
  <w:style w:type="character" w:customStyle="1" w:styleId="aff4">
    <w:name w:val="Таблица (строки)_По центру Знак"/>
    <w:link w:val="aff3"/>
    <w:qFormat/>
    <w:rsid w:val="00BA64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5">
    <w:name w:val="Стиль Заголовок вне содержания + не полужирный"/>
    <w:basedOn w:val="a3"/>
    <w:link w:val="aff6"/>
    <w:semiHidden/>
    <w:rsid w:val="00AF2EAB"/>
    <w:pPr>
      <w:keepNext/>
      <w:widowControl/>
      <w:suppressAutoHyphens w:val="0"/>
      <w:spacing w:before="120" w:after="120" w:line="240" w:lineRule="auto"/>
      <w:ind w:firstLine="0"/>
      <w:jc w:val="center"/>
    </w:pPr>
    <w:rPr>
      <w:rFonts w:eastAsia="Times New Roman"/>
      <w:szCs w:val="24"/>
      <w:lang w:eastAsia="x-none"/>
    </w:rPr>
  </w:style>
  <w:style w:type="character" w:customStyle="1" w:styleId="aff6">
    <w:name w:val="Стиль Заголовок вне содержания + не полужирный Знак"/>
    <w:link w:val="aff5"/>
    <w:semiHidden/>
    <w:rsid w:val="00AF2EAB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aff7">
    <w:name w:val="Balloon Text"/>
    <w:basedOn w:val="a3"/>
    <w:link w:val="aff8"/>
    <w:unhideWhenUsed/>
    <w:rsid w:val="00AF2EA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basedOn w:val="a4"/>
    <w:link w:val="aff7"/>
    <w:rsid w:val="00AF2EAB"/>
    <w:rPr>
      <w:rFonts w:ascii="Tahoma" w:eastAsia="Calibri" w:hAnsi="Tahoma" w:cs="Tahoma"/>
      <w:sz w:val="16"/>
      <w:szCs w:val="16"/>
    </w:rPr>
  </w:style>
  <w:style w:type="paragraph" w:styleId="aff9">
    <w:name w:val="Body Text"/>
    <w:basedOn w:val="a3"/>
    <w:link w:val="affa"/>
    <w:uiPriority w:val="99"/>
    <w:rsid w:val="00AF2EAB"/>
    <w:pPr>
      <w:keepLines/>
      <w:suppressAutoHyphens w:val="0"/>
      <w:spacing w:before="0" w:after="0"/>
      <w:ind w:firstLine="567"/>
    </w:pPr>
    <w:rPr>
      <w:rFonts w:eastAsia="Times New Roman"/>
      <w:szCs w:val="20"/>
    </w:rPr>
  </w:style>
  <w:style w:type="character" w:customStyle="1" w:styleId="affa">
    <w:name w:val="Основной текст Знак"/>
    <w:basedOn w:val="a4"/>
    <w:link w:val="aff9"/>
    <w:uiPriority w:val="99"/>
    <w:qFormat/>
    <w:rsid w:val="00AF2EAB"/>
    <w:rPr>
      <w:rFonts w:ascii="Times New Roman" w:eastAsia="Times New Roman" w:hAnsi="Times New Roman" w:cs="Times New Roman"/>
      <w:sz w:val="24"/>
      <w:szCs w:val="20"/>
    </w:rPr>
  </w:style>
  <w:style w:type="paragraph" w:customStyle="1" w:styleId="Paragraph2">
    <w:name w:val="Paragraph2"/>
    <w:basedOn w:val="a3"/>
    <w:rsid w:val="00AF2EAB"/>
    <w:pPr>
      <w:suppressAutoHyphens w:val="0"/>
      <w:spacing w:before="80" w:after="0" w:line="240" w:lineRule="atLeast"/>
      <w:ind w:left="720" w:firstLine="0"/>
    </w:pPr>
    <w:rPr>
      <w:rFonts w:eastAsia="Times New Roman"/>
      <w:color w:val="000000"/>
      <w:szCs w:val="20"/>
      <w:lang w:val="en-AU"/>
    </w:rPr>
  </w:style>
  <w:style w:type="paragraph" w:styleId="affb">
    <w:name w:val="Subtitle"/>
    <w:basedOn w:val="a3"/>
    <w:link w:val="affc"/>
    <w:uiPriority w:val="99"/>
    <w:qFormat/>
    <w:rsid w:val="00AF2EAB"/>
    <w:pPr>
      <w:suppressAutoHyphens w:val="0"/>
      <w:spacing w:before="0" w:line="240" w:lineRule="atLeast"/>
      <w:ind w:firstLine="0"/>
      <w:jc w:val="center"/>
    </w:pPr>
    <w:rPr>
      <w:rFonts w:ascii="Arial" w:eastAsia="Times New Roman" w:hAnsi="Arial"/>
      <w:i/>
      <w:sz w:val="36"/>
      <w:szCs w:val="20"/>
      <w:lang w:val="en-AU"/>
    </w:rPr>
  </w:style>
  <w:style w:type="character" w:customStyle="1" w:styleId="affc">
    <w:name w:val="Подзаголовок Знак"/>
    <w:basedOn w:val="a4"/>
    <w:link w:val="affb"/>
    <w:uiPriority w:val="99"/>
    <w:qFormat/>
    <w:rsid w:val="00AF2EAB"/>
    <w:rPr>
      <w:rFonts w:ascii="Arial" w:eastAsia="Times New Roman" w:hAnsi="Arial" w:cs="Times New Roman"/>
      <w:i/>
      <w:sz w:val="36"/>
      <w:szCs w:val="20"/>
      <w:lang w:val="en-AU"/>
    </w:rPr>
  </w:style>
  <w:style w:type="paragraph" w:styleId="a2">
    <w:name w:val="Normal Indent"/>
    <w:basedOn w:val="a3"/>
    <w:rsid w:val="00AF2EAB"/>
    <w:pPr>
      <w:numPr>
        <w:numId w:val="10"/>
      </w:numPr>
      <w:suppressAutoHyphens w:val="0"/>
      <w:spacing w:before="0" w:after="0" w:line="240" w:lineRule="atLeast"/>
      <w:jc w:val="left"/>
    </w:pPr>
    <w:rPr>
      <w:rFonts w:eastAsia="Times New Roman"/>
      <w:szCs w:val="20"/>
      <w:lang w:val="en-US"/>
    </w:rPr>
  </w:style>
  <w:style w:type="paragraph" w:customStyle="1" w:styleId="a1">
    <w:name w:val="Нумерованный"/>
    <w:basedOn w:val="aff9"/>
    <w:qFormat/>
    <w:rsid w:val="00AF2EAB"/>
    <w:pPr>
      <w:numPr>
        <w:numId w:val="17"/>
      </w:numPr>
    </w:pPr>
  </w:style>
  <w:style w:type="character" w:styleId="affd">
    <w:name w:val="page number"/>
    <w:basedOn w:val="a4"/>
    <w:uiPriority w:val="99"/>
    <w:qFormat/>
    <w:rsid w:val="00AF2EAB"/>
  </w:style>
  <w:style w:type="paragraph" w:customStyle="1" w:styleId="Bullet2">
    <w:name w:val="Bullet2"/>
    <w:basedOn w:val="a3"/>
    <w:rsid w:val="00AF2EAB"/>
    <w:pPr>
      <w:suppressAutoHyphens w:val="0"/>
      <w:spacing w:before="0" w:after="0" w:line="240" w:lineRule="atLeast"/>
      <w:ind w:left="1440" w:hanging="360"/>
      <w:jc w:val="left"/>
    </w:pPr>
    <w:rPr>
      <w:rFonts w:eastAsia="Times New Roman"/>
      <w:color w:val="000080"/>
      <w:szCs w:val="20"/>
      <w:lang w:val="en-US"/>
    </w:rPr>
  </w:style>
  <w:style w:type="paragraph" w:customStyle="1" w:styleId="Paragraph1">
    <w:name w:val="Paragraph1"/>
    <w:basedOn w:val="a3"/>
    <w:rsid w:val="00AF2EAB"/>
    <w:pPr>
      <w:suppressAutoHyphens w:val="0"/>
      <w:spacing w:before="80" w:after="0" w:line="240" w:lineRule="auto"/>
      <w:ind w:firstLine="0"/>
    </w:pPr>
    <w:rPr>
      <w:rFonts w:eastAsia="Times New Roman"/>
      <w:szCs w:val="20"/>
      <w:lang w:val="en-US"/>
    </w:rPr>
  </w:style>
  <w:style w:type="paragraph" w:customStyle="1" w:styleId="Tabletext">
    <w:name w:val="Tabletext"/>
    <w:basedOn w:val="a3"/>
    <w:rsid w:val="00AF2EAB"/>
    <w:pPr>
      <w:keepLines/>
      <w:suppressAutoHyphens w:val="0"/>
      <w:spacing w:before="0" w:after="120" w:line="240" w:lineRule="atLeast"/>
      <w:ind w:firstLine="0"/>
      <w:jc w:val="left"/>
    </w:pPr>
    <w:rPr>
      <w:rFonts w:eastAsia="Times New Roman"/>
      <w:szCs w:val="20"/>
      <w:lang w:val="en-US"/>
    </w:rPr>
  </w:style>
  <w:style w:type="paragraph" w:customStyle="1" w:styleId="Paragraph3">
    <w:name w:val="Paragraph3"/>
    <w:basedOn w:val="a3"/>
    <w:rsid w:val="00AF2EAB"/>
    <w:pPr>
      <w:suppressAutoHyphens w:val="0"/>
      <w:spacing w:before="80" w:after="0" w:line="240" w:lineRule="auto"/>
      <w:ind w:left="1530" w:firstLine="0"/>
    </w:pPr>
    <w:rPr>
      <w:rFonts w:eastAsia="Times New Roman"/>
      <w:szCs w:val="20"/>
      <w:lang w:val="en-US"/>
    </w:rPr>
  </w:style>
  <w:style w:type="paragraph" w:customStyle="1" w:styleId="Bullet1">
    <w:name w:val="Bullet1"/>
    <w:basedOn w:val="a3"/>
    <w:rsid w:val="00AF2EAB"/>
    <w:pPr>
      <w:suppressAutoHyphens w:val="0"/>
      <w:spacing w:before="0" w:after="0" w:line="240" w:lineRule="atLeast"/>
      <w:ind w:left="720" w:hanging="432"/>
      <w:jc w:val="left"/>
    </w:pPr>
    <w:rPr>
      <w:rFonts w:eastAsia="Times New Roman"/>
      <w:szCs w:val="20"/>
      <w:lang w:val="en-US"/>
    </w:rPr>
  </w:style>
  <w:style w:type="character" w:styleId="affe">
    <w:name w:val="footnote reference"/>
    <w:semiHidden/>
    <w:rsid w:val="00AF2EAB"/>
    <w:rPr>
      <w:sz w:val="20"/>
      <w:vertAlign w:val="superscript"/>
    </w:rPr>
  </w:style>
  <w:style w:type="paragraph" w:styleId="afff">
    <w:name w:val="footnote text"/>
    <w:basedOn w:val="a3"/>
    <w:link w:val="afff0"/>
    <w:rsid w:val="00AF2EAB"/>
    <w:pPr>
      <w:keepNext/>
      <w:keepLines/>
      <w:pBdr>
        <w:bottom w:val="single" w:sz="6" w:space="0" w:color="000000"/>
      </w:pBdr>
      <w:suppressAutoHyphens w:val="0"/>
      <w:spacing w:before="40" w:after="40" w:line="240" w:lineRule="atLeast"/>
      <w:ind w:left="360" w:hanging="360"/>
      <w:jc w:val="left"/>
    </w:pPr>
    <w:rPr>
      <w:rFonts w:ascii="Helvetica" w:eastAsia="Times New Roman" w:hAnsi="Helvetica"/>
      <w:sz w:val="16"/>
      <w:szCs w:val="20"/>
      <w:lang w:val="en-US"/>
    </w:rPr>
  </w:style>
  <w:style w:type="character" w:customStyle="1" w:styleId="afff0">
    <w:name w:val="Текст сноски Знак"/>
    <w:basedOn w:val="a4"/>
    <w:link w:val="afff"/>
    <w:rsid w:val="00AF2EAB"/>
    <w:rPr>
      <w:rFonts w:ascii="Helvetica" w:eastAsia="Times New Roman" w:hAnsi="Helvetica" w:cs="Times New Roman"/>
      <w:sz w:val="16"/>
      <w:szCs w:val="20"/>
      <w:lang w:val="en-US"/>
    </w:rPr>
  </w:style>
  <w:style w:type="paragraph" w:styleId="afff1">
    <w:name w:val="Document Map"/>
    <w:basedOn w:val="a3"/>
    <w:link w:val="afff2"/>
    <w:semiHidden/>
    <w:rsid w:val="00AF2EAB"/>
    <w:pPr>
      <w:shd w:val="clear" w:color="auto" w:fill="000080"/>
      <w:suppressAutoHyphens w:val="0"/>
      <w:spacing w:before="0" w:after="0" w:line="240" w:lineRule="atLeast"/>
      <w:ind w:firstLine="0"/>
      <w:jc w:val="left"/>
    </w:pPr>
    <w:rPr>
      <w:rFonts w:ascii="Tahoma" w:eastAsia="Times New Roman" w:hAnsi="Tahoma"/>
      <w:szCs w:val="20"/>
      <w:lang w:val="en-US"/>
    </w:rPr>
  </w:style>
  <w:style w:type="character" w:customStyle="1" w:styleId="afff2">
    <w:name w:val="Схема документа Знак"/>
    <w:basedOn w:val="a4"/>
    <w:link w:val="afff1"/>
    <w:semiHidden/>
    <w:rsid w:val="00AF2EAB"/>
    <w:rPr>
      <w:rFonts w:ascii="Tahoma" w:eastAsia="Times New Roman" w:hAnsi="Tahoma" w:cs="Times New Roman"/>
      <w:sz w:val="24"/>
      <w:szCs w:val="20"/>
      <w:shd w:val="clear" w:color="auto" w:fill="000080"/>
      <w:lang w:val="en-US"/>
    </w:rPr>
  </w:style>
  <w:style w:type="paragraph" w:customStyle="1" w:styleId="Paragraph4">
    <w:name w:val="Paragraph4"/>
    <w:basedOn w:val="a3"/>
    <w:rsid w:val="00AF2EAB"/>
    <w:pPr>
      <w:suppressAutoHyphens w:val="0"/>
      <w:spacing w:before="80" w:after="0" w:line="240" w:lineRule="auto"/>
      <w:ind w:left="2250" w:firstLine="0"/>
    </w:pPr>
    <w:rPr>
      <w:rFonts w:eastAsia="Times New Roman"/>
      <w:szCs w:val="20"/>
      <w:lang w:val="en-US"/>
    </w:rPr>
  </w:style>
  <w:style w:type="paragraph" w:styleId="44">
    <w:name w:val="toc 4"/>
    <w:basedOn w:val="a3"/>
    <w:next w:val="a3"/>
    <w:uiPriority w:val="39"/>
    <w:rsid w:val="00AF2EAB"/>
    <w:pPr>
      <w:suppressAutoHyphens w:val="0"/>
      <w:spacing w:before="0" w:after="0" w:line="240" w:lineRule="atLeast"/>
      <w:ind w:left="600" w:firstLine="0"/>
      <w:jc w:val="left"/>
    </w:pPr>
    <w:rPr>
      <w:rFonts w:eastAsia="Times New Roman"/>
      <w:szCs w:val="20"/>
      <w:lang w:val="en-US"/>
    </w:rPr>
  </w:style>
  <w:style w:type="paragraph" w:styleId="51">
    <w:name w:val="toc 5"/>
    <w:basedOn w:val="a3"/>
    <w:next w:val="a3"/>
    <w:uiPriority w:val="39"/>
    <w:rsid w:val="00AF2EAB"/>
    <w:pPr>
      <w:suppressAutoHyphens w:val="0"/>
      <w:spacing w:before="0" w:after="0" w:line="240" w:lineRule="atLeast"/>
      <w:ind w:left="800" w:firstLine="0"/>
      <w:jc w:val="left"/>
    </w:pPr>
    <w:rPr>
      <w:rFonts w:eastAsia="Times New Roman"/>
      <w:szCs w:val="20"/>
      <w:lang w:val="en-US"/>
    </w:rPr>
  </w:style>
  <w:style w:type="paragraph" w:styleId="61">
    <w:name w:val="toc 6"/>
    <w:basedOn w:val="a3"/>
    <w:next w:val="a3"/>
    <w:uiPriority w:val="39"/>
    <w:rsid w:val="00AF2EAB"/>
    <w:pPr>
      <w:suppressAutoHyphens w:val="0"/>
      <w:spacing w:before="0" w:after="0" w:line="240" w:lineRule="atLeast"/>
      <w:ind w:left="1000" w:firstLine="0"/>
      <w:jc w:val="left"/>
    </w:pPr>
    <w:rPr>
      <w:rFonts w:eastAsia="Times New Roman"/>
      <w:szCs w:val="20"/>
      <w:lang w:val="en-US"/>
    </w:rPr>
  </w:style>
  <w:style w:type="paragraph" w:styleId="71">
    <w:name w:val="toc 7"/>
    <w:basedOn w:val="a3"/>
    <w:next w:val="a3"/>
    <w:uiPriority w:val="39"/>
    <w:rsid w:val="00AF2EAB"/>
    <w:pPr>
      <w:suppressAutoHyphens w:val="0"/>
      <w:spacing w:before="0" w:after="0" w:line="240" w:lineRule="atLeast"/>
      <w:ind w:left="1200" w:firstLine="0"/>
      <w:jc w:val="left"/>
    </w:pPr>
    <w:rPr>
      <w:rFonts w:eastAsia="Times New Roman"/>
      <w:szCs w:val="20"/>
      <w:lang w:val="en-US"/>
    </w:rPr>
  </w:style>
  <w:style w:type="paragraph" w:styleId="81">
    <w:name w:val="toc 8"/>
    <w:basedOn w:val="a3"/>
    <w:next w:val="a3"/>
    <w:uiPriority w:val="39"/>
    <w:rsid w:val="00AF2EAB"/>
    <w:pPr>
      <w:suppressAutoHyphens w:val="0"/>
      <w:spacing w:before="0" w:after="0" w:line="240" w:lineRule="atLeast"/>
      <w:ind w:left="1400" w:firstLine="0"/>
      <w:jc w:val="left"/>
    </w:pPr>
    <w:rPr>
      <w:rFonts w:eastAsia="Times New Roman"/>
      <w:szCs w:val="20"/>
      <w:lang w:val="en-US"/>
    </w:rPr>
  </w:style>
  <w:style w:type="paragraph" w:styleId="91">
    <w:name w:val="toc 9"/>
    <w:basedOn w:val="a3"/>
    <w:next w:val="a3"/>
    <w:uiPriority w:val="39"/>
    <w:rsid w:val="00AF2EAB"/>
    <w:pPr>
      <w:suppressAutoHyphens w:val="0"/>
      <w:spacing w:before="0" w:after="0" w:line="240" w:lineRule="atLeast"/>
      <w:ind w:left="1600" w:firstLine="0"/>
      <w:jc w:val="left"/>
    </w:pPr>
    <w:rPr>
      <w:rFonts w:eastAsia="Times New Roman"/>
      <w:szCs w:val="20"/>
      <w:lang w:val="en-US"/>
    </w:rPr>
  </w:style>
  <w:style w:type="paragraph" w:customStyle="1" w:styleId="MainTitle">
    <w:name w:val="Main Title"/>
    <w:basedOn w:val="a3"/>
    <w:rsid w:val="00AF2EAB"/>
    <w:pPr>
      <w:numPr>
        <w:ilvl w:val="1"/>
        <w:numId w:val="8"/>
      </w:numPr>
      <w:tabs>
        <w:tab w:val="clear" w:pos="1163"/>
      </w:tabs>
      <w:suppressAutoHyphens w:val="0"/>
      <w:spacing w:before="480" w:line="240" w:lineRule="auto"/>
      <w:ind w:left="0" w:firstLine="0"/>
      <w:jc w:val="center"/>
    </w:pPr>
    <w:rPr>
      <w:rFonts w:ascii="Arial" w:eastAsia="Times New Roman" w:hAnsi="Arial"/>
      <w:b/>
      <w:kern w:val="28"/>
      <w:sz w:val="32"/>
      <w:szCs w:val="20"/>
      <w:lang w:val="en-US"/>
    </w:rPr>
  </w:style>
  <w:style w:type="paragraph" w:customStyle="1" w:styleId="InfoBlue">
    <w:name w:val="InfoBlue"/>
    <w:basedOn w:val="a3"/>
    <w:next w:val="aff9"/>
    <w:rsid w:val="00AF2EAB"/>
    <w:pPr>
      <w:suppressAutoHyphens w:val="0"/>
      <w:spacing w:before="0" w:after="120" w:line="240" w:lineRule="atLeast"/>
      <w:ind w:left="720" w:firstLine="0"/>
      <w:jc w:val="left"/>
    </w:pPr>
    <w:rPr>
      <w:rFonts w:eastAsia="Times New Roman"/>
      <w:i/>
      <w:color w:val="0000FF"/>
      <w:szCs w:val="20"/>
      <w:lang w:val="en-US"/>
    </w:rPr>
  </w:style>
  <w:style w:type="paragraph" w:styleId="3a">
    <w:name w:val="Body Text Indent 3"/>
    <w:basedOn w:val="a3"/>
    <w:link w:val="3b"/>
    <w:rsid w:val="00AF2EAB"/>
    <w:pPr>
      <w:suppressAutoHyphens w:val="0"/>
      <w:spacing w:before="0" w:after="120" w:line="240" w:lineRule="atLeast"/>
      <w:ind w:left="283" w:firstLine="0"/>
      <w:jc w:val="left"/>
    </w:pPr>
    <w:rPr>
      <w:rFonts w:eastAsia="Times New Roman"/>
      <w:sz w:val="16"/>
      <w:szCs w:val="16"/>
      <w:lang w:val="en-US"/>
    </w:rPr>
  </w:style>
  <w:style w:type="character" w:customStyle="1" w:styleId="3b">
    <w:name w:val="Основной текст с отступом 3 Знак"/>
    <w:basedOn w:val="a4"/>
    <w:link w:val="3a"/>
    <w:rsid w:val="00AF2EAB"/>
    <w:rPr>
      <w:rFonts w:ascii="Times New Roman" w:eastAsia="Times New Roman" w:hAnsi="Times New Roman" w:cs="Times New Roman"/>
      <w:sz w:val="16"/>
      <w:szCs w:val="16"/>
      <w:lang w:val="en-US"/>
    </w:rPr>
  </w:style>
  <w:style w:type="table" w:styleId="2b">
    <w:name w:val="Table Subtle 2"/>
    <w:basedOn w:val="a5"/>
    <w:rsid w:val="00AF2EAB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5"/>
    <w:rsid w:val="00AF2EAB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imple 2"/>
    <w:basedOn w:val="a5"/>
    <w:rsid w:val="00AF2EAB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5"/>
    <w:rsid w:val="00AF2EAB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">
    <w:name w:val="Нумерованный список курсив"/>
    <w:basedOn w:val="af1"/>
    <w:rsid w:val="00AF2EAB"/>
    <w:pPr>
      <w:numPr>
        <w:numId w:val="5"/>
      </w:numPr>
      <w:suppressAutoHyphens w:val="0"/>
      <w:spacing w:before="0" w:after="0" w:line="360" w:lineRule="auto"/>
      <w:contextualSpacing w:val="0"/>
      <w:jc w:val="both"/>
    </w:pPr>
    <w:rPr>
      <w:b w:val="0"/>
      <w:caps w:val="0"/>
      <w:spacing w:val="0"/>
      <w:kern w:val="0"/>
      <w:sz w:val="23"/>
      <w:szCs w:val="23"/>
      <w:lang w:eastAsia="ru-RU"/>
    </w:rPr>
  </w:style>
  <w:style w:type="paragraph" w:styleId="afff3">
    <w:name w:val="Body Text Indent"/>
    <w:basedOn w:val="a3"/>
    <w:link w:val="afff4"/>
    <w:rsid w:val="00AF2EAB"/>
    <w:pPr>
      <w:suppressAutoHyphens w:val="0"/>
      <w:spacing w:before="0" w:after="120" w:line="240" w:lineRule="atLeast"/>
      <w:ind w:left="283" w:firstLine="0"/>
      <w:jc w:val="left"/>
    </w:pPr>
    <w:rPr>
      <w:rFonts w:eastAsia="Times New Roman"/>
      <w:szCs w:val="20"/>
      <w:lang w:val="en-US"/>
    </w:rPr>
  </w:style>
  <w:style w:type="character" w:customStyle="1" w:styleId="afff4">
    <w:name w:val="Основной текст с отступом Знак"/>
    <w:basedOn w:val="a4"/>
    <w:link w:val="afff3"/>
    <w:rsid w:val="00AF2EAB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1c">
    <w:name w:val="Текст1"/>
    <w:basedOn w:val="a3"/>
    <w:rsid w:val="00AF2EAB"/>
    <w:pPr>
      <w:widowControl/>
      <w:suppressAutoHyphens w:val="0"/>
      <w:spacing w:before="0" w:after="0"/>
      <w:ind w:firstLine="720"/>
    </w:pPr>
    <w:rPr>
      <w:rFonts w:eastAsia="Times New Roman"/>
      <w:szCs w:val="20"/>
      <w:lang w:eastAsia="ru-RU"/>
    </w:rPr>
  </w:style>
  <w:style w:type="paragraph" w:customStyle="1" w:styleId="PlainText2">
    <w:name w:val="Plain Text2"/>
    <w:basedOn w:val="a3"/>
    <w:rsid w:val="00AF2EAB"/>
    <w:pPr>
      <w:widowControl/>
      <w:suppressAutoHyphens w:val="0"/>
      <w:spacing w:before="0" w:after="0"/>
      <w:ind w:firstLine="720"/>
    </w:pPr>
    <w:rPr>
      <w:rFonts w:eastAsia="Times New Roman"/>
      <w:szCs w:val="20"/>
      <w:lang w:eastAsia="ru-RU"/>
    </w:rPr>
  </w:style>
  <w:style w:type="paragraph" w:styleId="afff5">
    <w:name w:val="List Paragraph"/>
    <w:basedOn w:val="a3"/>
    <w:uiPriority w:val="34"/>
    <w:qFormat/>
    <w:rsid w:val="00AF2EAB"/>
    <w:pPr>
      <w:tabs>
        <w:tab w:val="clear" w:pos="1673"/>
      </w:tabs>
      <w:suppressAutoHyphens w:val="0"/>
      <w:spacing w:before="0" w:after="0" w:line="240" w:lineRule="atLeast"/>
      <w:ind w:left="0" w:firstLine="0"/>
      <w:contextualSpacing/>
      <w:jc w:val="left"/>
    </w:pPr>
    <w:rPr>
      <w:rFonts w:eastAsia="Times New Roman"/>
      <w:szCs w:val="20"/>
      <w:lang w:val="en-US"/>
    </w:rPr>
  </w:style>
  <w:style w:type="paragraph" w:styleId="afff6">
    <w:name w:val="endnote text"/>
    <w:basedOn w:val="a3"/>
    <w:link w:val="afff7"/>
    <w:uiPriority w:val="99"/>
    <w:rsid w:val="00AF2EAB"/>
    <w:pPr>
      <w:suppressAutoHyphens w:val="0"/>
      <w:spacing w:before="0" w:after="0" w:line="240" w:lineRule="auto"/>
      <w:ind w:firstLine="0"/>
      <w:jc w:val="left"/>
    </w:pPr>
    <w:rPr>
      <w:rFonts w:eastAsia="Times New Roman"/>
      <w:szCs w:val="20"/>
      <w:lang w:val="en-US"/>
    </w:rPr>
  </w:style>
  <w:style w:type="character" w:customStyle="1" w:styleId="afff7">
    <w:name w:val="Текст концевой сноски Знак"/>
    <w:basedOn w:val="a4"/>
    <w:link w:val="afff6"/>
    <w:uiPriority w:val="99"/>
    <w:rsid w:val="00AF2EAB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afff8">
    <w:name w:val="endnote reference"/>
    <w:rsid w:val="00AF2EAB"/>
    <w:rPr>
      <w:vertAlign w:val="superscript"/>
    </w:rPr>
  </w:style>
  <w:style w:type="paragraph" w:customStyle="1" w:styleId="afff9">
    <w:name w:val="Обычный абзац"/>
    <w:basedOn w:val="a3"/>
    <w:rsid w:val="00AF2EAB"/>
    <w:pPr>
      <w:widowControl/>
      <w:suppressAutoHyphens w:val="0"/>
      <w:spacing w:before="0" w:after="120" w:line="240" w:lineRule="auto"/>
      <w:ind w:firstLine="0"/>
    </w:pPr>
    <w:rPr>
      <w:rFonts w:eastAsia="MS Mincho"/>
      <w:szCs w:val="24"/>
      <w:lang w:eastAsia="ru-RU"/>
    </w:rPr>
  </w:style>
  <w:style w:type="paragraph" w:customStyle="1" w:styleId="afffa">
    <w:name w:val="_Основной текст ТЗ"/>
    <w:basedOn w:val="aff9"/>
    <w:qFormat/>
    <w:rsid w:val="00AF2EAB"/>
    <w:pPr>
      <w:keepLines w:val="0"/>
      <w:widowControl/>
      <w:spacing w:before="120" w:after="60" w:line="276" w:lineRule="auto"/>
      <w:ind w:firstLine="709"/>
    </w:pPr>
    <w:rPr>
      <w:szCs w:val="24"/>
      <w:lang w:eastAsia="x-none"/>
    </w:rPr>
  </w:style>
  <w:style w:type="paragraph" w:customStyle="1" w:styleId="afffb">
    <w:name w:val="_Маркированный список_ТЗ"/>
    <w:basedOn w:val="af0"/>
    <w:qFormat/>
    <w:rsid w:val="00AF2EAB"/>
    <w:pPr>
      <w:numPr>
        <w:ilvl w:val="1"/>
      </w:numPr>
      <w:tabs>
        <w:tab w:val="num" w:pos="1163"/>
        <w:tab w:val="num" w:pos="1673"/>
      </w:tabs>
      <w:suppressAutoHyphens w:val="0"/>
      <w:spacing w:before="0" w:after="0" w:line="276" w:lineRule="auto"/>
      <w:ind w:left="1163" w:hanging="312"/>
      <w:contextualSpacing w:val="0"/>
    </w:pPr>
    <w:rPr>
      <w:rFonts w:ascii="Times New Roman CYR" w:eastAsia="Times New Roman" w:hAnsi="Times New Roman CYR"/>
      <w:szCs w:val="20"/>
    </w:rPr>
  </w:style>
  <w:style w:type="paragraph" w:customStyle="1" w:styleId="13">
    <w:name w:val="Маркированный 1"/>
    <w:basedOn w:val="aff9"/>
    <w:next w:val="aff9"/>
    <w:qFormat/>
    <w:rsid w:val="00AF2EAB"/>
    <w:pPr>
      <w:numPr>
        <w:numId w:val="12"/>
      </w:numPr>
      <w:contextualSpacing/>
    </w:pPr>
  </w:style>
  <w:style w:type="paragraph" w:customStyle="1" w:styleId="afffc">
    <w:name w:val="Текст пункта"/>
    <w:link w:val="afffd"/>
    <w:qFormat/>
    <w:rsid w:val="00AF2EAB"/>
    <w:pPr>
      <w:spacing w:after="120" w:line="288" w:lineRule="auto"/>
      <w:ind w:firstLine="62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d">
    <w:name w:val="Текст пункта Знак"/>
    <w:link w:val="afffc"/>
    <w:rsid w:val="00AF2E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e">
    <w:name w:val="annotation text"/>
    <w:basedOn w:val="a3"/>
    <w:link w:val="affff"/>
    <w:uiPriority w:val="99"/>
    <w:rsid w:val="00AF2EAB"/>
    <w:pPr>
      <w:suppressAutoHyphens w:val="0"/>
      <w:spacing w:before="0" w:after="0" w:line="240" w:lineRule="atLeast"/>
      <w:ind w:firstLine="0"/>
      <w:jc w:val="left"/>
    </w:pPr>
    <w:rPr>
      <w:rFonts w:eastAsia="Times New Roman"/>
      <w:szCs w:val="20"/>
      <w:lang w:val="en-US"/>
    </w:rPr>
  </w:style>
  <w:style w:type="character" w:customStyle="1" w:styleId="affff">
    <w:name w:val="Текст примечания Знак"/>
    <w:basedOn w:val="a4"/>
    <w:link w:val="afffe"/>
    <w:uiPriority w:val="99"/>
    <w:rsid w:val="00AF2EAB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fff0">
    <w:name w:val="annotation subject"/>
    <w:basedOn w:val="afffe"/>
    <w:next w:val="afffe"/>
    <w:link w:val="affff1"/>
    <w:rsid w:val="00AF2EAB"/>
    <w:rPr>
      <w:b/>
      <w:bCs/>
    </w:rPr>
  </w:style>
  <w:style w:type="character" w:customStyle="1" w:styleId="affff1">
    <w:name w:val="Тема примечания Знак"/>
    <w:basedOn w:val="affff"/>
    <w:link w:val="affff0"/>
    <w:rsid w:val="00AF2EAB"/>
    <w:rPr>
      <w:rFonts w:ascii="Times New Roman" w:eastAsia="Times New Roman" w:hAnsi="Times New Roman" w:cs="Times New Roman"/>
      <w:b/>
      <w:bCs/>
      <w:sz w:val="24"/>
      <w:szCs w:val="20"/>
      <w:lang w:val="en-US"/>
    </w:rPr>
  </w:style>
  <w:style w:type="paragraph" w:customStyle="1" w:styleId="affff2">
    <w:name w:val="_Заголовок без нумерации Не в оглавлении"/>
    <w:basedOn w:val="a3"/>
    <w:link w:val="affff3"/>
    <w:qFormat/>
    <w:rsid w:val="00AF2EAB"/>
    <w:pPr>
      <w:pageBreakBefore/>
      <w:widowControl/>
      <w:suppressAutoHyphens w:val="0"/>
      <w:autoSpaceDN w:val="0"/>
      <w:adjustRightInd w:val="0"/>
      <w:spacing w:before="0" w:after="240" w:line="240" w:lineRule="auto"/>
      <w:ind w:firstLine="0"/>
    </w:pPr>
    <w:rPr>
      <w:rFonts w:ascii="Times New Roman Полужирный" w:eastAsia="Times New Roman" w:hAnsi="Times New Roman Полужирный"/>
      <w:b/>
      <w:caps/>
      <w:color w:val="000000"/>
      <w:sz w:val="26"/>
      <w:szCs w:val="26"/>
      <w:lang w:val="x-none" w:eastAsia="x-none"/>
    </w:rPr>
  </w:style>
  <w:style w:type="character" w:customStyle="1" w:styleId="affff3">
    <w:name w:val="_Заголовок без нумерации Не в оглавлении Знак"/>
    <w:link w:val="affff2"/>
    <w:rsid w:val="00AF2EAB"/>
    <w:rPr>
      <w:rFonts w:ascii="Times New Roman Полужирный" w:eastAsia="Times New Roman" w:hAnsi="Times New Roman Полужирный" w:cs="Times New Roman"/>
      <w:b/>
      <w:caps/>
      <w:color w:val="000000"/>
      <w:sz w:val="26"/>
      <w:szCs w:val="26"/>
      <w:lang w:val="x-none" w:eastAsia="x-none"/>
    </w:rPr>
  </w:style>
  <w:style w:type="paragraph" w:customStyle="1" w:styleId="2d">
    <w:name w:val="Маркированный 2"/>
    <w:basedOn w:val="afff5"/>
    <w:qFormat/>
    <w:rsid w:val="00CB166E"/>
    <w:pPr>
      <w:widowControl/>
      <w:spacing w:line="360" w:lineRule="auto"/>
      <w:jc w:val="both"/>
    </w:pPr>
    <w:rPr>
      <w:color w:val="000000"/>
      <w:sz w:val="28"/>
      <w:szCs w:val="24"/>
      <w:lang w:val="ru-RU" w:eastAsia="ru-RU"/>
    </w:rPr>
  </w:style>
  <w:style w:type="paragraph" w:customStyle="1" w:styleId="affff4">
    <w:name w:val="_Заголовок таблицы"/>
    <w:basedOn w:val="a3"/>
    <w:qFormat/>
    <w:rsid w:val="00AF2EAB"/>
    <w:pPr>
      <w:keepNext/>
      <w:widowControl/>
      <w:suppressAutoHyphens w:val="0"/>
      <w:spacing w:before="120" w:after="120" w:line="240" w:lineRule="auto"/>
      <w:ind w:firstLine="0"/>
      <w:jc w:val="center"/>
    </w:pPr>
    <w:rPr>
      <w:rFonts w:eastAsia="Times New Roman"/>
      <w:b/>
      <w:szCs w:val="24"/>
      <w:lang w:eastAsia="ru-RU"/>
    </w:rPr>
  </w:style>
  <w:style w:type="paragraph" w:customStyle="1" w:styleId="affff5">
    <w:name w:val="_Текст таблицы"/>
    <w:basedOn w:val="a3"/>
    <w:qFormat/>
    <w:rsid w:val="00AF2EAB"/>
    <w:pPr>
      <w:widowControl/>
      <w:suppressAutoHyphens w:val="0"/>
      <w:spacing w:before="0" w:after="0" w:line="240" w:lineRule="auto"/>
      <w:ind w:firstLine="0"/>
    </w:pPr>
    <w:rPr>
      <w:rFonts w:eastAsia="Times New Roman"/>
      <w:szCs w:val="24"/>
      <w:lang w:eastAsia="ru-RU"/>
    </w:rPr>
  </w:style>
  <w:style w:type="paragraph" w:customStyle="1" w:styleId="35">
    <w:name w:val="Маркированный 3"/>
    <w:basedOn w:val="2d"/>
    <w:next w:val="aff9"/>
    <w:qFormat/>
    <w:rsid w:val="00AF2EAB"/>
    <w:pPr>
      <w:numPr>
        <w:ilvl w:val="2"/>
        <w:numId w:val="6"/>
      </w:numPr>
      <w:ind w:left="2410" w:hanging="283"/>
    </w:pPr>
  </w:style>
  <w:style w:type="paragraph" w:styleId="affff6">
    <w:name w:val="Body Text First Indent"/>
    <w:basedOn w:val="aff9"/>
    <w:link w:val="affff7"/>
    <w:uiPriority w:val="99"/>
    <w:unhideWhenUsed/>
    <w:rsid w:val="00AF2EAB"/>
    <w:pPr>
      <w:keepLines w:val="0"/>
      <w:widowControl/>
      <w:spacing w:after="120" w:line="240" w:lineRule="auto"/>
      <w:ind w:firstLine="210"/>
      <w:jc w:val="left"/>
    </w:pPr>
    <w:rPr>
      <w:rFonts w:ascii="Arial" w:hAnsi="Arial"/>
      <w:sz w:val="20"/>
      <w:szCs w:val="22"/>
      <w:lang w:eastAsia="ru-RU"/>
    </w:rPr>
  </w:style>
  <w:style w:type="character" w:customStyle="1" w:styleId="affff7">
    <w:name w:val="Красная строка Знак"/>
    <w:basedOn w:val="affa"/>
    <w:link w:val="affff6"/>
    <w:uiPriority w:val="99"/>
    <w:rsid w:val="00AF2EAB"/>
    <w:rPr>
      <w:rFonts w:ascii="Arial" w:eastAsia="Times New Roman" w:hAnsi="Arial" w:cs="Times New Roman"/>
      <w:sz w:val="20"/>
      <w:szCs w:val="20"/>
      <w:lang w:eastAsia="ru-RU"/>
    </w:rPr>
  </w:style>
  <w:style w:type="paragraph" w:styleId="affff8">
    <w:name w:val="Revision"/>
    <w:hidden/>
    <w:uiPriority w:val="99"/>
    <w:semiHidden/>
    <w:rsid w:val="00AF2E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ffff9">
    <w:name w:val="_Основной с красной строки"/>
    <w:basedOn w:val="a3"/>
    <w:link w:val="affffa"/>
    <w:qFormat/>
    <w:rsid w:val="00AF2EAB"/>
    <w:pPr>
      <w:widowControl/>
      <w:suppressAutoHyphens w:val="0"/>
      <w:spacing w:before="120" w:after="120" w:line="240" w:lineRule="auto"/>
    </w:pPr>
    <w:rPr>
      <w:rFonts w:eastAsia="Times New Roman"/>
      <w:sz w:val="26"/>
      <w:szCs w:val="26"/>
      <w:lang w:val="x-none" w:eastAsia="x-none"/>
    </w:rPr>
  </w:style>
  <w:style w:type="character" w:customStyle="1" w:styleId="affffa">
    <w:name w:val="_Основной с красной строки Знак"/>
    <w:link w:val="affff9"/>
    <w:rsid w:val="00AF2EAB"/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character" w:customStyle="1" w:styleId="affffb">
    <w:name w:val="_Назв_рисунка Знак Знак"/>
    <w:link w:val="affffc"/>
    <w:rsid w:val="00AF2EAB"/>
    <w:rPr>
      <w:bCs/>
    </w:rPr>
  </w:style>
  <w:style w:type="paragraph" w:customStyle="1" w:styleId="affffc">
    <w:name w:val="_Назв_рисунка"/>
    <w:basedOn w:val="a3"/>
    <w:next w:val="a3"/>
    <w:link w:val="affffb"/>
    <w:qFormat/>
    <w:rsid w:val="00AF2EAB"/>
    <w:pPr>
      <w:widowControl/>
      <w:suppressAutoHyphens w:val="0"/>
      <w:autoSpaceDN w:val="0"/>
      <w:adjustRightInd w:val="0"/>
      <w:spacing w:after="120" w:line="240" w:lineRule="auto"/>
      <w:ind w:firstLine="0"/>
      <w:jc w:val="center"/>
    </w:pPr>
    <w:rPr>
      <w:rFonts w:asciiTheme="minorHAnsi" w:eastAsiaTheme="minorHAnsi" w:hAnsiTheme="minorHAnsi" w:cstheme="minorBidi"/>
      <w:bCs/>
      <w:sz w:val="22"/>
    </w:rPr>
  </w:style>
  <w:style w:type="character" w:customStyle="1" w:styleId="affffd">
    <w:name w:val="_Основной перед списком Знак"/>
    <w:link w:val="affffe"/>
    <w:rsid w:val="00AF2EAB"/>
    <w:rPr>
      <w:sz w:val="26"/>
      <w:szCs w:val="26"/>
    </w:rPr>
  </w:style>
  <w:style w:type="paragraph" w:customStyle="1" w:styleId="affffe">
    <w:name w:val="_Основной перед списком"/>
    <w:basedOn w:val="affff9"/>
    <w:link w:val="affffd"/>
    <w:qFormat/>
    <w:rsid w:val="00AF2EAB"/>
    <w:pPr>
      <w:keepNext/>
      <w:spacing w:before="60"/>
    </w:pPr>
    <w:rPr>
      <w:rFonts w:asciiTheme="minorHAnsi" w:eastAsiaTheme="minorHAnsi" w:hAnsiTheme="minorHAnsi" w:cstheme="minorBidi"/>
      <w:lang w:val="ru-RU" w:eastAsia="en-US"/>
    </w:rPr>
  </w:style>
  <w:style w:type="paragraph" w:customStyle="1" w:styleId="a0">
    <w:name w:val="_Подзаголовок таблицы"/>
    <w:basedOn w:val="a3"/>
    <w:qFormat/>
    <w:rsid w:val="00AF2EAB"/>
    <w:pPr>
      <w:keepNext/>
      <w:widowControl/>
      <w:numPr>
        <w:numId w:val="7"/>
      </w:numPr>
      <w:suppressAutoHyphens w:val="0"/>
      <w:autoSpaceDN w:val="0"/>
      <w:adjustRightInd w:val="0"/>
      <w:spacing w:before="120" w:after="120" w:line="240" w:lineRule="auto"/>
      <w:ind w:left="0" w:firstLine="0"/>
      <w:jc w:val="center"/>
    </w:pPr>
    <w:rPr>
      <w:rFonts w:eastAsia="Times New Roman"/>
      <w:b/>
      <w:i/>
      <w:color w:val="000000"/>
      <w:sz w:val="22"/>
      <w:szCs w:val="26"/>
      <w:lang w:eastAsia="ru-RU"/>
    </w:rPr>
  </w:style>
  <w:style w:type="paragraph" w:customStyle="1" w:styleId="11">
    <w:name w:val="_Маркированный список уровня 1"/>
    <w:basedOn w:val="a3"/>
    <w:qFormat/>
    <w:rsid w:val="00AF2EAB"/>
    <w:pPr>
      <w:widowControl/>
      <w:numPr>
        <w:numId w:val="4"/>
      </w:numPr>
      <w:tabs>
        <w:tab w:val="left" w:pos="1134"/>
      </w:tabs>
      <w:suppressAutoHyphens w:val="0"/>
      <w:autoSpaceDN w:val="0"/>
      <w:adjustRightInd w:val="0"/>
      <w:spacing w:before="0" w:after="0" w:line="240" w:lineRule="auto"/>
      <w:ind w:left="1134" w:hanging="425"/>
    </w:pPr>
    <w:rPr>
      <w:rFonts w:eastAsia="Times New Roman"/>
      <w:color w:val="000000"/>
      <w:sz w:val="26"/>
      <w:szCs w:val="26"/>
      <w:lang w:eastAsia="ru-RU"/>
    </w:rPr>
  </w:style>
  <w:style w:type="paragraph" w:customStyle="1" w:styleId="Approver">
    <w:name w:val="Approver"/>
    <w:basedOn w:val="af1"/>
    <w:next w:val="a3"/>
    <w:uiPriority w:val="99"/>
    <w:rsid w:val="00AF2EAB"/>
    <w:pPr>
      <w:widowControl/>
      <w:suppressAutoHyphens w:val="0"/>
      <w:spacing w:before="40" w:after="120" w:line="360" w:lineRule="auto"/>
      <w:ind w:left="5670"/>
      <w:contextualSpacing w:val="0"/>
      <w:jc w:val="left"/>
    </w:pPr>
    <w:rPr>
      <w:b w:val="0"/>
      <w:caps w:val="0"/>
      <w:spacing w:val="0"/>
      <w:szCs w:val="20"/>
      <w:lang w:val="en-US" w:eastAsia="en-US"/>
    </w:rPr>
  </w:style>
  <w:style w:type="paragraph" w:customStyle="1" w:styleId="afffff">
    <w:name w:val="_Табличный текст"/>
    <w:basedOn w:val="a3"/>
    <w:qFormat/>
    <w:rsid w:val="00AF2EAB"/>
    <w:pPr>
      <w:widowControl/>
      <w:spacing w:before="0" w:after="0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afffff0">
    <w:name w:val="_Табличный текст_Шапка"/>
    <w:basedOn w:val="a3"/>
    <w:qFormat/>
    <w:rsid w:val="00AF2EAB"/>
    <w:pPr>
      <w:widowControl/>
      <w:suppressAutoHyphens w:val="0"/>
      <w:spacing w:before="120" w:after="120" w:line="276" w:lineRule="auto"/>
      <w:ind w:firstLine="0"/>
      <w:contextualSpacing/>
      <w:jc w:val="center"/>
    </w:pPr>
    <w:rPr>
      <w:rFonts w:eastAsia="Times New Roman"/>
      <w:b/>
      <w:szCs w:val="24"/>
      <w:lang w:eastAsia="ru-RU"/>
    </w:rPr>
  </w:style>
  <w:style w:type="paragraph" w:customStyle="1" w:styleId="afffff1">
    <w:name w:val="_Название таблиц"/>
    <w:basedOn w:val="af4"/>
    <w:qFormat/>
    <w:rsid w:val="00AF2EAB"/>
    <w:pPr>
      <w:keepNext w:val="0"/>
      <w:suppressAutoHyphens w:val="0"/>
      <w:spacing w:before="120" w:after="120" w:line="240" w:lineRule="atLeast"/>
    </w:pPr>
    <w:rPr>
      <w:rFonts w:eastAsia="Times New Roman"/>
      <w:sz w:val="22"/>
      <w:szCs w:val="22"/>
    </w:rPr>
  </w:style>
  <w:style w:type="paragraph" w:customStyle="1" w:styleId="afffff2">
    <w:name w:val="_Заголовок приложения"/>
    <w:basedOn w:val="15"/>
    <w:qFormat/>
    <w:rsid w:val="00AF2EAB"/>
    <w:pPr>
      <w:keepLines/>
      <w:widowControl/>
      <w:suppressAutoHyphens w:val="0"/>
      <w:spacing w:before="0" w:after="0" w:line="240" w:lineRule="auto"/>
      <w:jc w:val="right"/>
    </w:pPr>
    <w:rPr>
      <w:rFonts w:ascii="Times New Roman Полужирный" w:hAnsi="Times New Roman Полужирный"/>
      <w:kern w:val="2"/>
      <w:sz w:val="32"/>
      <w:lang w:eastAsia="ru-RU"/>
    </w:rPr>
  </w:style>
  <w:style w:type="paragraph" w:customStyle="1" w:styleId="afffff3">
    <w:name w:val="_приложение к"/>
    <w:basedOn w:val="affff9"/>
    <w:qFormat/>
    <w:rsid w:val="00AF2EAB"/>
    <w:pPr>
      <w:tabs>
        <w:tab w:val="left" w:pos="4395"/>
      </w:tabs>
      <w:spacing w:before="0"/>
      <w:ind w:left="4253" w:firstLine="0"/>
      <w:jc w:val="right"/>
    </w:pPr>
  </w:style>
  <w:style w:type="paragraph" w:styleId="afffff4">
    <w:name w:val="Plain Text"/>
    <w:basedOn w:val="a3"/>
    <w:link w:val="afffff5"/>
    <w:uiPriority w:val="99"/>
    <w:rsid w:val="00AF2EAB"/>
    <w:pPr>
      <w:widowControl/>
      <w:suppressAutoHyphens w:val="0"/>
      <w:spacing w:before="0" w:after="0" w:line="260" w:lineRule="exact"/>
      <w:ind w:firstLine="567"/>
    </w:pPr>
    <w:rPr>
      <w:rFonts w:ascii="FreeSetCTT" w:eastAsia="Times New Roman" w:hAnsi="FreeSetCTT"/>
      <w:szCs w:val="20"/>
      <w:lang w:eastAsia="ru-RU"/>
    </w:rPr>
  </w:style>
  <w:style w:type="character" w:customStyle="1" w:styleId="afffff5">
    <w:name w:val="Текст Знак"/>
    <w:basedOn w:val="a4"/>
    <w:link w:val="afffff4"/>
    <w:uiPriority w:val="99"/>
    <w:rsid w:val="00AF2EAB"/>
    <w:rPr>
      <w:rFonts w:ascii="FreeSetCTT" w:eastAsia="Times New Roman" w:hAnsi="FreeSetCTT" w:cs="Times New Roman"/>
      <w:sz w:val="24"/>
      <w:szCs w:val="20"/>
      <w:lang w:eastAsia="ru-RU"/>
    </w:rPr>
  </w:style>
  <w:style w:type="paragraph" w:customStyle="1" w:styleId="00">
    <w:name w:val="Маркированный 0"/>
    <w:basedOn w:val="13"/>
    <w:qFormat/>
    <w:rsid w:val="00AF2EAB"/>
    <w:pPr>
      <w:ind w:left="567"/>
    </w:pPr>
  </w:style>
  <w:style w:type="character" w:customStyle="1" w:styleId="afffff6">
    <w:name w:val="Символ сноски"/>
    <w:rsid w:val="00AF2EAB"/>
    <w:rPr>
      <w:vertAlign w:val="superscript"/>
    </w:rPr>
  </w:style>
  <w:style w:type="paragraph" w:customStyle="1" w:styleId="3c">
    <w:name w:val="Маркированный 3 одинарный"/>
    <w:basedOn w:val="35"/>
    <w:qFormat/>
    <w:rsid w:val="00AF2EAB"/>
    <w:pPr>
      <w:spacing w:after="120" w:line="288" w:lineRule="auto"/>
      <w:ind w:left="2727" w:hanging="360"/>
    </w:pPr>
  </w:style>
  <w:style w:type="paragraph" w:customStyle="1" w:styleId="afffff7">
    <w:name w:val="Текст приложения"/>
    <w:basedOn w:val="a3"/>
    <w:rsid w:val="00AF2EAB"/>
    <w:pPr>
      <w:widowControl/>
      <w:suppressAutoHyphens w:val="0"/>
      <w:spacing w:line="240" w:lineRule="auto"/>
      <w:ind w:firstLine="0"/>
    </w:pPr>
    <w:rPr>
      <w:rFonts w:eastAsia="Times New Roman"/>
      <w:szCs w:val="20"/>
    </w:rPr>
  </w:style>
  <w:style w:type="paragraph" w:customStyle="1" w:styleId="NumberedList1">
    <w:name w:val="Numbered List 1"/>
    <w:basedOn w:val="a3"/>
    <w:rsid w:val="00AF2EAB"/>
    <w:pPr>
      <w:widowControl/>
      <w:tabs>
        <w:tab w:val="clear" w:pos="1673"/>
        <w:tab w:val="num" w:pos="720"/>
        <w:tab w:val="left" w:pos="900"/>
      </w:tabs>
      <w:suppressAutoHyphens w:val="0"/>
      <w:spacing w:before="0" w:after="0" w:line="240" w:lineRule="auto"/>
      <w:ind w:left="720" w:firstLine="288"/>
    </w:pPr>
    <w:rPr>
      <w:rFonts w:ascii="Georgia" w:eastAsia="Times New Roman" w:hAnsi="Georgia"/>
      <w:szCs w:val="20"/>
      <w:lang w:eastAsia="ru-RU"/>
    </w:rPr>
  </w:style>
  <w:style w:type="paragraph" w:customStyle="1" w:styleId="NumberedList2">
    <w:name w:val="Numbered List 2"/>
    <w:basedOn w:val="NumberedList1"/>
    <w:rsid w:val="00AF2EAB"/>
    <w:pPr>
      <w:numPr>
        <w:ilvl w:val="1"/>
      </w:numPr>
      <w:tabs>
        <w:tab w:val="num" w:pos="720"/>
        <w:tab w:val="left" w:pos="1260"/>
      </w:tabs>
      <w:ind w:left="720" w:firstLine="324"/>
    </w:pPr>
  </w:style>
  <w:style w:type="paragraph" w:customStyle="1" w:styleId="NumberedList3">
    <w:name w:val="Numbered List 3"/>
    <w:basedOn w:val="NumberedList1"/>
    <w:rsid w:val="00AF2EAB"/>
    <w:pPr>
      <w:tabs>
        <w:tab w:val="clear" w:pos="720"/>
        <w:tab w:val="left" w:pos="1620"/>
      </w:tabs>
      <w:ind w:firstLine="360"/>
    </w:pPr>
  </w:style>
  <w:style w:type="paragraph" w:customStyle="1" w:styleId="NumberedList4">
    <w:name w:val="Numbered List 4"/>
    <w:basedOn w:val="NumberedList1"/>
    <w:rsid w:val="00AF2EAB"/>
    <w:pPr>
      <w:numPr>
        <w:ilvl w:val="3"/>
      </w:numPr>
      <w:tabs>
        <w:tab w:val="num" w:pos="720"/>
        <w:tab w:val="left" w:pos="1980"/>
      </w:tabs>
      <w:ind w:left="720" w:firstLine="396"/>
    </w:pPr>
  </w:style>
  <w:style w:type="paragraph" w:customStyle="1" w:styleId="afffff8">
    <w:name w:val="Приложение"/>
    <w:basedOn w:val="aff9"/>
    <w:autoRedefine/>
    <w:rsid w:val="00AF2EAB"/>
    <w:pPr>
      <w:keepLines w:val="0"/>
      <w:widowControl/>
      <w:spacing w:line="240" w:lineRule="auto"/>
      <w:ind w:firstLine="0"/>
      <w:jc w:val="right"/>
    </w:pPr>
    <w:rPr>
      <w:sz w:val="16"/>
    </w:rPr>
  </w:style>
  <w:style w:type="paragraph" w:customStyle="1" w:styleId="1d">
    <w:name w:val="_Заголовок 1"/>
    <w:basedOn w:val="15"/>
    <w:link w:val="1e"/>
    <w:autoRedefine/>
    <w:qFormat/>
    <w:rsid w:val="000A1E09"/>
    <w:pPr>
      <w:keepLines/>
      <w:widowControl/>
      <w:tabs>
        <w:tab w:val="num" w:pos="360"/>
      </w:tabs>
      <w:suppressAutoHyphens w:val="0"/>
      <w:spacing w:before="360" w:after="240" w:line="276" w:lineRule="auto"/>
    </w:pPr>
    <w:rPr>
      <w:rFonts w:ascii="Times New Roman Полужирный" w:hAnsi="Times New Roman Полужирный"/>
      <w:caps w:val="0"/>
      <w:kern w:val="32"/>
      <w:szCs w:val="32"/>
      <w:lang w:val="x-none" w:eastAsia="x-none"/>
    </w:rPr>
  </w:style>
  <w:style w:type="paragraph" w:customStyle="1" w:styleId="23">
    <w:name w:val="_Заголовок 2"/>
    <w:basedOn w:val="25"/>
    <w:link w:val="2e"/>
    <w:qFormat/>
    <w:rsid w:val="000A1E09"/>
    <w:pPr>
      <w:keepLines w:val="0"/>
      <w:numPr>
        <w:numId w:val="11"/>
      </w:numPr>
      <w:suppressAutoHyphens w:val="0"/>
      <w:autoSpaceDN w:val="0"/>
      <w:adjustRightInd w:val="0"/>
      <w:spacing w:before="240" w:line="276" w:lineRule="auto"/>
      <w:ind w:left="0" w:firstLine="0"/>
      <w:jc w:val="both"/>
      <w:textAlignment w:val="baseline"/>
    </w:pPr>
    <w:rPr>
      <w:rFonts w:ascii="Times New Roman Полужирный" w:hAnsi="Times New Roman Полужирный"/>
      <w:iCs/>
      <w:szCs w:val="28"/>
      <w:lang w:val="x-none" w:eastAsia="x-none"/>
    </w:rPr>
  </w:style>
  <w:style w:type="character" w:customStyle="1" w:styleId="2e">
    <w:name w:val="_Заголовок 2 Знак"/>
    <w:link w:val="23"/>
    <w:rsid w:val="000A1E09"/>
    <w:rPr>
      <w:rFonts w:ascii="Times New Roman Полужирный" w:eastAsia="Times New Roman" w:hAnsi="Times New Roman Полужирный" w:cs="Times New Roman"/>
      <w:b/>
      <w:bCs/>
      <w:iCs/>
      <w:sz w:val="24"/>
      <w:szCs w:val="28"/>
      <w:lang w:val="x-none" w:eastAsia="x-none"/>
    </w:rPr>
  </w:style>
  <w:style w:type="paragraph" w:customStyle="1" w:styleId="33">
    <w:name w:val="_Заголовок 3"/>
    <w:basedOn w:val="36"/>
    <w:link w:val="3d"/>
    <w:qFormat/>
    <w:rsid w:val="00AF2EAB"/>
    <w:pPr>
      <w:numPr>
        <w:numId w:val="9"/>
      </w:numPr>
      <w:suppressAutoHyphens w:val="0"/>
      <w:autoSpaceDN w:val="0"/>
      <w:adjustRightInd w:val="0"/>
      <w:spacing w:before="120" w:after="200" w:line="360" w:lineRule="atLeast"/>
      <w:jc w:val="both"/>
      <w:textAlignment w:val="baseline"/>
    </w:pPr>
    <w:rPr>
      <w:szCs w:val="26"/>
      <w:lang w:val="x-none" w:eastAsia="x-none"/>
    </w:rPr>
  </w:style>
  <w:style w:type="character" w:customStyle="1" w:styleId="3d">
    <w:name w:val="_Заголовок 3 Знак"/>
    <w:link w:val="33"/>
    <w:rsid w:val="00AF2EAB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paragraph" w:customStyle="1" w:styleId="afffff9">
    <w:name w:val="Наименование таблицы"/>
    <w:basedOn w:val="a3"/>
    <w:autoRedefine/>
    <w:qFormat/>
    <w:rsid w:val="00AF2EAB"/>
    <w:pPr>
      <w:suppressAutoHyphens w:val="0"/>
      <w:autoSpaceDN w:val="0"/>
      <w:adjustRightInd w:val="0"/>
      <w:spacing w:before="0" w:after="0" w:line="360" w:lineRule="atLeast"/>
      <w:ind w:left="360" w:firstLine="0"/>
      <w:textAlignment w:val="baseline"/>
    </w:pPr>
    <w:rPr>
      <w:rFonts w:eastAsia="Times New Roman"/>
      <w:b/>
      <w:szCs w:val="24"/>
    </w:rPr>
  </w:style>
  <w:style w:type="character" w:styleId="afffffa">
    <w:name w:val="Placeholder Text"/>
    <w:basedOn w:val="a4"/>
    <w:uiPriority w:val="99"/>
    <w:semiHidden/>
    <w:rsid w:val="00AF2EAB"/>
    <w:rPr>
      <w:color w:val="808080"/>
    </w:rPr>
  </w:style>
  <w:style w:type="paragraph" w:styleId="2f">
    <w:name w:val="Body Text Indent 2"/>
    <w:basedOn w:val="a3"/>
    <w:link w:val="2f0"/>
    <w:rsid w:val="00AF2EAB"/>
    <w:pPr>
      <w:suppressAutoHyphens w:val="0"/>
      <w:spacing w:before="0" w:after="120" w:line="480" w:lineRule="auto"/>
      <w:ind w:left="283" w:firstLine="0"/>
      <w:jc w:val="left"/>
    </w:pPr>
    <w:rPr>
      <w:rFonts w:eastAsia="Times New Roman"/>
      <w:szCs w:val="20"/>
      <w:lang w:val="en-US"/>
    </w:rPr>
  </w:style>
  <w:style w:type="character" w:customStyle="1" w:styleId="2f0">
    <w:name w:val="Основной текст с отступом 2 Знак"/>
    <w:basedOn w:val="a4"/>
    <w:link w:val="2f"/>
    <w:rsid w:val="00AF2EAB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afffffb">
    <w:name w:val="НазваниеДокумента"/>
    <w:basedOn w:val="15"/>
    <w:uiPriority w:val="99"/>
    <w:locked/>
    <w:rsid w:val="00AF2EAB"/>
    <w:pPr>
      <w:widowControl/>
      <w:tabs>
        <w:tab w:val="left" w:pos="680"/>
      </w:tabs>
      <w:spacing w:before="240" w:line="240" w:lineRule="auto"/>
      <w:jc w:val="center"/>
      <w:outlineLvl w:val="9"/>
    </w:pPr>
    <w:rPr>
      <w:bCs w:val="0"/>
      <w:caps w:val="0"/>
      <w:kern w:val="28"/>
      <w:szCs w:val="20"/>
      <w:lang w:val="x-none" w:eastAsia="x-none"/>
    </w:rPr>
  </w:style>
  <w:style w:type="paragraph" w:customStyle="1" w:styleId="2f1">
    <w:name w:val="Приложение Заголовок 2"/>
    <w:qFormat/>
    <w:rsid w:val="00200BAF"/>
    <w:pPr>
      <w:spacing w:before="240" w:after="120"/>
      <w:ind w:left="142"/>
    </w:pPr>
    <w:rPr>
      <w:rFonts w:ascii="Times New Roman" w:eastAsia="Times New Roman" w:hAnsi="Times New Roman" w:cs="Times New Roman"/>
      <w:b/>
      <w:bCs/>
      <w:iCs/>
      <w:sz w:val="28"/>
      <w:szCs w:val="28"/>
    </w:rPr>
  </w:style>
  <w:style w:type="paragraph" w:customStyle="1" w:styleId="32">
    <w:name w:val="Приложение Заголовок 3"/>
    <w:next w:val="aff9"/>
    <w:qFormat/>
    <w:rsid w:val="00DD3A37"/>
    <w:pPr>
      <w:numPr>
        <w:ilvl w:val="1"/>
        <w:numId w:val="14"/>
      </w:numPr>
      <w:spacing w:before="240" w:after="120"/>
    </w:pPr>
    <w:rPr>
      <w:rFonts w:ascii="Times New Roman" w:eastAsia="Times New Roman" w:hAnsi="Times New Roman" w:cs="Times New Roman"/>
      <w:b/>
      <w:bCs/>
      <w:sz w:val="28"/>
      <w:szCs w:val="26"/>
    </w:rPr>
  </w:style>
  <w:style w:type="numbering" w:customStyle="1" w:styleId="14">
    <w:name w:val="Стиль1"/>
    <w:uiPriority w:val="99"/>
    <w:rsid w:val="00AF2EAB"/>
    <w:pPr>
      <w:numPr>
        <w:numId w:val="13"/>
      </w:numPr>
    </w:pPr>
  </w:style>
  <w:style w:type="paragraph" w:customStyle="1" w:styleId="1f">
    <w:name w:val="Обычный1"/>
    <w:basedOn w:val="aff9"/>
    <w:link w:val="CharChar"/>
    <w:rsid w:val="00AF2EAB"/>
  </w:style>
  <w:style w:type="paragraph" w:customStyle="1" w:styleId="afffffc">
    <w:name w:val="Основной текст без отступа"/>
    <w:basedOn w:val="aff9"/>
    <w:qFormat/>
    <w:rsid w:val="00AF2EAB"/>
    <w:pPr>
      <w:ind w:firstLine="0"/>
    </w:pPr>
  </w:style>
  <w:style w:type="paragraph" w:styleId="afffffd">
    <w:name w:val="Normal (Web)"/>
    <w:basedOn w:val="a3"/>
    <w:uiPriority w:val="99"/>
    <w:semiHidden/>
    <w:unhideWhenUsed/>
    <w:rsid w:val="00AF2EAB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4"/>
    <w:rsid w:val="00AF2EAB"/>
  </w:style>
  <w:style w:type="paragraph" w:customStyle="1" w:styleId="120">
    <w:name w:val="ТекстТаблицы12"/>
    <w:basedOn w:val="a3"/>
    <w:rsid w:val="00AF2EAB"/>
    <w:pPr>
      <w:keepNext/>
      <w:widowControl/>
      <w:spacing w:before="0" w:after="0" w:line="320" w:lineRule="exact"/>
      <w:ind w:firstLine="0"/>
    </w:pPr>
    <w:rPr>
      <w:rFonts w:ascii="Arial" w:eastAsia="Times New Roman" w:hAnsi="Arial"/>
      <w:color w:val="000000"/>
      <w:sz w:val="26"/>
      <w:szCs w:val="20"/>
      <w:lang w:eastAsia="ru-RU"/>
    </w:rPr>
  </w:style>
  <w:style w:type="character" w:customStyle="1" w:styleId="CharChar">
    <w:name w:val="Обычный Char Char"/>
    <w:link w:val="1f"/>
    <w:rsid w:val="00AF2EAB"/>
    <w:rPr>
      <w:rFonts w:ascii="Times New Roman" w:eastAsia="Times New Roman" w:hAnsi="Times New Roman" w:cs="Times New Roman"/>
      <w:sz w:val="24"/>
      <w:szCs w:val="20"/>
    </w:rPr>
  </w:style>
  <w:style w:type="table" w:customStyle="1" w:styleId="1f0">
    <w:name w:val="Сетка таблицы1"/>
    <w:basedOn w:val="a5"/>
    <w:next w:val="afc"/>
    <w:rsid w:val="00AF2EAB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2">
    <w:name w:val="_Нумерованный 2"/>
    <w:basedOn w:val="a3"/>
    <w:qFormat/>
    <w:rsid w:val="00D901C2"/>
    <w:pPr>
      <w:tabs>
        <w:tab w:val="num" w:pos="284"/>
      </w:tabs>
      <w:suppressAutoHyphens w:val="0"/>
      <w:autoSpaceDN w:val="0"/>
      <w:adjustRightInd w:val="0"/>
      <w:spacing w:before="0" w:after="0" w:line="276" w:lineRule="auto"/>
      <w:ind w:left="453" w:hanging="169"/>
      <w:textAlignment w:val="baseline"/>
    </w:pPr>
    <w:rPr>
      <w:rFonts w:eastAsia="Times New Roman"/>
      <w:szCs w:val="24"/>
      <w:lang w:eastAsia="ru-RU"/>
    </w:rPr>
  </w:style>
  <w:style w:type="paragraph" w:customStyle="1" w:styleId="3e">
    <w:name w:val="_Нумерованный 3"/>
    <w:basedOn w:val="2f2"/>
    <w:qFormat/>
    <w:rsid w:val="00D901C2"/>
    <w:pPr>
      <w:tabs>
        <w:tab w:val="clear" w:pos="284"/>
        <w:tab w:val="num" w:pos="-624"/>
      </w:tabs>
      <w:ind w:left="454" w:firstLine="113"/>
    </w:pPr>
  </w:style>
  <w:style w:type="character" w:customStyle="1" w:styleId="1e">
    <w:name w:val="_Заголовок 1 Знак"/>
    <w:link w:val="1d"/>
    <w:rsid w:val="000A1E09"/>
    <w:rPr>
      <w:rFonts w:ascii="Times New Roman Полужирный" w:eastAsia="Times New Roman" w:hAnsi="Times New Roman Полужирный" w:cs="Times New Roman"/>
      <w:b/>
      <w:bCs/>
      <w:kern w:val="32"/>
      <w:sz w:val="24"/>
      <w:szCs w:val="32"/>
      <w:lang w:val="x-none" w:eastAsia="x-none"/>
    </w:rPr>
  </w:style>
  <w:style w:type="paragraph" w:customStyle="1" w:styleId="afffffe">
    <w:name w:val="_Таб_Заголовок"/>
    <w:basedOn w:val="a3"/>
    <w:uiPriority w:val="99"/>
    <w:qFormat/>
    <w:rsid w:val="00D901C2"/>
    <w:pPr>
      <w:widowControl/>
      <w:suppressAutoHyphens w:val="0"/>
      <w:spacing w:line="240" w:lineRule="auto"/>
      <w:jc w:val="center"/>
    </w:pPr>
    <w:rPr>
      <w:b/>
      <w:bCs/>
      <w:szCs w:val="24"/>
    </w:rPr>
  </w:style>
  <w:style w:type="paragraph" w:customStyle="1" w:styleId="affffff">
    <w:name w:val="_Таб_Текст_ширина"/>
    <w:basedOn w:val="afffffe"/>
    <w:uiPriority w:val="99"/>
    <w:qFormat/>
    <w:rsid w:val="00D901C2"/>
    <w:pPr>
      <w:widowControl w:val="0"/>
      <w:jc w:val="both"/>
    </w:pPr>
    <w:rPr>
      <w:b w:val="0"/>
      <w:bCs w:val="0"/>
    </w:rPr>
  </w:style>
  <w:style w:type="paragraph" w:customStyle="1" w:styleId="affffff0">
    <w:name w:val="ГОСТ_Текст"/>
    <w:qFormat/>
    <w:rsid w:val="00D901C2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Bodytext2">
    <w:name w:val="Body text (2)"/>
    <w:basedOn w:val="a4"/>
    <w:rsid w:val="0068007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customStyle="1" w:styleId="affffff1">
    <w:name w:val="Таблица (головка)"/>
    <w:link w:val="affffff2"/>
    <w:qFormat/>
    <w:rsid w:val="00680074"/>
    <w:pPr>
      <w:spacing w:after="0"/>
      <w:jc w:val="center"/>
    </w:pPr>
    <w:rPr>
      <w:rFonts w:ascii="Times New Roman" w:eastAsia="Calibri" w:hAnsi="Times New Roman" w:cs="Times New Roman"/>
      <w:b/>
      <w:sz w:val="24"/>
      <w:szCs w:val="24"/>
    </w:rPr>
  </w:style>
  <w:style w:type="character" w:customStyle="1" w:styleId="affffff2">
    <w:name w:val="Таблица (головка) Знак"/>
    <w:link w:val="affffff1"/>
    <w:rsid w:val="00680074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affffff3">
    <w:name w:val="Табличный_слева"/>
    <w:basedOn w:val="a3"/>
    <w:rsid w:val="00680074"/>
    <w:pPr>
      <w:widowControl/>
      <w:suppressAutoHyphens w:val="0"/>
      <w:spacing w:before="0" w:after="0" w:line="240" w:lineRule="auto"/>
    </w:pPr>
    <w:rPr>
      <w:rFonts w:eastAsia="Times New Roman"/>
      <w:sz w:val="22"/>
      <w:lang w:eastAsia="ru-RU"/>
    </w:rPr>
  </w:style>
  <w:style w:type="paragraph" w:customStyle="1" w:styleId="affffff4">
    <w:name w:val="Стиль абзаца"/>
    <w:basedOn w:val="aff9"/>
    <w:link w:val="affffff5"/>
    <w:qFormat/>
    <w:rsid w:val="00AA2CA3"/>
    <w:rPr>
      <w:lang w:val="en-US"/>
    </w:rPr>
  </w:style>
  <w:style w:type="character" w:customStyle="1" w:styleId="affffff5">
    <w:name w:val="Стиль абзаца Знак"/>
    <w:link w:val="affffff4"/>
    <w:qFormat/>
    <w:rsid w:val="00AA2CA3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ffffff6">
    <w:name w:val="ФИТ Т Номера колонок таблицы Знак"/>
    <w:basedOn w:val="a4"/>
    <w:link w:val="affffff7"/>
    <w:qFormat/>
    <w:locked/>
    <w:rsid w:val="0008648C"/>
    <w:rPr>
      <w:rFonts w:ascii="Times New Roman" w:eastAsia="Times New Roman" w:hAnsi="Times New Roman"/>
      <w:b/>
      <w:bCs/>
      <w:sz w:val="24"/>
    </w:rPr>
  </w:style>
  <w:style w:type="paragraph" w:customStyle="1" w:styleId="affffff7">
    <w:name w:val="ФИТ Т Номера колонок таблицы"/>
    <w:link w:val="affffff6"/>
    <w:qFormat/>
    <w:rsid w:val="0008648C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</w:rPr>
  </w:style>
  <w:style w:type="character" w:customStyle="1" w:styleId="affffff8">
    <w:name w:val="ФИТ Т Обычный таблица Знак"/>
    <w:basedOn w:val="a4"/>
    <w:link w:val="affffff9"/>
    <w:qFormat/>
    <w:locked/>
    <w:rsid w:val="0008648C"/>
    <w:rPr>
      <w:rFonts w:ascii="Times New Roman" w:eastAsia="Times New Roman" w:hAnsi="Times New Roman"/>
      <w:szCs w:val="24"/>
    </w:rPr>
  </w:style>
  <w:style w:type="paragraph" w:customStyle="1" w:styleId="affffff9">
    <w:name w:val="ФИТ Т Обычный таблица"/>
    <w:link w:val="affffff8"/>
    <w:qFormat/>
    <w:rsid w:val="0008648C"/>
    <w:pPr>
      <w:spacing w:before="60" w:after="60" w:line="240" w:lineRule="auto"/>
    </w:pPr>
    <w:rPr>
      <w:rFonts w:ascii="Times New Roman" w:eastAsia="Times New Roman" w:hAnsi="Times New Roman"/>
      <w:szCs w:val="24"/>
    </w:rPr>
  </w:style>
  <w:style w:type="table" w:customStyle="1" w:styleId="2f3">
    <w:name w:val="Сетка таблицы2"/>
    <w:basedOn w:val="a5"/>
    <w:next w:val="afc"/>
    <w:rsid w:val="00086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fa">
    <w:name w:val="АНТ Т Обычный таблица Знак"/>
    <w:basedOn w:val="a4"/>
    <w:link w:val="affffffb"/>
    <w:locked/>
    <w:rsid w:val="0056341C"/>
    <w:rPr>
      <w:sz w:val="24"/>
      <w:szCs w:val="24"/>
    </w:rPr>
  </w:style>
  <w:style w:type="paragraph" w:customStyle="1" w:styleId="affffffb">
    <w:name w:val="АНТ Т Обычный таблица"/>
    <w:link w:val="affffffa"/>
    <w:qFormat/>
    <w:rsid w:val="0056341C"/>
    <w:pPr>
      <w:spacing w:before="60" w:after="60" w:line="240" w:lineRule="auto"/>
    </w:pPr>
    <w:rPr>
      <w:sz w:val="24"/>
      <w:szCs w:val="24"/>
    </w:rPr>
  </w:style>
  <w:style w:type="paragraph" w:customStyle="1" w:styleId="affffffc">
    <w:name w:val="АНТ Заголовок таблицы"/>
    <w:link w:val="affffffd"/>
    <w:qFormat/>
    <w:rsid w:val="0056341C"/>
    <w:pPr>
      <w:spacing w:before="120" w:after="60"/>
      <w:jc w:val="center"/>
    </w:pPr>
    <w:rPr>
      <w:rFonts w:ascii="Times New Roman" w:eastAsia="Times New Roman" w:hAnsi="Times New Roman" w:cs="Times New Roman"/>
      <w:b/>
      <w:sz w:val="20"/>
    </w:rPr>
  </w:style>
  <w:style w:type="character" w:customStyle="1" w:styleId="affffffd">
    <w:name w:val="АНТ Заголовок таблицы Знак"/>
    <w:basedOn w:val="a4"/>
    <w:link w:val="affffffc"/>
    <w:rsid w:val="0056341C"/>
    <w:rPr>
      <w:rFonts w:ascii="Times New Roman" w:eastAsia="Times New Roman" w:hAnsi="Times New Roman" w:cs="Times New Roman"/>
      <w:b/>
      <w:sz w:val="20"/>
    </w:rPr>
  </w:style>
  <w:style w:type="paragraph" w:customStyle="1" w:styleId="affffffe">
    <w:name w:val="АНТ Т Заголовок таблицы"/>
    <w:link w:val="afffffff"/>
    <w:qFormat/>
    <w:rsid w:val="0056341C"/>
    <w:pPr>
      <w:keepNext/>
      <w:keepLines/>
      <w:spacing w:before="120" w:after="60" w:line="240" w:lineRule="auto"/>
      <w:jc w:val="center"/>
    </w:pPr>
    <w:rPr>
      <w:rFonts w:ascii="Times New Roman" w:eastAsia="Times New Roman" w:hAnsi="Times New Roman" w:cs="Times New Roman"/>
      <w:b/>
      <w:sz w:val="20"/>
      <w:szCs w:val="24"/>
    </w:rPr>
  </w:style>
  <w:style w:type="character" w:customStyle="1" w:styleId="afffffff">
    <w:name w:val="АНТ Т Заголовок таблицы Знак"/>
    <w:basedOn w:val="a4"/>
    <w:link w:val="affffffe"/>
    <w:rsid w:val="0056341C"/>
    <w:rPr>
      <w:rFonts w:ascii="Times New Roman" w:eastAsia="Times New Roman" w:hAnsi="Times New Roman" w:cs="Times New Roman"/>
      <w:b/>
      <w:sz w:val="20"/>
      <w:szCs w:val="24"/>
    </w:rPr>
  </w:style>
  <w:style w:type="paragraph" w:customStyle="1" w:styleId="afffffff0">
    <w:name w:val="Обычный без нумерации"/>
    <w:basedOn w:val="a3"/>
    <w:qFormat/>
    <w:rsid w:val="007B2E41"/>
    <w:pPr>
      <w:tabs>
        <w:tab w:val="clear" w:pos="1673"/>
      </w:tabs>
      <w:spacing w:before="120" w:after="120" w:line="276" w:lineRule="auto"/>
      <w:ind w:left="0" w:firstLine="709"/>
    </w:pPr>
    <w:rPr>
      <w:szCs w:val="24"/>
    </w:rPr>
  </w:style>
  <w:style w:type="paragraph" w:customStyle="1" w:styleId="10">
    <w:name w:val="АНТ 1 Заголовок"/>
    <w:next w:val="a3"/>
    <w:qFormat/>
    <w:rsid w:val="00EA0852"/>
    <w:pPr>
      <w:pageBreakBefore/>
      <w:widowControl w:val="0"/>
      <w:numPr>
        <w:numId w:val="16"/>
      </w:numPr>
      <w:spacing w:after="160" w:line="259" w:lineRule="auto"/>
    </w:pPr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paragraph" w:customStyle="1" w:styleId="20">
    <w:name w:val="АНТ 2 Заголовок"/>
    <w:next w:val="a3"/>
    <w:qFormat/>
    <w:rsid w:val="00EA0852"/>
    <w:pPr>
      <w:widowControl w:val="0"/>
      <w:numPr>
        <w:ilvl w:val="1"/>
        <w:numId w:val="16"/>
      </w:numPr>
      <w:spacing w:before="240" w:after="24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7"/>
      <w:szCs w:val="28"/>
      <w:lang w:eastAsia="ru-RU"/>
    </w:rPr>
  </w:style>
  <w:style w:type="paragraph" w:customStyle="1" w:styleId="30">
    <w:name w:val="АНТ 3 Заголовок"/>
    <w:next w:val="a3"/>
    <w:link w:val="3f"/>
    <w:qFormat/>
    <w:rsid w:val="00EA0852"/>
    <w:pPr>
      <w:widowControl w:val="0"/>
      <w:numPr>
        <w:ilvl w:val="2"/>
        <w:numId w:val="16"/>
      </w:numPr>
      <w:spacing w:before="120" w:after="240" w:line="240" w:lineRule="auto"/>
      <w:outlineLvl w:val="2"/>
    </w:pPr>
    <w:rPr>
      <w:rFonts w:ascii="Times New Roman" w:eastAsia="Times New Roman" w:hAnsi="Times New Roman" w:cs="Times New Roman"/>
      <w:b/>
      <w:bCs/>
      <w:iCs/>
      <w:sz w:val="24"/>
      <w:szCs w:val="28"/>
      <w:lang w:val="en-US" w:eastAsia="ru-RU"/>
    </w:rPr>
  </w:style>
  <w:style w:type="character" w:customStyle="1" w:styleId="3f">
    <w:name w:val="АНТ 3 Заголовок Знак"/>
    <w:basedOn w:val="a4"/>
    <w:link w:val="30"/>
    <w:rsid w:val="00EA0852"/>
    <w:rPr>
      <w:rFonts w:ascii="Times New Roman" w:eastAsia="Times New Roman" w:hAnsi="Times New Roman" w:cs="Times New Roman"/>
      <w:b/>
      <w:bCs/>
      <w:iCs/>
      <w:sz w:val="24"/>
      <w:szCs w:val="28"/>
      <w:lang w:val="en-US" w:eastAsia="ru-RU"/>
    </w:rPr>
  </w:style>
  <w:style w:type="paragraph" w:customStyle="1" w:styleId="4">
    <w:name w:val="АНТ 4 Заголовок"/>
    <w:next w:val="a3"/>
    <w:qFormat/>
    <w:rsid w:val="00EA0852"/>
    <w:pPr>
      <w:keepNext/>
      <w:keepLines/>
      <w:numPr>
        <w:ilvl w:val="3"/>
        <w:numId w:val="16"/>
      </w:numPr>
      <w:spacing w:before="120" w:after="120" w:line="240" w:lineRule="auto"/>
      <w:outlineLvl w:val="3"/>
    </w:pPr>
    <w:rPr>
      <w:rFonts w:ascii="Times New Roman" w:eastAsia="Times New Roman" w:hAnsi="Times New Roman" w:cs="Times New Roman"/>
      <w:b/>
      <w:bCs/>
      <w:iCs/>
      <w:color w:val="000000" w:themeColor="text1"/>
      <w:sz w:val="24"/>
      <w:szCs w:val="28"/>
      <w:lang w:val="en-US" w:eastAsia="ru-RU"/>
    </w:rPr>
  </w:style>
  <w:style w:type="table" w:customStyle="1" w:styleId="46">
    <w:name w:val="Сетка таблицы4"/>
    <w:basedOn w:val="a5"/>
    <w:next w:val="afc"/>
    <w:rsid w:val="00EA0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5"/>
    <w:next w:val="afc"/>
    <w:rsid w:val="009504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f0">
    <w:name w:val="Сетка таблицы3"/>
    <w:basedOn w:val="a5"/>
    <w:next w:val="afc"/>
    <w:rsid w:val="003F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5"/>
    <w:next w:val="afc"/>
    <w:rsid w:val="003F1884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ff1">
    <w:name w:val="Таблица (тело) Знак"/>
    <w:link w:val="afffffff2"/>
    <w:locked/>
    <w:rsid w:val="003F1884"/>
    <w:rPr>
      <w:rFonts w:ascii="Times New Roman" w:hAnsi="Times New Roman"/>
      <w:sz w:val="24"/>
      <w:szCs w:val="24"/>
    </w:rPr>
  </w:style>
  <w:style w:type="paragraph" w:customStyle="1" w:styleId="afffffff2">
    <w:name w:val="Таблица (тело)"/>
    <w:link w:val="afffffff1"/>
    <w:qFormat/>
    <w:rsid w:val="003F1884"/>
    <w:pPr>
      <w:spacing w:after="0"/>
      <w:jc w:val="both"/>
    </w:pPr>
    <w:rPr>
      <w:rFonts w:ascii="Times New Roman" w:hAnsi="Times New Roman"/>
      <w:sz w:val="24"/>
      <w:szCs w:val="24"/>
    </w:rPr>
  </w:style>
  <w:style w:type="paragraph" w:customStyle="1" w:styleId="Courier">
    <w:name w:val="Courier"/>
    <w:basedOn w:val="a3"/>
    <w:qFormat/>
    <w:rsid w:val="00A16DA7"/>
    <w:pPr>
      <w:tabs>
        <w:tab w:val="clear" w:pos="1673"/>
      </w:tabs>
      <w:spacing w:line="240" w:lineRule="auto"/>
      <w:ind w:left="0" w:firstLine="0"/>
      <w:jc w:val="left"/>
    </w:pPr>
    <w:rPr>
      <w:rFonts w:ascii="Courier New" w:hAnsi="Courier New" w:cs="Courier New"/>
      <w:szCs w:val="24"/>
      <w:lang w:eastAsia="ru-RU"/>
    </w:rPr>
  </w:style>
  <w:style w:type="paragraph" w:customStyle="1" w:styleId="22">
    <w:name w:val="АБЗ2"/>
    <w:basedOn w:val="36"/>
    <w:qFormat/>
    <w:rsid w:val="00A16DA7"/>
    <w:pPr>
      <w:keepLines/>
      <w:numPr>
        <w:ilvl w:val="1"/>
        <w:numId w:val="18"/>
      </w:numPr>
      <w:spacing w:before="200" w:after="0"/>
      <w:jc w:val="both"/>
    </w:pPr>
    <w:rPr>
      <w:rFonts w:eastAsiaTheme="majorEastAsia"/>
      <w:szCs w:val="24"/>
    </w:rPr>
  </w:style>
  <w:style w:type="character" w:customStyle="1" w:styleId="1f1">
    <w:name w:val="Неразрешенное упоминание1"/>
    <w:basedOn w:val="a4"/>
    <w:uiPriority w:val="99"/>
    <w:semiHidden/>
    <w:unhideWhenUsed/>
    <w:rsid w:val="00CD06DD"/>
    <w:rPr>
      <w:color w:val="605E5C"/>
      <w:shd w:val="clear" w:color="auto" w:fill="E1DFDD"/>
    </w:rPr>
  </w:style>
  <w:style w:type="paragraph" w:styleId="HTML">
    <w:name w:val="HTML Preformatted"/>
    <w:basedOn w:val="a3"/>
    <w:link w:val="HTML0"/>
    <w:uiPriority w:val="99"/>
    <w:semiHidden/>
    <w:unhideWhenUsed/>
    <w:rsid w:val="005468F2"/>
    <w:pPr>
      <w:widowControl/>
      <w:tabs>
        <w:tab w:val="clear" w:pos="1673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5468F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4"/>
    <w:uiPriority w:val="99"/>
    <w:semiHidden/>
    <w:unhideWhenUsed/>
    <w:rsid w:val="005468F2"/>
    <w:rPr>
      <w:rFonts w:ascii="Courier New" w:eastAsia="Times New Roman" w:hAnsi="Courier New" w:cs="Courier New"/>
      <w:sz w:val="20"/>
      <w:szCs w:val="20"/>
    </w:rPr>
  </w:style>
  <w:style w:type="paragraph" w:customStyle="1" w:styleId="G14">
    <w:name w:val="G_Название_14"/>
    <w:basedOn w:val="a3"/>
    <w:uiPriority w:val="99"/>
    <w:rsid w:val="00505ECC"/>
    <w:pPr>
      <w:keepLines/>
      <w:widowControl/>
      <w:tabs>
        <w:tab w:val="clear" w:pos="1673"/>
      </w:tabs>
      <w:spacing w:before="240" w:after="120" w:line="240" w:lineRule="auto"/>
      <w:ind w:left="0" w:firstLine="0"/>
      <w:jc w:val="center"/>
    </w:pPr>
    <w:rPr>
      <w:rFonts w:ascii="Calibri" w:eastAsia="Times New Roman" w:hAnsi="Calibri"/>
      <w:b/>
      <w:sz w:val="28"/>
      <w:szCs w:val="24"/>
      <w:lang w:val="en-US"/>
    </w:rPr>
  </w:style>
  <w:style w:type="character" w:customStyle="1" w:styleId="afffffff3">
    <w:name w:val="ФИТ Колонтитул верхний Знак"/>
    <w:basedOn w:val="a4"/>
    <w:link w:val="afffffff4"/>
    <w:qFormat/>
    <w:locked/>
    <w:rsid w:val="00505E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4">
    <w:name w:val="ФИТ Колонтитул верхний"/>
    <w:link w:val="afffffff3"/>
    <w:qFormat/>
    <w:rsid w:val="00505ECC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9">
    <w:name w:val="Оглавление 2 Знак"/>
    <w:link w:val="28"/>
    <w:uiPriority w:val="9"/>
    <w:qFormat/>
    <w:rsid w:val="00F43D99"/>
    <w:rPr>
      <w:rFonts w:ascii="Times New Roman" w:eastAsia="Calibri" w:hAnsi="Times New Roman" w:cs="Times New Roman"/>
      <w:sz w:val="24"/>
    </w:rPr>
  </w:style>
  <w:style w:type="character" w:customStyle="1" w:styleId="-">
    <w:name w:val="Интернет-ссылка"/>
    <w:uiPriority w:val="99"/>
    <w:rsid w:val="00F43D99"/>
    <w:rPr>
      <w:rFonts w:ascii="Times New Roman" w:hAnsi="Times New Roman"/>
      <w:color w:val="0000FF"/>
      <w:sz w:val="28"/>
      <w:u w:val="single"/>
    </w:rPr>
  </w:style>
  <w:style w:type="character" w:customStyle="1" w:styleId="111">
    <w:name w:val="Заголовок 1 Знак1"/>
    <w:qFormat/>
    <w:rsid w:val="00F43D99"/>
    <w:rPr>
      <w:rFonts w:ascii="Times New Roman" w:hAnsi="Times New Roman"/>
      <w:b/>
      <w:bCs/>
      <w:sz w:val="28"/>
    </w:rPr>
  </w:style>
  <w:style w:type="character" w:customStyle="1" w:styleId="afffffff5">
    <w:name w:val="ФИТ Обычный Знак"/>
    <w:basedOn w:val="a4"/>
    <w:qFormat/>
    <w:locked/>
    <w:rsid w:val="00F43D99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6">
    <w:name w:val="ФИТ Обычный выделение Знак"/>
    <w:basedOn w:val="afffffff5"/>
    <w:qFormat/>
    <w:locked/>
    <w:rsid w:val="00F43D9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1f2">
    <w:name w:val="ФИТ 1 Заголовок Знак"/>
    <w:basedOn w:val="a4"/>
    <w:qFormat/>
    <w:locked/>
    <w:rsid w:val="00F43D99"/>
    <w:rPr>
      <w:rFonts w:ascii="Times New Roman" w:eastAsia="Times New Roman" w:hAnsi="Times New Roman" w:cs="Times New Roman"/>
      <w:b/>
      <w:bCs/>
      <w:caps/>
      <w:sz w:val="32"/>
      <w:szCs w:val="32"/>
      <w:lang w:eastAsia="ru-RU"/>
    </w:rPr>
  </w:style>
  <w:style w:type="character" w:customStyle="1" w:styleId="2f4">
    <w:name w:val="ФИТ 2 Заголовок Знак"/>
    <w:basedOn w:val="a4"/>
    <w:qFormat/>
    <w:locked/>
    <w:rsid w:val="00F43D99"/>
    <w:rPr>
      <w:rFonts w:ascii="Times New Roman" w:eastAsia="Times New Roman" w:hAnsi="Times New Roman" w:cs="Times New Roman"/>
      <w:b/>
      <w:bCs/>
      <w:iCs/>
      <w:sz w:val="27"/>
      <w:szCs w:val="28"/>
      <w:lang w:eastAsia="ru-RU"/>
    </w:rPr>
  </w:style>
  <w:style w:type="character" w:customStyle="1" w:styleId="ListLabel1">
    <w:name w:val="ListLabel 1"/>
    <w:rsid w:val="00F43D99"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2">
    <w:name w:val="ListLabel 2"/>
    <w:qFormat/>
    <w:rsid w:val="00F43D99"/>
    <w:rPr>
      <w:rFonts w:cs="Times New Roman"/>
      <w:color w:val="00000A"/>
    </w:rPr>
  </w:style>
  <w:style w:type="character" w:customStyle="1" w:styleId="ListLabel3">
    <w:name w:val="ListLabel 3"/>
    <w:qFormat/>
    <w:rsid w:val="00F43D99"/>
    <w:rPr>
      <w:rFonts w:cs="Times New Roman"/>
    </w:rPr>
  </w:style>
  <w:style w:type="character" w:customStyle="1" w:styleId="ListLabel4">
    <w:name w:val="ListLabel 4"/>
    <w:qFormat/>
    <w:rsid w:val="00F43D99"/>
    <w:rPr>
      <w:rFonts w:cs="Times New Roman"/>
    </w:rPr>
  </w:style>
  <w:style w:type="character" w:customStyle="1" w:styleId="ListLabel5">
    <w:name w:val="ListLabel 5"/>
    <w:qFormat/>
    <w:rsid w:val="00F43D99"/>
    <w:rPr>
      <w:rFonts w:cs="Times New Roman"/>
      <w:b w:val="0"/>
      <w:i w:val="0"/>
      <w:sz w:val="24"/>
      <w:szCs w:val="24"/>
    </w:rPr>
  </w:style>
  <w:style w:type="character" w:customStyle="1" w:styleId="ListLabel6">
    <w:name w:val="ListLabel 6"/>
    <w:qFormat/>
    <w:rsid w:val="00F43D99"/>
    <w:rPr>
      <w:rFonts w:cs="Times New Roman"/>
      <w:b/>
      <w:i w:val="0"/>
      <w:sz w:val="24"/>
      <w:szCs w:val="24"/>
    </w:rPr>
  </w:style>
  <w:style w:type="character" w:customStyle="1" w:styleId="ListLabel7">
    <w:name w:val="ListLabel 7"/>
    <w:qFormat/>
    <w:rsid w:val="00F43D99"/>
    <w:rPr>
      <w:rFonts w:cs="Times New Roman"/>
      <w:b/>
      <w:i w:val="0"/>
    </w:rPr>
  </w:style>
  <w:style w:type="character" w:customStyle="1" w:styleId="ListLabel8">
    <w:name w:val="ListLabel 8"/>
    <w:qFormat/>
    <w:rsid w:val="00F43D99"/>
    <w:rPr>
      <w:rFonts w:cs="Times New Roman"/>
    </w:rPr>
  </w:style>
  <w:style w:type="character" w:customStyle="1" w:styleId="ListLabel9">
    <w:name w:val="ListLabel 9"/>
    <w:qFormat/>
    <w:rsid w:val="00F43D99"/>
    <w:rPr>
      <w:rFonts w:cs="Times New Roman"/>
    </w:rPr>
  </w:style>
  <w:style w:type="character" w:customStyle="1" w:styleId="ListLabel10">
    <w:name w:val="ListLabel 10"/>
    <w:rsid w:val="00F43D99"/>
    <w:rPr>
      <w:rFonts w:cs="Times New Roman"/>
    </w:rPr>
  </w:style>
  <w:style w:type="character" w:customStyle="1" w:styleId="ListLabel11">
    <w:name w:val="ListLabel 11"/>
    <w:qFormat/>
    <w:rsid w:val="00F43D99"/>
    <w:rPr>
      <w:rFonts w:cs="Courier New"/>
    </w:rPr>
  </w:style>
  <w:style w:type="character" w:customStyle="1" w:styleId="ListLabel12">
    <w:name w:val="ListLabel 12"/>
    <w:qFormat/>
    <w:rsid w:val="00F43D99"/>
    <w:rPr>
      <w:rFonts w:cs="Courier New"/>
    </w:rPr>
  </w:style>
  <w:style w:type="character" w:customStyle="1" w:styleId="ListLabel13">
    <w:name w:val="ListLabel 13"/>
    <w:qFormat/>
    <w:rsid w:val="00F43D99"/>
    <w:rPr>
      <w:rFonts w:cs="Courier New"/>
    </w:rPr>
  </w:style>
  <w:style w:type="character" w:customStyle="1" w:styleId="ListLabel14">
    <w:name w:val="ListLabel 14"/>
    <w:qFormat/>
    <w:rsid w:val="00F43D99"/>
    <w:rPr>
      <w:rFonts w:cs="Courier New"/>
    </w:rPr>
  </w:style>
  <w:style w:type="character" w:customStyle="1" w:styleId="ListLabel15">
    <w:name w:val="ListLabel 15"/>
    <w:qFormat/>
    <w:rsid w:val="00F43D99"/>
    <w:rPr>
      <w:rFonts w:cs="Courier New"/>
    </w:rPr>
  </w:style>
  <w:style w:type="character" w:customStyle="1" w:styleId="ListLabel16">
    <w:name w:val="ListLabel 16"/>
    <w:qFormat/>
    <w:rsid w:val="00F43D99"/>
    <w:rPr>
      <w:rFonts w:cs="Courier New"/>
    </w:rPr>
  </w:style>
  <w:style w:type="character" w:customStyle="1" w:styleId="ListLabel17">
    <w:name w:val="ListLabel 17"/>
    <w:qFormat/>
    <w:rsid w:val="00F43D99"/>
    <w:rPr>
      <w:rFonts w:cs="Courier New"/>
    </w:rPr>
  </w:style>
  <w:style w:type="character" w:customStyle="1" w:styleId="ListLabel18">
    <w:name w:val="ListLabel 18"/>
    <w:qFormat/>
    <w:rsid w:val="00F43D99"/>
    <w:rPr>
      <w:rFonts w:cs="Courier New"/>
    </w:rPr>
  </w:style>
  <w:style w:type="character" w:customStyle="1" w:styleId="afffffff7">
    <w:name w:val="Маркеры списка"/>
    <w:qFormat/>
    <w:rsid w:val="00F43D99"/>
    <w:rPr>
      <w:rFonts w:ascii="OpenSymbol" w:eastAsia="OpenSymbol" w:hAnsi="OpenSymbol" w:cs="OpenSymbol"/>
    </w:rPr>
  </w:style>
  <w:style w:type="paragraph" w:customStyle="1" w:styleId="1f3">
    <w:name w:val="Заголовок1"/>
    <w:basedOn w:val="a3"/>
    <w:next w:val="aff9"/>
    <w:qFormat/>
    <w:rsid w:val="00F43D99"/>
    <w:pPr>
      <w:keepNext/>
      <w:tabs>
        <w:tab w:val="clear" w:pos="1673"/>
      </w:tabs>
      <w:spacing w:before="240" w:after="120"/>
      <w:ind w:left="0" w:firstLine="851"/>
    </w:pPr>
    <w:rPr>
      <w:rFonts w:ascii="Liberation Sans" w:eastAsia="Microsoft YaHei" w:hAnsi="Liberation Sans" w:cs="Arial Unicode MS"/>
      <w:sz w:val="28"/>
      <w:szCs w:val="28"/>
    </w:rPr>
  </w:style>
  <w:style w:type="paragraph" w:styleId="afffffff8">
    <w:name w:val="List"/>
    <w:basedOn w:val="aff9"/>
    <w:rsid w:val="00F43D99"/>
    <w:pPr>
      <w:keepLines w:val="0"/>
      <w:tabs>
        <w:tab w:val="clear" w:pos="1673"/>
      </w:tabs>
      <w:suppressAutoHyphens/>
      <w:spacing w:before="60" w:after="120"/>
      <w:ind w:left="0" w:firstLine="851"/>
    </w:pPr>
    <w:rPr>
      <w:rFonts w:eastAsiaTheme="minorHAnsi" w:cs="Arial Unicode MS"/>
      <w:sz w:val="28"/>
      <w:szCs w:val="22"/>
    </w:rPr>
  </w:style>
  <w:style w:type="paragraph" w:styleId="1f4">
    <w:name w:val="index 1"/>
    <w:basedOn w:val="a3"/>
    <w:next w:val="a3"/>
    <w:autoRedefine/>
    <w:uiPriority w:val="99"/>
    <w:semiHidden/>
    <w:unhideWhenUsed/>
    <w:rsid w:val="00F43D99"/>
    <w:pPr>
      <w:tabs>
        <w:tab w:val="clear" w:pos="1673"/>
      </w:tabs>
      <w:spacing w:before="0" w:after="0" w:line="240" w:lineRule="auto"/>
      <w:ind w:left="240" w:hanging="240"/>
    </w:pPr>
  </w:style>
  <w:style w:type="paragraph" w:styleId="afffffff9">
    <w:name w:val="index heading"/>
    <w:basedOn w:val="a3"/>
    <w:qFormat/>
    <w:rsid w:val="00F43D99"/>
    <w:pPr>
      <w:suppressLineNumbers/>
      <w:tabs>
        <w:tab w:val="clear" w:pos="1673"/>
      </w:tabs>
      <w:ind w:left="0" w:firstLine="851"/>
    </w:pPr>
    <w:rPr>
      <w:rFonts w:eastAsiaTheme="minorHAnsi" w:cs="Arial Unicode MS"/>
      <w:sz w:val="28"/>
    </w:rPr>
  </w:style>
  <w:style w:type="paragraph" w:customStyle="1" w:styleId="1f5">
    <w:name w:val="Перечень рисунков1"/>
    <w:basedOn w:val="a3"/>
    <w:qFormat/>
    <w:rsid w:val="00F43D99"/>
    <w:pPr>
      <w:keepNext/>
      <w:tabs>
        <w:tab w:val="clear" w:pos="1673"/>
      </w:tabs>
      <w:ind w:left="0" w:firstLine="0"/>
      <w:jc w:val="center"/>
    </w:pPr>
    <w:rPr>
      <w:rFonts w:eastAsiaTheme="minorHAnsi"/>
      <w:sz w:val="28"/>
    </w:rPr>
  </w:style>
  <w:style w:type="paragraph" w:customStyle="1" w:styleId="afffffffa">
    <w:name w:val="ФИТ Обычный"/>
    <w:qFormat/>
    <w:rsid w:val="00F43D99"/>
    <w:pPr>
      <w:spacing w:before="120" w:after="6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b">
    <w:name w:val="ФИТ Обычный выделение"/>
    <w:basedOn w:val="afffffffa"/>
    <w:qFormat/>
    <w:rsid w:val="00F43D99"/>
    <w:rPr>
      <w:b/>
    </w:rPr>
  </w:style>
  <w:style w:type="paragraph" w:customStyle="1" w:styleId="1f6">
    <w:name w:val="ФИТ 1 Заголовок"/>
    <w:qFormat/>
    <w:rsid w:val="00F43D99"/>
    <w:pPr>
      <w:pageBreakBefore/>
      <w:spacing w:line="254" w:lineRule="auto"/>
      <w:outlineLvl w:val="0"/>
    </w:pPr>
    <w:rPr>
      <w:rFonts w:ascii="Times New Roman" w:eastAsia="Times New Roman" w:hAnsi="Times New Roman" w:cs="Times New Roman"/>
      <w:b/>
      <w:bCs/>
      <w:caps/>
      <w:sz w:val="32"/>
      <w:szCs w:val="32"/>
      <w:lang w:eastAsia="ru-RU"/>
    </w:rPr>
  </w:style>
  <w:style w:type="paragraph" w:customStyle="1" w:styleId="2f5">
    <w:name w:val="ФИТ 2 Заголовок"/>
    <w:qFormat/>
    <w:rsid w:val="00F43D99"/>
    <w:pPr>
      <w:keepNext/>
      <w:keepLines/>
      <w:spacing w:before="240" w:after="24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7"/>
      <w:szCs w:val="28"/>
      <w:lang w:eastAsia="ru-RU"/>
    </w:rPr>
  </w:style>
  <w:style w:type="paragraph" w:customStyle="1" w:styleId="310">
    <w:name w:val="Заголовок 3 Знак1"/>
    <w:qFormat/>
    <w:rsid w:val="00F43D99"/>
    <w:pPr>
      <w:keepNext/>
      <w:keepLines/>
      <w:spacing w:before="120" w:after="240" w:line="240" w:lineRule="auto"/>
      <w:outlineLvl w:val="2"/>
    </w:pPr>
    <w:rPr>
      <w:rFonts w:ascii="Times New Roman" w:eastAsia="Times New Roman" w:hAnsi="Times New Roman" w:cs="Times New Roman"/>
      <w:b/>
      <w:bCs/>
      <w:iCs/>
      <w:sz w:val="24"/>
      <w:szCs w:val="28"/>
      <w:lang w:val="en-US" w:eastAsia="ru-RU"/>
    </w:rPr>
  </w:style>
  <w:style w:type="paragraph" w:customStyle="1" w:styleId="47">
    <w:name w:val="ФИТ 4 Заголовок"/>
    <w:qFormat/>
    <w:rsid w:val="00F43D99"/>
    <w:pPr>
      <w:keepNext/>
      <w:keepLines/>
      <w:spacing w:before="120" w:after="120" w:line="240" w:lineRule="auto"/>
      <w:outlineLvl w:val="3"/>
    </w:pPr>
    <w:rPr>
      <w:rFonts w:ascii="Times New Roman" w:eastAsia="Times New Roman" w:hAnsi="Times New Roman" w:cs="Times New Roman"/>
      <w:b/>
      <w:bCs/>
      <w:iCs/>
      <w:color w:val="000000" w:themeColor="text1"/>
      <w:sz w:val="24"/>
      <w:szCs w:val="28"/>
      <w:lang w:val="en-US" w:eastAsia="ru-RU"/>
    </w:rPr>
  </w:style>
  <w:style w:type="character" w:customStyle="1" w:styleId="ListLabel59">
    <w:name w:val="ListLabel 59"/>
    <w:qFormat/>
    <w:rsid w:val="00F43D99"/>
    <w:rPr>
      <w:rFonts w:cs="Symbol"/>
    </w:rPr>
  </w:style>
  <w:style w:type="character" w:customStyle="1" w:styleId="2f6">
    <w:name w:val="Неразрешенное упоминание2"/>
    <w:basedOn w:val="a4"/>
    <w:uiPriority w:val="99"/>
    <w:semiHidden/>
    <w:unhideWhenUsed/>
    <w:rsid w:val="00F17B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3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audi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erber\AppData\Roaming\Skype\My%20Skype%20Received%20Files\&#1064;&#1072;&#1073;&#1083;&#1086;&#1085;_&#1089;&#1090;&#1080;&#1083;&#1077;&#1081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FB5DC-A5C6-4989-971E-829F9F120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C:\Users\ABerber\AppData\Roaming\Skype\My Skype Received Files\Шаблон_стилей.dotx</Template>
  <TotalTime>218</TotalTime>
  <Pages>33</Pages>
  <Words>3834</Words>
  <Characters>21857</Characters>
  <Application>Microsoft Office Word</Application>
  <DocSecurity>0</DocSecurity>
  <Lines>182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Калинина Анна Сергеевна</dc:creator>
  <cp:lastModifiedBy>Дарья Пашкова</cp:lastModifiedBy>
  <cp:revision>42</cp:revision>
  <cp:lastPrinted>2018-11-02T10:30:00Z</cp:lastPrinted>
  <dcterms:created xsi:type="dcterms:W3CDTF">2020-04-19T23:52:00Z</dcterms:created>
  <dcterms:modified xsi:type="dcterms:W3CDTF">2023-12-29T13:40:00Z</dcterms:modified>
</cp:coreProperties>
</file>